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762" w:rsidRDefault="00AF4762" w:rsidP="00AF4762">
      <w:pPr>
        <w:widowControl w:val="0"/>
        <w:jc w:val="center"/>
      </w:pPr>
      <w:bookmarkStart w:id="0" w:name="_GoBack"/>
      <w:bookmarkEnd w:id="0"/>
      <w:r w:rsidRPr="00AF4762">
        <w:rPr>
          <w:b/>
        </w:rPr>
        <w:t>South Carolina General Assembly</w:t>
      </w:r>
    </w:p>
    <w:p w:rsidR="00AF4762" w:rsidRDefault="00AF4762" w:rsidP="00AF4762">
      <w:pPr>
        <w:widowControl w:val="0"/>
        <w:jc w:val="center"/>
      </w:pPr>
      <w:r>
        <w:t>119th Session, 2011-2012</w:t>
      </w: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jc w:val="left"/>
        <w:rPr>
          <w:b/>
        </w:rPr>
      </w:pPr>
      <w:r w:rsidRPr="00AF4762">
        <w:rPr>
          <w:b/>
        </w:rPr>
        <w:t>H. 4158</w:t>
      </w:r>
    </w:p>
    <w:p w:rsidR="00AF4762" w:rsidRDefault="00AF4762" w:rsidP="00AF4762">
      <w:pPr>
        <w:widowControl w:val="0"/>
        <w:jc w:val="left"/>
        <w:rPr>
          <w:b/>
        </w:rPr>
      </w:pPr>
    </w:p>
    <w:p w:rsidR="00AF4762" w:rsidRDefault="00AF4762" w:rsidP="00AF4762">
      <w:pPr>
        <w:widowControl w:val="0"/>
        <w:jc w:val="left"/>
      </w:pPr>
      <w:r w:rsidRPr="00AF4762">
        <w:rPr>
          <w:b/>
        </w:rPr>
        <w:t>STATUS INFORMATION</w:t>
      </w: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jc w:val="left"/>
      </w:pPr>
      <w:r>
        <w:t>House Resolution</w:t>
      </w:r>
    </w:p>
    <w:p w:rsidR="00AF4762" w:rsidRDefault="00AF4762" w:rsidP="00AF4762">
      <w:pPr>
        <w:widowControl w:val="0"/>
        <w:jc w:val="left"/>
      </w:pPr>
      <w:r>
        <w:t>Sponsors: Reps. Atwater, Huggins, Agnew, Alexander, Allen, Allison, Anderson, Anthony,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AF4762" w:rsidRDefault="00AF4762" w:rsidP="00AF4762">
      <w:pPr>
        <w:widowControl w:val="0"/>
        <w:jc w:val="left"/>
      </w:pPr>
      <w:r>
        <w:t>Document Path: l:\council\bills\rm\1200sd11.docx</w:t>
      </w: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jc w:val="left"/>
      </w:pPr>
      <w:r>
        <w:t>Introduced in the House on May 3, 2011</w:t>
      </w:r>
    </w:p>
    <w:p w:rsidR="00AF4762" w:rsidRDefault="00AF4762" w:rsidP="00AF4762">
      <w:pPr>
        <w:widowControl w:val="0"/>
        <w:jc w:val="left"/>
      </w:pPr>
      <w:r>
        <w:t>Adopted by the House on May 3, 2011</w:t>
      </w: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jc w:val="left"/>
      </w:pPr>
      <w:r>
        <w:t xml:space="preserve">Summary: </w:t>
      </w:r>
      <w:r w:rsidR="00044796">
        <w:t>James Ian Calhoon</w:t>
      </w: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jc w:val="left"/>
      </w:pPr>
    </w:p>
    <w:p w:rsidR="00AF4762" w:rsidRDefault="00AF4762" w:rsidP="00AF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762">
        <w:rPr>
          <w:b/>
        </w:rPr>
        <w:lastRenderedPageBreak/>
        <w:t>HISTORY OF LEGISLATIVE ACTIONS</w:t>
      </w:r>
    </w:p>
    <w:p w:rsidR="00AF4762" w:rsidRDefault="00AF4762" w:rsidP="00AF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4762" w:rsidRPr="00AF4762" w:rsidRDefault="00AF4762" w:rsidP="00AF4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762">
        <w:rPr>
          <w:u w:val="single"/>
        </w:rPr>
        <w:tab/>
        <w:t>Date</w:t>
      </w:r>
      <w:r w:rsidRPr="00AF4762">
        <w:rPr>
          <w:u w:val="single"/>
        </w:rPr>
        <w:tab/>
        <w:t>Body</w:t>
      </w:r>
      <w:r w:rsidRPr="00AF4762">
        <w:rPr>
          <w:u w:val="single"/>
        </w:rPr>
        <w:tab/>
        <w:t>Action Description with journal page number</w:t>
      </w:r>
      <w:r w:rsidRPr="00AF4762">
        <w:rPr>
          <w:u w:val="single"/>
        </w:rPr>
        <w:tab/>
      </w:r>
    </w:p>
    <w:p w:rsidR="00CF25EB" w:rsidRDefault="00CF25EB" w:rsidP="00CF2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B5470C">
        <w:t>Introduced and adopted (</w:t>
      </w:r>
      <w:hyperlink r:id="rId7" w:history="1">
        <w:r w:rsidRPr="00B5470C">
          <w:rPr>
            <w:rStyle w:val="Hyperlink"/>
          </w:rPr>
          <w:t>House Journal</w:t>
        </w:r>
        <w:r w:rsidRPr="00B5470C">
          <w:rPr>
            <w:rStyle w:val="Hyperlink"/>
          </w:rPr>
          <w:noBreakHyphen/>
          <w:t>page 2</w:t>
        </w:r>
      </w:hyperlink>
      <w:r w:rsidRPr="00B5470C">
        <w:t>)</w:t>
      </w:r>
    </w:p>
    <w:p w:rsidR="00CF25EB" w:rsidRDefault="00CF25EB" w:rsidP="00CF2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762" w:rsidRPr="00AF4762" w:rsidRDefault="00AF4762" w:rsidP="00AF4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762" w:rsidRDefault="00AF4762" w:rsidP="00AF4762">
      <w:r w:rsidRPr="00AF4762">
        <w:rPr>
          <w:b/>
        </w:rPr>
        <w:t>VERSIONS OF THIS BILL</w:t>
      </w:r>
    </w:p>
    <w:p w:rsidR="00AF4762" w:rsidRDefault="00AF4762" w:rsidP="00AF4762"/>
    <w:p w:rsidR="00AF4762" w:rsidRDefault="00C27866" w:rsidP="00AF4762">
      <w:hyperlink r:id="rId8" w:history="1">
        <w:r w:rsidR="00AF4762">
          <w:rPr>
            <w:rStyle w:val="Hyperlink"/>
          </w:rPr>
          <w:t>5/3/2011</w:t>
        </w:r>
      </w:hyperlink>
    </w:p>
    <w:p w:rsidR="00AF4762" w:rsidRDefault="00AF4762" w:rsidP="00AF4762"/>
    <w:p w:rsidR="00AF4762" w:rsidRDefault="00AF4762" w:rsidP="00AF4762">
      <w:pPr>
        <w:sectPr w:rsidR="00AF4762" w:rsidSect="00AF4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4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7FD" w:rsidRDefault="002F1B46" w:rsidP="0059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927FD">
        <w:t xml:space="preserve">EXPRESS THE PROFOUND SORROW OF THE MEMBERS OF THE SOUTH CAROLINA HOUSE OF REPRESENTATIVES UPON THE PASSING OF </w:t>
      </w:r>
      <w:r w:rsidR="00706C5F">
        <w:t>JAMES IAN CALHOON</w:t>
      </w:r>
      <w:r w:rsidR="005927FD" w:rsidRPr="00A11164">
        <w:rPr>
          <w:color w:val="000000" w:themeColor="text1"/>
          <w:u w:color="000000" w:themeColor="text1"/>
        </w:rPr>
        <w:t xml:space="preserve"> </w:t>
      </w:r>
      <w:r w:rsidR="005927FD">
        <w:rPr>
          <w:color w:val="000000" w:themeColor="text1"/>
          <w:u w:color="000000" w:themeColor="text1"/>
        </w:rPr>
        <w:t xml:space="preserve">OF </w:t>
      </w:r>
      <w:r w:rsidR="00706C5F">
        <w:rPr>
          <w:color w:val="000000" w:themeColor="text1"/>
          <w:u w:color="000000" w:themeColor="text1"/>
        </w:rPr>
        <w:t xml:space="preserve">LEXINGTON </w:t>
      </w:r>
      <w:r w:rsidR="005927FD">
        <w:rPr>
          <w:color w:val="000000" w:themeColor="text1"/>
          <w:u w:color="000000" w:themeColor="text1"/>
        </w:rPr>
        <w:t xml:space="preserve">COUNTY, </w:t>
      </w:r>
      <w:r w:rsidR="005927FD">
        <w:t>AND TO EXTEND THE DEEPEST SYMPATHY TO HIS FAMILY AND MANY FRIENDS.</w:t>
      </w:r>
    </w:p>
    <w:p w:rsidR="00B47477" w:rsidRDefault="00B47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74B0" w:rsidRDefault="00B47477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74B0">
        <w:t>the members of the South Carolina House of Representatives were deeply saddened to learn of the</w:t>
      </w:r>
      <w:r w:rsidR="0051306B">
        <w:t xml:space="preserve"> sudden and untimely</w:t>
      </w:r>
      <w:r w:rsidR="00E274B0">
        <w:t xml:space="preserve"> death of </w:t>
      </w:r>
      <w:r w:rsidR="00706C5F">
        <w:t>James Ian Calhoon</w:t>
      </w:r>
      <w:r w:rsidR="00E274B0">
        <w:t xml:space="preserve"> of </w:t>
      </w:r>
      <w:r w:rsidR="00706C5F">
        <w:t>Lexington</w:t>
      </w:r>
      <w:r w:rsidR="00E274B0">
        <w:t xml:space="preserve"> County on </w:t>
      </w:r>
      <w:r w:rsidR="00706C5F">
        <w:t>April 28, 2011</w:t>
      </w:r>
      <w:r w:rsidR="00F801C4">
        <w:t>, at the age of twenty</w:t>
      </w:r>
      <w:r w:rsidR="00E274B0">
        <w:t>; and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9E4BF0">
        <w:rPr>
          <w:color w:val="000000" w:themeColor="text1"/>
          <w:u w:color="000000" w:themeColor="text1"/>
        </w:rPr>
        <w:t>May 28, 1990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9E4BF0">
        <w:rPr>
          <w:color w:val="000000" w:themeColor="text1"/>
          <w:u w:color="000000" w:themeColor="text1"/>
        </w:rPr>
        <w:t>James I</w:t>
      </w:r>
      <w:r w:rsidR="007E5332">
        <w:rPr>
          <w:color w:val="000000" w:themeColor="text1"/>
          <w:u w:color="000000" w:themeColor="text1"/>
        </w:rPr>
        <w:t xml:space="preserve">an </w:t>
      </w:r>
      <w:r w:rsidR="009E4BF0">
        <w:rPr>
          <w:color w:val="000000" w:themeColor="text1"/>
          <w:u w:color="000000" w:themeColor="text1"/>
        </w:rPr>
        <w:t>Calhoon wa</w:t>
      </w:r>
      <w:r>
        <w:rPr>
          <w:color w:val="000000" w:themeColor="text1"/>
          <w:u w:color="000000" w:themeColor="text1"/>
        </w:rPr>
        <w:t>s the</w:t>
      </w:r>
      <w:r w:rsidRPr="00A11164">
        <w:rPr>
          <w:color w:val="000000" w:themeColor="text1"/>
          <w:u w:color="000000" w:themeColor="text1"/>
        </w:rPr>
        <w:t xml:space="preserve"> </w:t>
      </w:r>
      <w:r w:rsidR="00005777">
        <w:rPr>
          <w:color w:val="000000" w:themeColor="text1"/>
          <w:u w:color="000000" w:themeColor="text1"/>
        </w:rPr>
        <w:t xml:space="preserve">beloved </w:t>
      </w:r>
      <w:r w:rsidRPr="00A11164">
        <w:rPr>
          <w:color w:val="000000" w:themeColor="text1"/>
          <w:u w:color="000000" w:themeColor="text1"/>
        </w:rPr>
        <w:t xml:space="preserve">son of </w:t>
      </w:r>
      <w:r w:rsidR="009E4BF0">
        <w:rPr>
          <w:color w:val="000000" w:themeColor="text1"/>
          <w:u w:color="000000" w:themeColor="text1"/>
        </w:rPr>
        <w:t>James Kurt Calhoon and Paula Rawl Calhoon</w:t>
      </w:r>
      <w:r>
        <w:rPr>
          <w:color w:val="000000" w:themeColor="text1"/>
          <w:u w:color="000000" w:themeColor="text1"/>
        </w:rPr>
        <w:t>; and</w:t>
      </w: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Ian, as he was known, loved the outdoors and enjoyed spending time hunting and fishing and being involved in all sports; and</w:t>
      </w: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079" w:rsidRDefault="00E76079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5DCF">
        <w:rPr>
          <w:color w:val="000000" w:themeColor="text1"/>
          <w:u w:color="000000" w:themeColor="text1"/>
        </w:rPr>
        <w:t xml:space="preserve">prior to his passing, the Lexington native </w:t>
      </w:r>
      <w:r>
        <w:rPr>
          <w:color w:val="000000" w:themeColor="text1"/>
          <w:u w:color="000000" w:themeColor="text1"/>
        </w:rPr>
        <w:t>had been accepted</w:t>
      </w:r>
      <w:r w:rsidR="00305DCF">
        <w:rPr>
          <w:color w:val="000000" w:themeColor="text1"/>
          <w:u w:color="000000" w:themeColor="text1"/>
        </w:rPr>
        <w:t xml:space="preserve"> to The Citadel and was planning to matriculate in the fall; and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04D" w:rsidRDefault="00E274B0" w:rsidP="00381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0323">
        <w:rPr>
          <w:color w:val="000000" w:themeColor="text1"/>
          <w:u w:color="000000" w:themeColor="text1"/>
        </w:rPr>
        <w:t xml:space="preserve">in addition to his parents, </w:t>
      </w:r>
      <w:r w:rsidR="00C843E7">
        <w:rPr>
          <w:color w:val="000000" w:themeColor="text1"/>
          <w:u w:color="000000" w:themeColor="text1"/>
        </w:rPr>
        <w:t xml:space="preserve">Ian </w:t>
      </w:r>
      <w:r>
        <w:rPr>
          <w:color w:val="000000" w:themeColor="text1"/>
          <w:u w:color="000000" w:themeColor="text1"/>
        </w:rPr>
        <w:t xml:space="preserve">leaves to cherish his memory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grandparents</w:t>
      </w:r>
      <w:r w:rsidR="004A0323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Ann Scyphers Rawl Jodie and Joseph L. Jodie and Jimmy Reginald and Sandra Mosley Calhoon;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great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>grandmother</w:t>
      </w:r>
      <w:r w:rsidR="004A0323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Anita G. Breese; </w:t>
      </w:r>
      <w:r w:rsidR="004A0323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sister and brother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>in</w:t>
      </w:r>
      <w:r w:rsidR="006E554A">
        <w:rPr>
          <w:color w:val="000000" w:themeColor="text1"/>
          <w:u w:color="000000" w:themeColor="text1"/>
        </w:rPr>
        <w:noBreakHyphen/>
      </w:r>
      <w:r w:rsidR="0038104D" w:rsidRPr="00194229">
        <w:rPr>
          <w:color w:val="000000" w:themeColor="text1"/>
          <w:u w:color="000000" w:themeColor="text1"/>
        </w:rPr>
        <w:t xml:space="preserve">law, Ashley Calhoon Sims and Blair Sims; </w:t>
      </w:r>
      <w:r w:rsidR="004A0323">
        <w:rPr>
          <w:color w:val="000000" w:themeColor="text1"/>
          <w:u w:color="000000" w:themeColor="text1"/>
        </w:rPr>
        <w:t xml:space="preserve">a </w:t>
      </w:r>
      <w:r w:rsidR="0038104D" w:rsidRPr="00194229">
        <w:rPr>
          <w:color w:val="000000" w:themeColor="text1"/>
          <w:u w:color="000000" w:themeColor="text1"/>
        </w:rPr>
        <w:t xml:space="preserve">sister, Sandra Lee Calhoon; </w:t>
      </w:r>
      <w:r w:rsidR="00EE3EDE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>nieces</w:t>
      </w:r>
      <w:r w:rsidR="00EE3EDE">
        <w:rPr>
          <w:color w:val="000000" w:themeColor="text1"/>
          <w:u w:color="000000" w:themeColor="text1"/>
        </w:rPr>
        <w:t>,</w:t>
      </w:r>
      <w:r w:rsidR="0038104D" w:rsidRPr="00194229">
        <w:rPr>
          <w:color w:val="000000" w:themeColor="text1"/>
          <w:u w:color="000000" w:themeColor="text1"/>
        </w:rPr>
        <w:t xml:space="preserve"> Aubrey Leigh Ferrell and Maisy Marie Sims; </w:t>
      </w:r>
      <w:r w:rsidR="00EE3EDE">
        <w:rPr>
          <w:color w:val="000000" w:themeColor="text1"/>
          <w:u w:color="000000" w:themeColor="text1"/>
        </w:rPr>
        <w:t xml:space="preserve">his </w:t>
      </w:r>
      <w:r w:rsidR="0038104D" w:rsidRPr="00194229">
        <w:rPr>
          <w:color w:val="000000" w:themeColor="text1"/>
          <w:u w:color="000000" w:themeColor="text1"/>
        </w:rPr>
        <w:t xml:space="preserve">aunts and uncles, Otis Bodie and Melissa Rawl, Vernon G. and Debbie Hester, Gregory J. and Cindy Konduros, Patrick K. and Candi Bowen, </w:t>
      </w:r>
      <w:r w:rsidR="00D2721A">
        <w:rPr>
          <w:color w:val="000000" w:themeColor="text1"/>
          <w:u w:color="000000" w:themeColor="text1"/>
        </w:rPr>
        <w:t xml:space="preserve">and </w:t>
      </w:r>
      <w:r w:rsidR="0038104D" w:rsidRPr="00194229">
        <w:rPr>
          <w:color w:val="000000" w:themeColor="text1"/>
          <w:u w:color="000000" w:themeColor="text1"/>
        </w:rPr>
        <w:t>Mark R. Calhoon</w:t>
      </w:r>
      <w:r w:rsidR="00EE3EDE">
        <w:rPr>
          <w:color w:val="000000" w:themeColor="text1"/>
          <w:u w:color="000000" w:themeColor="text1"/>
        </w:rPr>
        <w:t>;</w:t>
      </w:r>
      <w:r w:rsidR="0038104D" w:rsidRPr="00194229">
        <w:rPr>
          <w:color w:val="000000" w:themeColor="text1"/>
          <w:u w:color="000000" w:themeColor="text1"/>
        </w:rPr>
        <w:t xml:space="preserve"> and numerous cousins. Ian was predeceased by his grandfather, Otis Bodie Rawl, Sr.</w:t>
      </w:r>
      <w:r w:rsidR="0038104D">
        <w:rPr>
          <w:color w:val="000000" w:themeColor="text1"/>
          <w:u w:color="000000" w:themeColor="text1"/>
        </w:rPr>
        <w:t>; and</w:t>
      </w:r>
    </w:p>
    <w:p w:rsidR="0038104D" w:rsidRDefault="0038104D" w:rsidP="00381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4B0" w:rsidRDefault="0038104D" w:rsidP="00A66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665CA">
        <w:rPr>
          <w:color w:val="000000" w:themeColor="text1"/>
          <w:u w:color="000000" w:themeColor="text1"/>
        </w:rPr>
        <w:t xml:space="preserve">Ian was a special young man, dear to both family and friends. He will be greatly missed. </w:t>
      </w:r>
      <w:r w:rsidR="00E274B0">
        <w:t>Now, therefore,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F70D23">
        <w:t xml:space="preserve">James Ian Calhoon of Lexington </w:t>
      </w:r>
      <w:r>
        <w:t>County, and extend the deepest sympathy to his family and many friends.</w:t>
      </w: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4B0" w:rsidRDefault="00E274B0" w:rsidP="00E27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70D23">
        <w:t xml:space="preserve">Mr. and </w:t>
      </w:r>
      <w:r>
        <w:t xml:space="preserve">Mrs. </w:t>
      </w:r>
      <w:r w:rsidR="00F70D23">
        <w:rPr>
          <w:color w:val="000000" w:themeColor="text1"/>
          <w:u w:color="000000" w:themeColor="text1"/>
        </w:rPr>
        <w:t xml:space="preserve">James Kurt Calhoon </w:t>
      </w:r>
      <w:r>
        <w:t>for the family.</w:t>
      </w:r>
    </w:p>
    <w:p w:rsidR="00FC533C" w:rsidRDefault="006E55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33C" w:rsidRDefault="00FC533C" w:rsidP="00AF4762">
      <w:pPr>
        <w:suppressAutoHyphens/>
      </w:pPr>
    </w:p>
    <w:sectPr w:rsidR="00FC533C" w:rsidSect="00AF47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323" w:rsidRDefault="004A0323" w:rsidP="009F0C77">
      <w:r>
        <w:separator/>
      </w:r>
    </w:p>
  </w:endnote>
  <w:endnote w:type="continuationSeparator" w:id="0">
    <w:p w:rsidR="004A0323" w:rsidRDefault="004A03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38AFB-E95C-4654-B7E2-2975337D45F5}"/>
    <w:embedBold r:id="rId2" w:fontKey="{0A66A367-BE03-43F8-BEC1-9FFB30BCB8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5B67A1-83FA-4684-B827-7A6AE21F5E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3D7C17-BE21-4490-9CD9-D74940B5DC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B0C25D-5F1A-4648-9BB5-CDB73A1980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762" w:rsidRPr="00FC533C" w:rsidRDefault="00AF4762" w:rsidP="00FC5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r w:rsidR="00C27866">
      <w:fldChar w:fldCharType="begin"/>
    </w:r>
    <w:r w:rsidR="00C27866">
      <w:instrText xml:space="preserve"> PAGE  \* MERGEFORMAT </w:instrText>
    </w:r>
    <w:r w:rsidR="00C27866">
      <w:fldChar w:fldCharType="separate"/>
    </w:r>
    <w:r w:rsidR="00C27866">
      <w:rPr>
        <w:noProof/>
      </w:rPr>
      <w:t>1</w:t>
    </w:r>
    <w:r w:rsidR="00C278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323" w:rsidRDefault="004A0323" w:rsidP="009F0C77">
      <w:r>
        <w:separator/>
      </w:r>
    </w:p>
  </w:footnote>
  <w:footnote w:type="continuationSeparator" w:id="0">
    <w:p w:rsidR="004A0323" w:rsidRDefault="004A03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0SD11"/>
    <w:docVar w:name="CoverBillType" w:val="r"/>
    <w:docVar w:name="docpath" w:val="L:\Council\bills\RM\1200SD11.DOCX"/>
    <w:docVar w:name="dvBillNumber" w:val="41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4E4"/>
    <w:rsid w:val="00005777"/>
    <w:rsid w:val="00011869"/>
    <w:rsid w:val="00044796"/>
    <w:rsid w:val="00047F4D"/>
    <w:rsid w:val="00057451"/>
    <w:rsid w:val="000914E4"/>
    <w:rsid w:val="000E1785"/>
    <w:rsid w:val="000E2762"/>
    <w:rsid w:val="000F2331"/>
    <w:rsid w:val="000F40FA"/>
    <w:rsid w:val="0010776B"/>
    <w:rsid w:val="00133E66"/>
    <w:rsid w:val="001435A3"/>
    <w:rsid w:val="00152423"/>
    <w:rsid w:val="001C1318"/>
    <w:rsid w:val="001D08F2"/>
    <w:rsid w:val="001D525B"/>
    <w:rsid w:val="001D7F4F"/>
    <w:rsid w:val="002220BD"/>
    <w:rsid w:val="002321B6"/>
    <w:rsid w:val="00250967"/>
    <w:rsid w:val="002543C8"/>
    <w:rsid w:val="00281AC4"/>
    <w:rsid w:val="00284AAE"/>
    <w:rsid w:val="002D0F4F"/>
    <w:rsid w:val="002E5912"/>
    <w:rsid w:val="002F1B46"/>
    <w:rsid w:val="002F3C75"/>
    <w:rsid w:val="00305DCF"/>
    <w:rsid w:val="00325348"/>
    <w:rsid w:val="0032732C"/>
    <w:rsid w:val="00336AD0"/>
    <w:rsid w:val="0037079A"/>
    <w:rsid w:val="0038104D"/>
    <w:rsid w:val="003851A4"/>
    <w:rsid w:val="003D01E8"/>
    <w:rsid w:val="003E5288"/>
    <w:rsid w:val="003F6D79"/>
    <w:rsid w:val="0041760A"/>
    <w:rsid w:val="00417C01"/>
    <w:rsid w:val="004663CA"/>
    <w:rsid w:val="004809EE"/>
    <w:rsid w:val="004A0323"/>
    <w:rsid w:val="004E7D54"/>
    <w:rsid w:val="0051306B"/>
    <w:rsid w:val="005273C6"/>
    <w:rsid w:val="00530A69"/>
    <w:rsid w:val="0053383F"/>
    <w:rsid w:val="00545593"/>
    <w:rsid w:val="00577C6C"/>
    <w:rsid w:val="005927FD"/>
    <w:rsid w:val="005C2FE2"/>
    <w:rsid w:val="005E2BC9"/>
    <w:rsid w:val="00605102"/>
    <w:rsid w:val="006215AA"/>
    <w:rsid w:val="006913C9"/>
    <w:rsid w:val="0069470D"/>
    <w:rsid w:val="006C6ACC"/>
    <w:rsid w:val="006E554A"/>
    <w:rsid w:val="00706C5F"/>
    <w:rsid w:val="00734F00"/>
    <w:rsid w:val="007A5ABC"/>
    <w:rsid w:val="007A70AE"/>
    <w:rsid w:val="007E5332"/>
    <w:rsid w:val="008362E8"/>
    <w:rsid w:val="008A1768"/>
    <w:rsid w:val="008D0CE7"/>
    <w:rsid w:val="008F4429"/>
    <w:rsid w:val="0094021A"/>
    <w:rsid w:val="009A62FB"/>
    <w:rsid w:val="009C6A0B"/>
    <w:rsid w:val="009E4BF0"/>
    <w:rsid w:val="009F0C77"/>
    <w:rsid w:val="009F4DD1"/>
    <w:rsid w:val="00A41684"/>
    <w:rsid w:val="00A64E80"/>
    <w:rsid w:val="00A665CA"/>
    <w:rsid w:val="00A72BCD"/>
    <w:rsid w:val="00A741D9"/>
    <w:rsid w:val="00A833AB"/>
    <w:rsid w:val="00A9741D"/>
    <w:rsid w:val="00AA4804"/>
    <w:rsid w:val="00AD4B17"/>
    <w:rsid w:val="00AE664F"/>
    <w:rsid w:val="00AF4762"/>
    <w:rsid w:val="00B412D4"/>
    <w:rsid w:val="00B47477"/>
    <w:rsid w:val="00B55993"/>
    <w:rsid w:val="00BD74F0"/>
    <w:rsid w:val="00BE3C22"/>
    <w:rsid w:val="00C0345E"/>
    <w:rsid w:val="00C27866"/>
    <w:rsid w:val="00C3483A"/>
    <w:rsid w:val="00C74E9D"/>
    <w:rsid w:val="00C82FD3"/>
    <w:rsid w:val="00C843E7"/>
    <w:rsid w:val="00C92819"/>
    <w:rsid w:val="00CC6B7B"/>
    <w:rsid w:val="00CD2089"/>
    <w:rsid w:val="00CF25EB"/>
    <w:rsid w:val="00D2721A"/>
    <w:rsid w:val="00D73A67"/>
    <w:rsid w:val="00D970A9"/>
    <w:rsid w:val="00DD6A77"/>
    <w:rsid w:val="00DE5CE2"/>
    <w:rsid w:val="00DF3845"/>
    <w:rsid w:val="00E274B0"/>
    <w:rsid w:val="00E41911"/>
    <w:rsid w:val="00E76079"/>
    <w:rsid w:val="00E92EEF"/>
    <w:rsid w:val="00EE3EDE"/>
    <w:rsid w:val="00F24442"/>
    <w:rsid w:val="00F500D7"/>
    <w:rsid w:val="00F50AE3"/>
    <w:rsid w:val="00F67CF1"/>
    <w:rsid w:val="00F70D23"/>
    <w:rsid w:val="00F801C4"/>
    <w:rsid w:val="00F840F0"/>
    <w:rsid w:val="00FB0D0D"/>
    <w:rsid w:val="00FB43B4"/>
    <w:rsid w:val="00FC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2932CAD-D110-4929-9E42-7F7C35AA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33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4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58_2011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BD591-239D-4B6C-A553-C8C40CA57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535</Words>
  <Characters>3000</Characters>
  <Application>Microsoft Office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4158: James Ian Calhoon - South Carolina Legislature Online</dc:title>
  <dc:subject/>
  <dc:creator>rosannemcdowell</dc:creator>
  <cp:keywords/>
  <dc:description/>
  <cp:lastModifiedBy>N Cumfer</cp:lastModifiedBy>
  <cp:revision>2</cp:revision>
  <cp:lastPrinted>2011-05-03T15:04:00Z</cp:lastPrinted>
  <dcterms:created xsi:type="dcterms:W3CDTF">2014-11-24T14:09:00Z</dcterms:created>
  <dcterms:modified xsi:type="dcterms:W3CDTF">2014-11-24T14:09:00Z</dcterms:modified>
</cp:coreProperties>
</file>