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D80" w:rsidRDefault="00576D80" w:rsidP="00576D80">
      <w:pPr>
        <w:widowControl w:val="0"/>
        <w:jc w:val="center"/>
      </w:pPr>
      <w:bookmarkStart w:id="0" w:name="_GoBack"/>
      <w:bookmarkEnd w:id="0"/>
      <w:r w:rsidRPr="00576D80">
        <w:rPr>
          <w:b/>
        </w:rPr>
        <w:t>South Carolina General Assembly</w:t>
      </w:r>
    </w:p>
    <w:p w:rsidR="00576D80" w:rsidRDefault="00576D80" w:rsidP="00576D80">
      <w:pPr>
        <w:widowControl w:val="0"/>
        <w:jc w:val="center"/>
      </w:pPr>
      <w:r>
        <w:t>119th Session, 2011-2012</w:t>
      </w:r>
    </w:p>
    <w:p w:rsidR="00576D80" w:rsidRDefault="00576D80" w:rsidP="00576D80">
      <w:pPr>
        <w:widowControl w:val="0"/>
        <w:jc w:val="left"/>
      </w:pPr>
    </w:p>
    <w:p w:rsidR="00576D80" w:rsidRDefault="00576D80" w:rsidP="00576D80">
      <w:pPr>
        <w:widowControl w:val="0"/>
        <w:jc w:val="left"/>
        <w:rPr>
          <w:b/>
        </w:rPr>
      </w:pPr>
      <w:r w:rsidRPr="00576D80">
        <w:rPr>
          <w:b/>
        </w:rPr>
        <w:t>H. 4169</w:t>
      </w:r>
    </w:p>
    <w:p w:rsidR="00576D80" w:rsidRDefault="00576D80" w:rsidP="00576D80">
      <w:pPr>
        <w:widowControl w:val="0"/>
        <w:jc w:val="left"/>
        <w:rPr>
          <w:b/>
        </w:rPr>
      </w:pPr>
    </w:p>
    <w:p w:rsidR="00576D80" w:rsidRDefault="00576D80" w:rsidP="00576D80">
      <w:pPr>
        <w:widowControl w:val="0"/>
        <w:jc w:val="left"/>
      </w:pPr>
      <w:r w:rsidRPr="00576D80">
        <w:rPr>
          <w:b/>
        </w:rPr>
        <w:t>STATUS INFORMATION</w:t>
      </w:r>
    </w:p>
    <w:p w:rsidR="00576D80" w:rsidRDefault="00576D80" w:rsidP="00576D80">
      <w:pPr>
        <w:widowControl w:val="0"/>
        <w:jc w:val="left"/>
      </w:pPr>
    </w:p>
    <w:p w:rsidR="00576D80" w:rsidRDefault="00576D80" w:rsidP="00576D80">
      <w:pPr>
        <w:widowControl w:val="0"/>
        <w:jc w:val="left"/>
      </w:pPr>
      <w:r>
        <w:t>House Resolution</w:t>
      </w:r>
    </w:p>
    <w:p w:rsidR="00576D80" w:rsidRDefault="00576D80" w:rsidP="00576D80">
      <w:pPr>
        <w:widowControl w:val="0"/>
        <w:jc w:val="left"/>
      </w:pPr>
      <w:r>
        <w:t>Sponsors: Reps. Norman,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76D80" w:rsidRDefault="00576D80" w:rsidP="00576D80">
      <w:pPr>
        <w:widowControl w:val="0"/>
        <w:jc w:val="left"/>
      </w:pPr>
      <w:r>
        <w:t>Document Path: l:\council\bills\rm\1171ac11.docx</w:t>
      </w:r>
    </w:p>
    <w:p w:rsidR="00576D80" w:rsidRDefault="00576D80" w:rsidP="00576D80">
      <w:pPr>
        <w:widowControl w:val="0"/>
        <w:jc w:val="left"/>
      </w:pPr>
    </w:p>
    <w:p w:rsidR="00576D80" w:rsidRDefault="00576D80" w:rsidP="00576D80">
      <w:pPr>
        <w:widowControl w:val="0"/>
        <w:jc w:val="left"/>
      </w:pPr>
      <w:r>
        <w:t>Introduced in the House on May 3, 2011</w:t>
      </w:r>
    </w:p>
    <w:p w:rsidR="00576D80" w:rsidRDefault="00576D80" w:rsidP="00576D80">
      <w:pPr>
        <w:widowControl w:val="0"/>
        <w:jc w:val="left"/>
      </w:pPr>
      <w:r>
        <w:t>Adopted by the House on May 3, 2011</w:t>
      </w:r>
    </w:p>
    <w:p w:rsidR="00576D80" w:rsidRDefault="00576D80" w:rsidP="00576D80">
      <w:pPr>
        <w:widowControl w:val="0"/>
        <w:jc w:val="left"/>
      </w:pPr>
    </w:p>
    <w:p w:rsidR="00576D80" w:rsidRDefault="00576D80" w:rsidP="00576D80">
      <w:pPr>
        <w:widowControl w:val="0"/>
        <w:jc w:val="left"/>
      </w:pPr>
      <w:r>
        <w:t xml:space="preserve">Summary: </w:t>
      </w:r>
      <w:r w:rsidR="004C3307">
        <w:t>Paul Rommel</w:t>
      </w:r>
    </w:p>
    <w:p w:rsidR="00576D80" w:rsidRDefault="00576D80" w:rsidP="00576D80">
      <w:pPr>
        <w:widowControl w:val="0"/>
        <w:jc w:val="left"/>
      </w:pPr>
    </w:p>
    <w:p w:rsidR="00576D80" w:rsidRDefault="00576D80" w:rsidP="00576D80">
      <w:pPr>
        <w:widowControl w:val="0"/>
        <w:jc w:val="left"/>
      </w:pPr>
    </w:p>
    <w:p w:rsidR="00576D80" w:rsidRDefault="00576D80" w:rsidP="00576D80">
      <w:pPr>
        <w:widowControl w:val="0"/>
        <w:tabs>
          <w:tab w:val="center" w:pos="590"/>
          <w:tab w:val="center" w:pos="1440"/>
          <w:tab w:val="left" w:pos="1872"/>
          <w:tab w:val="left" w:pos="9187"/>
        </w:tabs>
        <w:jc w:val="left"/>
      </w:pPr>
      <w:r w:rsidRPr="00576D80">
        <w:rPr>
          <w:b/>
        </w:rPr>
        <w:lastRenderedPageBreak/>
        <w:t>HISTORY OF LEGISLATIVE ACTIONS</w:t>
      </w:r>
    </w:p>
    <w:p w:rsidR="00576D80" w:rsidRDefault="00576D80" w:rsidP="00576D80">
      <w:pPr>
        <w:widowControl w:val="0"/>
        <w:tabs>
          <w:tab w:val="center" w:pos="590"/>
          <w:tab w:val="center" w:pos="1440"/>
          <w:tab w:val="left" w:pos="1872"/>
          <w:tab w:val="left" w:pos="9187"/>
        </w:tabs>
        <w:jc w:val="left"/>
      </w:pPr>
    </w:p>
    <w:p w:rsidR="00576D80" w:rsidRPr="00576D80" w:rsidRDefault="00576D80" w:rsidP="00576D80">
      <w:pPr>
        <w:widowControl w:val="0"/>
        <w:tabs>
          <w:tab w:val="center" w:pos="590"/>
          <w:tab w:val="center" w:pos="1440"/>
          <w:tab w:val="left" w:pos="1872"/>
          <w:tab w:val="left" w:pos="9187"/>
        </w:tabs>
        <w:jc w:val="left"/>
      </w:pPr>
      <w:r w:rsidRPr="00576D80">
        <w:rPr>
          <w:u w:val="single"/>
        </w:rPr>
        <w:tab/>
        <w:t>Date</w:t>
      </w:r>
      <w:r w:rsidRPr="00576D80">
        <w:rPr>
          <w:u w:val="single"/>
        </w:rPr>
        <w:tab/>
        <w:t>Body</w:t>
      </w:r>
      <w:r w:rsidRPr="00576D80">
        <w:rPr>
          <w:u w:val="single"/>
        </w:rPr>
        <w:tab/>
        <w:t>Action Description with journal page number</w:t>
      </w:r>
      <w:r w:rsidRPr="00576D80">
        <w:rPr>
          <w:u w:val="single"/>
        </w:rPr>
        <w:tab/>
      </w:r>
    </w:p>
    <w:p w:rsidR="009B7A54" w:rsidRDefault="009B7A54" w:rsidP="009B7A54">
      <w:pPr>
        <w:widowControl w:val="0"/>
        <w:tabs>
          <w:tab w:val="right" w:pos="1008"/>
          <w:tab w:val="left" w:pos="1152"/>
          <w:tab w:val="left" w:pos="1872"/>
          <w:tab w:val="left" w:pos="9187"/>
        </w:tabs>
        <w:ind w:left="2088" w:hanging="2088"/>
        <w:jc w:val="left"/>
      </w:pPr>
      <w:r>
        <w:tab/>
        <w:t>5/3/2011</w:t>
      </w:r>
      <w:r>
        <w:tab/>
        <w:t>House</w:t>
      </w:r>
      <w:r>
        <w:tab/>
      </w:r>
      <w:r w:rsidRPr="003338FB">
        <w:t>Introduced and adopted (</w:t>
      </w:r>
      <w:hyperlink r:id="rId7" w:history="1">
        <w:r w:rsidRPr="003338FB">
          <w:rPr>
            <w:rStyle w:val="Hyperlink"/>
          </w:rPr>
          <w:t>House Journal</w:t>
        </w:r>
        <w:r w:rsidRPr="003338FB">
          <w:rPr>
            <w:rStyle w:val="Hyperlink"/>
          </w:rPr>
          <w:noBreakHyphen/>
          <w:t>page 6</w:t>
        </w:r>
      </w:hyperlink>
      <w:r w:rsidRPr="003338FB">
        <w:t>)</w:t>
      </w:r>
    </w:p>
    <w:p w:rsidR="009B7A54" w:rsidRDefault="009B7A54" w:rsidP="009B7A54">
      <w:pPr>
        <w:widowControl w:val="0"/>
        <w:tabs>
          <w:tab w:val="right" w:pos="1008"/>
          <w:tab w:val="left" w:pos="1152"/>
          <w:tab w:val="left" w:pos="1872"/>
          <w:tab w:val="left" w:pos="9187"/>
        </w:tabs>
        <w:ind w:left="2088" w:hanging="2088"/>
        <w:jc w:val="left"/>
      </w:pPr>
    </w:p>
    <w:p w:rsidR="00576D80" w:rsidRPr="00576D80" w:rsidRDefault="00576D80" w:rsidP="00576D80">
      <w:pPr>
        <w:widowControl w:val="0"/>
        <w:tabs>
          <w:tab w:val="right" w:pos="1008"/>
          <w:tab w:val="left" w:pos="1152"/>
          <w:tab w:val="left" w:pos="1872"/>
          <w:tab w:val="left" w:pos="9187"/>
        </w:tabs>
        <w:ind w:left="2088" w:hanging="2088"/>
        <w:jc w:val="left"/>
      </w:pPr>
    </w:p>
    <w:p w:rsidR="00576D80" w:rsidRDefault="00576D80" w:rsidP="00576D80">
      <w:r w:rsidRPr="00576D80">
        <w:rPr>
          <w:b/>
        </w:rPr>
        <w:t>VERSIONS OF THIS BILL</w:t>
      </w:r>
    </w:p>
    <w:p w:rsidR="00576D80" w:rsidRDefault="00576D80" w:rsidP="00576D80"/>
    <w:p w:rsidR="00576D80" w:rsidRDefault="00245BC4" w:rsidP="00576D80">
      <w:hyperlink r:id="rId8" w:history="1">
        <w:r w:rsidR="00576D80">
          <w:rPr>
            <w:rStyle w:val="Hyperlink"/>
          </w:rPr>
          <w:t>5/3/2011</w:t>
        </w:r>
      </w:hyperlink>
    </w:p>
    <w:p w:rsidR="00576D80" w:rsidRDefault="00576D80" w:rsidP="00576D80"/>
    <w:p w:rsidR="00576D80" w:rsidRDefault="00576D80" w:rsidP="00576D80">
      <w:pPr>
        <w:sectPr w:rsidR="00576D80" w:rsidSect="00576D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9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9625A">
        <w:t>CONGRATULATE PAUL ROMMEL</w:t>
      </w:r>
      <w:r w:rsidR="0082738E">
        <w:t xml:space="preserve"> OF </w:t>
      </w:r>
      <w:r w:rsidR="00F667BD">
        <w:t>TEGA CAY</w:t>
      </w:r>
      <w:r w:rsidR="00B12B76">
        <w:t xml:space="preserve"> </w:t>
      </w:r>
      <w:r w:rsidR="0082738E">
        <w:t xml:space="preserve">ON WINNING THE PRESTIGIOUS WRIGHT BROTHERS MASTER PILOT AWARD, PRESENTED BY THE </w:t>
      </w:r>
      <w:r w:rsidR="00631526">
        <w:t xml:space="preserve">FEDERAL AVIATION ADMINISTRATION (FAA) AT THE RECENT </w:t>
      </w:r>
      <w:r w:rsidR="0082738E">
        <w:t>QUIET BIRDMEN PILOT FRATERNITY</w:t>
      </w:r>
      <w:r w:rsidR="00F4293B">
        <w:t xml:space="preserve"> </w:t>
      </w:r>
      <w:r w:rsidR="00631526">
        <w:t xml:space="preserve">GATHERING IN </w:t>
      </w:r>
      <w:r w:rsidR="00F4293B">
        <w:t>CHARLOTTE, NORTH CAROLINA</w:t>
      </w:r>
      <w:r w:rsidR="0082738E">
        <w:t>.</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learn that Paul Rommel of </w:t>
      </w:r>
      <w:r w:rsidR="00B12B76">
        <w:t>Fort Mill</w:t>
      </w:r>
      <w:r>
        <w:t xml:space="preserve"> has been presented the coveted </w:t>
      </w:r>
      <w:r w:rsidR="00631526">
        <w:t>FAA</w:t>
      </w:r>
      <w:r>
        <w:t xml:space="preserve"> Wright Brothers Master Pilot </w:t>
      </w:r>
      <w:r w:rsidR="00A410C5">
        <w:t>(WBMP)</w:t>
      </w:r>
      <w:r w:rsidR="002801D0">
        <w:t xml:space="preserve"> award;</w:t>
      </w:r>
      <w:r>
        <w:t xml:space="preserve"> and</w:t>
      </w:r>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526" w:rsidRDefault="00631526" w:rsidP="0063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FAA Wright Brothers Master Pilot </w:t>
      </w:r>
      <w:r w:rsidR="002D5199">
        <w:t>a</w:t>
      </w:r>
      <w:r>
        <w:t>ward is bestowed on deserving aviators who have been active pilots for fifty years; and</w:t>
      </w:r>
    </w:p>
    <w:p w:rsidR="00631526" w:rsidRDefault="00631526" w:rsidP="0063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07A" w:rsidRDefault="00631526" w:rsidP="00A1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07A">
        <w:t>since the award</w:t>
      </w:r>
      <w:r w:rsidR="00D82A05" w:rsidRPr="00D82A05">
        <w:t>’</w:t>
      </w:r>
      <w:r w:rsidR="00A1107A">
        <w:t>s inception in the 1940s, fewer than fourteen hundred pilots have received this honor; and</w:t>
      </w:r>
    </w:p>
    <w:p w:rsidR="00631526" w:rsidRDefault="00631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199">
        <w:t xml:space="preserve">WBMP award </w:t>
      </w:r>
      <w:r w:rsidR="0076737E">
        <w:t>winner Paul Rommel</w:t>
      </w:r>
      <w:r w:rsidR="00D82A05" w:rsidRPr="00D82A05">
        <w:t>’</w:t>
      </w:r>
      <w:r w:rsidR="0076737E">
        <w:t xml:space="preserve">s aviation </w:t>
      </w:r>
      <w:r w:rsidR="00A410C5">
        <w:t xml:space="preserve">career is filled with significant accomplishments. </w:t>
      </w:r>
      <w:r w:rsidR="0076737E">
        <w:t>Mr. Rommel began his career prior to World War II</w:t>
      </w:r>
      <w:r w:rsidR="006E4AD7">
        <w:t xml:space="preserve"> and w</w:t>
      </w:r>
      <w:r w:rsidR="0076737E">
        <w:t>as an engineer on the Douglas B</w:t>
      </w:r>
      <w:r w:rsidR="00D82A05">
        <w:noBreakHyphen/>
      </w:r>
      <w:r w:rsidR="0076737E">
        <w:t>18 in Trinidad when the United States entered the war. Shortly thereafter, he was selected for R</w:t>
      </w:r>
      <w:r w:rsidR="006C3BBE">
        <w:t>oyal Air Force</w:t>
      </w:r>
      <w:r w:rsidR="0076737E">
        <w:t xml:space="preserve"> pilot training in England; and</w:t>
      </w:r>
    </w:p>
    <w:p w:rsidR="0076737E" w:rsidRDefault="0076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7E" w:rsidRDefault="0076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earning his wings, he was transferred to the Army Air Corps, becoming a rare recipient of wings from both </w:t>
      </w:r>
      <w:r w:rsidR="007C54FE">
        <w:t>England and the United States</w:t>
      </w:r>
      <w:r>
        <w:t>;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C5"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Rommel then went on</w:t>
      </w:r>
      <w:r w:rsidR="00F667BD">
        <w:t xml:space="preserve"> to</w:t>
      </w:r>
      <w:r>
        <w:t xml:space="preserve"> the fly “The Hump” in C</w:t>
      </w:r>
      <w:r w:rsidR="00D82A05">
        <w:noBreakHyphen/>
      </w:r>
      <w:r>
        <w:t>46s and C</w:t>
      </w:r>
      <w:r w:rsidR="00D82A05">
        <w:noBreakHyphen/>
      </w:r>
      <w:r>
        <w:t>47s</w:t>
      </w:r>
      <w:r w:rsidR="00C628C5">
        <w:t>, h</w:t>
      </w:r>
      <w:r>
        <w:t xml:space="preserve">is </w:t>
      </w:r>
      <w:r w:rsidR="00C628C5">
        <w:t xml:space="preserve">World War II </w:t>
      </w:r>
      <w:r>
        <w:t>mission being</w:t>
      </w:r>
      <w:r w:rsidR="00C628C5">
        <w:t xml:space="preserve"> to supply the Chinese who were fighting the Japanese. The aircraft used were twin</w:t>
      </w:r>
      <w:r w:rsidR="00D82A05">
        <w:noBreakHyphen/>
      </w:r>
      <w:r w:rsidR="00C628C5">
        <w:t>engine cargo planes that flew very heavily laden over the Himalayas. The terrain, in fact, was so high that if an aircraft lost an engine, it could not sustain altitude above the ground. It has been said that the ground below the entire route was scattered with pieces of aircraft; and</w:t>
      </w:r>
    </w:p>
    <w:p w:rsidR="00C628C5" w:rsidRDefault="00C628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57" w:rsidRDefault="00C628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956C57">
        <w:t xml:space="preserve">s a result of his nine hundred fifty hours of Hump missions, </w:t>
      </w:r>
      <w:r>
        <w:t>Paul Rommel</w:t>
      </w:r>
      <w:r w:rsidR="00956C57">
        <w:t xml:space="preserve"> was awarded the Distinguished Flying Cross;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war, he continued with the Oklahoma A</w:t>
      </w:r>
      <w:r w:rsidR="00E51284">
        <w:t>ir National Guard</w:t>
      </w:r>
      <w:r>
        <w:t xml:space="preserve"> in P</w:t>
      </w:r>
      <w:r w:rsidR="00D82A05">
        <w:noBreakHyphen/>
      </w:r>
      <w:r>
        <w:t>51s, F</w:t>
      </w:r>
      <w:r w:rsidR="00D82A05">
        <w:noBreakHyphen/>
      </w:r>
      <w:r w:rsidR="001353D7">
        <w:t>8</w:t>
      </w:r>
      <w:r>
        <w:t>4s, and F</w:t>
      </w:r>
      <w:r w:rsidR="00D82A05">
        <w:noBreakHyphen/>
      </w:r>
      <w:r>
        <w:t>86s while serving as a corporate pilot in the employ of a prominent oil company;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2B"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4B38">
        <w:t xml:space="preserve">grateful for his distinguished work as a pilot, the House of Representatives takes great pleasure in recognizing Paul Rommel upon the occasion of his </w:t>
      </w:r>
      <w:r w:rsidR="007E6D72">
        <w:t xml:space="preserve">receiving </w:t>
      </w:r>
      <w:r w:rsidR="00764B38">
        <w:t xml:space="preserve">the FAA Wright Brothers Master Pilot award. </w:t>
      </w:r>
      <w:r w:rsidR="0071692B">
        <w:t>Now, therefore,</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AB" w:rsidRDefault="0071692B" w:rsidP="00343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04E16">
        <w:t xml:space="preserve"> </w:t>
      </w:r>
      <w:r w:rsidR="00551417" w:rsidRPr="00164935">
        <w:rPr>
          <w:color w:val="000000" w:themeColor="text1"/>
          <w:u w:color="000000" w:themeColor="text1"/>
        </w:rPr>
        <w:t>the members of the South Carolina House of Representatives, by this resolution,</w:t>
      </w:r>
      <w:r w:rsidR="00551417">
        <w:rPr>
          <w:color w:val="000000" w:themeColor="text1"/>
          <w:u w:color="000000" w:themeColor="text1"/>
        </w:rPr>
        <w:t xml:space="preserve"> </w:t>
      </w:r>
      <w:r w:rsidR="00343DAB">
        <w:t xml:space="preserve">congratulate Paul Rommel of </w:t>
      </w:r>
      <w:r w:rsidR="00F667BD">
        <w:t>Tega Cay</w:t>
      </w:r>
      <w:r w:rsidR="00343DAB">
        <w:t xml:space="preserve"> on winning the prestigious Wright Brothers Master Pilot award, presented by the Federal Aviation Administration (FAA) at the recent Quiet Birdmen pilot fraternity gathering in Charlotte, North Carolina.</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3DAB">
        <w:t>provided</w:t>
      </w:r>
      <w:r>
        <w:t xml:space="preserve"> to</w:t>
      </w:r>
      <w:r w:rsidR="00343DAB">
        <w:t xml:space="preserve"> Paul Rommel.</w:t>
      </w:r>
    </w:p>
    <w:p w:rsidR="002C0BAA" w:rsidRDefault="00D82A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BAA" w:rsidRDefault="002C0BAA" w:rsidP="00576D80">
      <w:pPr>
        <w:suppressAutoHyphens/>
      </w:pPr>
    </w:p>
    <w:sectPr w:rsidR="002C0BAA" w:rsidSect="00576D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C57" w:rsidRDefault="00956C57" w:rsidP="009F0C77">
      <w:r>
        <w:separator/>
      </w:r>
    </w:p>
  </w:endnote>
  <w:endnote w:type="continuationSeparator" w:id="0">
    <w:p w:rsidR="00956C57" w:rsidRDefault="00956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50A97B-94A8-49AE-B847-92C2316C19E4}"/>
    <w:embedBold r:id="rId2" w:fontKey="{5329F3FF-0A76-4958-804A-941CF2688B5D}"/>
  </w:font>
  <w:font w:name="Calibri">
    <w:panose1 w:val="020F0502020204030204"/>
    <w:charset w:val="00"/>
    <w:family w:val="swiss"/>
    <w:pitch w:val="variable"/>
    <w:sig w:usb0="E10002FF" w:usb1="4000ACFF" w:usb2="00000009" w:usb3="00000000" w:csb0="0000019F" w:csb1="00000000"/>
    <w:embedRegular r:id="rId3" w:fontKey="{13C21779-BB0C-4300-8315-8FC9A34D13E1}"/>
  </w:font>
  <w:font w:name="Tahoma">
    <w:panose1 w:val="020B0604030504040204"/>
    <w:charset w:val="00"/>
    <w:family w:val="swiss"/>
    <w:pitch w:val="variable"/>
    <w:sig w:usb0="21002A87" w:usb1="80000000" w:usb2="00000008" w:usb3="00000000" w:csb0="000101FF" w:csb1="00000000"/>
    <w:embedRegular r:id="rId4" w:fontKey="{72774D8E-A26C-45DF-A164-26E8C3C9E6FC}"/>
  </w:font>
  <w:font w:name="Cambria">
    <w:panose1 w:val="02040503050406030204"/>
    <w:charset w:val="00"/>
    <w:family w:val="roman"/>
    <w:pitch w:val="variable"/>
    <w:sig w:usb0="E00002FF" w:usb1="400004FF" w:usb2="00000000" w:usb3="00000000" w:csb0="0000019F" w:csb1="00000000"/>
    <w:embedRegular r:id="rId5" w:fontKey="{76FA8B14-ADAD-48E8-B1D2-9CA4A9012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D80" w:rsidRPr="002C0BAA" w:rsidRDefault="00576D80" w:rsidP="002C0BAA">
    <w:pPr>
      <w:pStyle w:val="Footer"/>
      <w:tabs>
        <w:tab w:val="clear" w:pos="4680"/>
        <w:tab w:val="clear" w:pos="9360"/>
        <w:tab w:val="center" w:pos="2995"/>
      </w:tabs>
      <w:spacing w:before="120"/>
    </w:pPr>
    <w:r>
      <w:t>[4169]</w:t>
    </w:r>
    <w:r>
      <w:tab/>
    </w:r>
    <w:r w:rsidR="00245BC4">
      <w:fldChar w:fldCharType="begin"/>
    </w:r>
    <w:r w:rsidR="00245BC4">
      <w:instrText xml:space="preserve"> PAGE  \* MERGEFORMAT </w:instrText>
    </w:r>
    <w:r w:rsidR="00245BC4">
      <w:fldChar w:fldCharType="separate"/>
    </w:r>
    <w:r w:rsidR="00245BC4">
      <w:rPr>
        <w:noProof/>
      </w:rPr>
      <w:t>1</w:t>
    </w:r>
    <w:r w:rsidR="00245B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C57" w:rsidRDefault="00956C57" w:rsidP="009F0C77">
      <w:r>
        <w:separator/>
      </w:r>
    </w:p>
  </w:footnote>
  <w:footnote w:type="continuationSeparator" w:id="0">
    <w:p w:rsidR="00956C57" w:rsidRDefault="00956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1AC11"/>
    <w:docVar w:name="CoverBillType" w:val="r"/>
    <w:docVar w:name="docpath" w:val="L:\Council\bills\RM\1171AC11.DOCX"/>
    <w:docVar w:name="dvBillNumber" w:val="4169"/>
    <w:docVar w:name="dvBillNumberPrefix" w:val="H. "/>
    <w:docVar w:name="dvOriginalBody" w:val="House"/>
    <w:docVar w:name="dvSteno" w:val="RM"/>
    <w:docVar w:name="NameofBody" w:val="h"/>
    <w:docVar w:name="vgroup2" w:val="Council"/>
  </w:docVars>
  <w:rsids>
    <w:rsidRoot w:val="00A27EF9"/>
    <w:rsid w:val="00011869"/>
    <w:rsid w:val="000E1785"/>
    <w:rsid w:val="000F40FA"/>
    <w:rsid w:val="0010776B"/>
    <w:rsid w:val="001154F1"/>
    <w:rsid w:val="00133E66"/>
    <w:rsid w:val="001353D7"/>
    <w:rsid w:val="001435A3"/>
    <w:rsid w:val="001C7AA2"/>
    <w:rsid w:val="001D08F2"/>
    <w:rsid w:val="001D525B"/>
    <w:rsid w:val="001D7F4F"/>
    <w:rsid w:val="002321B6"/>
    <w:rsid w:val="00245BC4"/>
    <w:rsid w:val="00250967"/>
    <w:rsid w:val="002543C8"/>
    <w:rsid w:val="002801D0"/>
    <w:rsid w:val="00284AAE"/>
    <w:rsid w:val="002C0BAA"/>
    <w:rsid w:val="002D5199"/>
    <w:rsid w:val="002E5912"/>
    <w:rsid w:val="002E76E0"/>
    <w:rsid w:val="00325348"/>
    <w:rsid w:val="0032732C"/>
    <w:rsid w:val="00336AD0"/>
    <w:rsid w:val="00343DAB"/>
    <w:rsid w:val="0037079A"/>
    <w:rsid w:val="003D01E8"/>
    <w:rsid w:val="003E5288"/>
    <w:rsid w:val="003F6D79"/>
    <w:rsid w:val="004032A4"/>
    <w:rsid w:val="0041760A"/>
    <w:rsid w:val="00417C01"/>
    <w:rsid w:val="004809EE"/>
    <w:rsid w:val="004C3307"/>
    <w:rsid w:val="004D0A05"/>
    <w:rsid w:val="004E7D54"/>
    <w:rsid w:val="004F25C2"/>
    <w:rsid w:val="004F6065"/>
    <w:rsid w:val="00504E16"/>
    <w:rsid w:val="005163FA"/>
    <w:rsid w:val="005273C6"/>
    <w:rsid w:val="00530A69"/>
    <w:rsid w:val="00540F45"/>
    <w:rsid w:val="00545593"/>
    <w:rsid w:val="005461E7"/>
    <w:rsid w:val="00551417"/>
    <w:rsid w:val="00576D80"/>
    <w:rsid w:val="00577C6C"/>
    <w:rsid w:val="0059625A"/>
    <w:rsid w:val="005C2FE2"/>
    <w:rsid w:val="005E2BC9"/>
    <w:rsid w:val="00605102"/>
    <w:rsid w:val="006215AA"/>
    <w:rsid w:val="00631526"/>
    <w:rsid w:val="00684163"/>
    <w:rsid w:val="006913C9"/>
    <w:rsid w:val="0069470D"/>
    <w:rsid w:val="006958AE"/>
    <w:rsid w:val="006B4043"/>
    <w:rsid w:val="006C3BBE"/>
    <w:rsid w:val="006D7FF2"/>
    <w:rsid w:val="006E4AD7"/>
    <w:rsid w:val="0071692B"/>
    <w:rsid w:val="0073373D"/>
    <w:rsid w:val="00734F00"/>
    <w:rsid w:val="00737445"/>
    <w:rsid w:val="00764B38"/>
    <w:rsid w:val="0076737E"/>
    <w:rsid w:val="007A70AE"/>
    <w:rsid w:val="007C54FE"/>
    <w:rsid w:val="007E6D72"/>
    <w:rsid w:val="0082738E"/>
    <w:rsid w:val="008362E8"/>
    <w:rsid w:val="008A1768"/>
    <w:rsid w:val="008C512C"/>
    <w:rsid w:val="008F4429"/>
    <w:rsid w:val="0094021A"/>
    <w:rsid w:val="00956C57"/>
    <w:rsid w:val="009B010B"/>
    <w:rsid w:val="009B7A54"/>
    <w:rsid w:val="009C6A0B"/>
    <w:rsid w:val="009F0C77"/>
    <w:rsid w:val="009F4DD1"/>
    <w:rsid w:val="00A10A58"/>
    <w:rsid w:val="00A1107A"/>
    <w:rsid w:val="00A27EF9"/>
    <w:rsid w:val="00A410C5"/>
    <w:rsid w:val="00A41684"/>
    <w:rsid w:val="00A64E80"/>
    <w:rsid w:val="00A72BCD"/>
    <w:rsid w:val="00A741D9"/>
    <w:rsid w:val="00A8008A"/>
    <w:rsid w:val="00A833AB"/>
    <w:rsid w:val="00A852D4"/>
    <w:rsid w:val="00A9741D"/>
    <w:rsid w:val="00AB4955"/>
    <w:rsid w:val="00AD4B17"/>
    <w:rsid w:val="00B12B76"/>
    <w:rsid w:val="00B23224"/>
    <w:rsid w:val="00B412D4"/>
    <w:rsid w:val="00B96759"/>
    <w:rsid w:val="00BE3C22"/>
    <w:rsid w:val="00C0345E"/>
    <w:rsid w:val="00C11EE2"/>
    <w:rsid w:val="00C3483A"/>
    <w:rsid w:val="00C628C5"/>
    <w:rsid w:val="00C74E9D"/>
    <w:rsid w:val="00C82FD3"/>
    <w:rsid w:val="00C92819"/>
    <w:rsid w:val="00CC6B7B"/>
    <w:rsid w:val="00CD2089"/>
    <w:rsid w:val="00D31FEB"/>
    <w:rsid w:val="00D73A67"/>
    <w:rsid w:val="00D82A05"/>
    <w:rsid w:val="00D970A9"/>
    <w:rsid w:val="00DE69BD"/>
    <w:rsid w:val="00DF3845"/>
    <w:rsid w:val="00E41911"/>
    <w:rsid w:val="00E51284"/>
    <w:rsid w:val="00E92EEF"/>
    <w:rsid w:val="00EF6F5B"/>
    <w:rsid w:val="00F24442"/>
    <w:rsid w:val="00F37DCA"/>
    <w:rsid w:val="00F4293B"/>
    <w:rsid w:val="00F50AE3"/>
    <w:rsid w:val="00F56FCD"/>
    <w:rsid w:val="00F667BD"/>
    <w:rsid w:val="00F67CF1"/>
    <w:rsid w:val="00F840F0"/>
    <w:rsid w:val="00FA4862"/>
    <w:rsid w:val="00FB0D0D"/>
    <w:rsid w:val="00FB43B4"/>
    <w:rsid w:val="00FC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9F6AD8-1C4B-41A8-8E04-5D997730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1D0"/>
    <w:rPr>
      <w:rFonts w:ascii="Tahoma" w:hAnsi="Tahoma" w:cs="Tahoma"/>
      <w:sz w:val="16"/>
      <w:szCs w:val="16"/>
    </w:rPr>
  </w:style>
  <w:style w:type="character" w:customStyle="1" w:styleId="BalloonTextChar">
    <w:name w:val="Balloon Text Char"/>
    <w:basedOn w:val="DefaultParagraphFont"/>
    <w:link w:val="BalloonText"/>
    <w:uiPriority w:val="99"/>
    <w:semiHidden/>
    <w:rsid w:val="002801D0"/>
    <w:rPr>
      <w:rFonts w:ascii="Tahoma" w:eastAsia="Times New Roman" w:hAnsi="Tahoma" w:cs="Tahoma"/>
      <w:sz w:val="16"/>
      <w:szCs w:val="16"/>
    </w:rPr>
  </w:style>
  <w:style w:type="character" w:styleId="Hyperlink">
    <w:name w:val="Hyperlink"/>
    <w:basedOn w:val="DefaultParagraphFont"/>
    <w:uiPriority w:val="99"/>
    <w:unhideWhenUsed/>
    <w:rsid w:val="00576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69_20110503.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858E3-A428-4CDE-8F92-B3E99766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632</Words>
  <Characters>3563</Characters>
  <Application>Microsoft Office Word</Application>
  <DocSecurity>4</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4169: Paul Rommel - South Carolina Legislature Online</dc:title>
  <dc:subject/>
  <dc:creator>rosannemcdowell</dc:creator>
  <cp:keywords/>
  <dc:description/>
  <cp:lastModifiedBy>N Cumfer</cp:lastModifiedBy>
  <cp:revision>2</cp:revision>
  <cp:lastPrinted>2011-04-28T18:12:00Z</cp:lastPrinted>
  <dcterms:created xsi:type="dcterms:W3CDTF">2014-11-24T14:09:00Z</dcterms:created>
  <dcterms:modified xsi:type="dcterms:W3CDTF">2014-11-24T14:09:00Z</dcterms:modified>
</cp:coreProperties>
</file>