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B2D" w:rsidRDefault="00817B2D" w:rsidP="00817B2D">
      <w:pPr>
        <w:widowControl w:val="0"/>
        <w:jc w:val="center"/>
      </w:pPr>
      <w:bookmarkStart w:id="0" w:name="_GoBack"/>
      <w:bookmarkEnd w:id="0"/>
      <w:r w:rsidRPr="00817B2D">
        <w:rPr>
          <w:b/>
        </w:rPr>
        <w:t>South Carolina General Assembly</w:t>
      </w:r>
    </w:p>
    <w:p w:rsidR="00817B2D" w:rsidRDefault="00817B2D" w:rsidP="00817B2D">
      <w:pPr>
        <w:widowControl w:val="0"/>
        <w:jc w:val="center"/>
      </w:pPr>
      <w:r>
        <w:t>119th Session, 2011-2012</w:t>
      </w:r>
    </w:p>
    <w:p w:rsidR="00817B2D" w:rsidRDefault="00817B2D" w:rsidP="00817B2D">
      <w:pPr>
        <w:widowControl w:val="0"/>
        <w:jc w:val="left"/>
      </w:pPr>
    </w:p>
    <w:p w:rsidR="00817B2D" w:rsidRDefault="00817B2D" w:rsidP="00817B2D">
      <w:pPr>
        <w:widowControl w:val="0"/>
        <w:jc w:val="left"/>
        <w:rPr>
          <w:b/>
        </w:rPr>
      </w:pPr>
      <w:r w:rsidRPr="00817B2D">
        <w:rPr>
          <w:b/>
        </w:rPr>
        <w:t>H. 4182</w:t>
      </w:r>
    </w:p>
    <w:p w:rsidR="00817B2D" w:rsidRDefault="00817B2D" w:rsidP="00817B2D">
      <w:pPr>
        <w:widowControl w:val="0"/>
        <w:jc w:val="left"/>
        <w:rPr>
          <w:b/>
        </w:rPr>
      </w:pPr>
    </w:p>
    <w:p w:rsidR="00817B2D" w:rsidRDefault="00817B2D" w:rsidP="00817B2D">
      <w:pPr>
        <w:widowControl w:val="0"/>
        <w:jc w:val="left"/>
      </w:pPr>
      <w:r w:rsidRPr="00817B2D">
        <w:rPr>
          <w:b/>
        </w:rPr>
        <w:t>STATUS INFORMATION</w:t>
      </w:r>
    </w:p>
    <w:p w:rsidR="00817B2D" w:rsidRDefault="00817B2D" w:rsidP="00817B2D">
      <w:pPr>
        <w:widowControl w:val="0"/>
        <w:jc w:val="left"/>
      </w:pPr>
    </w:p>
    <w:p w:rsidR="00817B2D" w:rsidRDefault="00817B2D" w:rsidP="00817B2D">
      <w:pPr>
        <w:widowControl w:val="0"/>
        <w:jc w:val="left"/>
      </w:pPr>
      <w:r>
        <w:t>House Resolution</w:t>
      </w:r>
    </w:p>
    <w:p w:rsidR="00817B2D" w:rsidRDefault="00817B2D" w:rsidP="00817B2D">
      <w:pPr>
        <w:widowControl w:val="0"/>
        <w:jc w:val="left"/>
      </w:pPr>
      <w:r>
        <w:t>Sponsors: Reps. Erickson, Brantley, Patrick, Herbkersman, Agnew, Alexander, Allen, Allison, Anderson, Anthony, Atwater, Bales, Ballentine, Bannister, Barfield, Battle, Bedingfield, Bikas, Bingham, Bowen, Bowers, Brady, Branham, Brannon, G.A. Brown, H.B. Brown, R.L. Brown, Butler Garrick, Chumley, Clemmons, Clyburn, Cobb</w:t>
      </w:r>
      <w:r>
        <w:noBreakHyphen/>
        <w:t>Hunter, Cole, Cooper, Corbin, Crawford, Crosby, Daning, Delleney, Dillard, Edge, Forrester, Frye, Funderburk, Gambrell, Gilliard, Govan, Hamilton, Hardwick, Harrell, Harrison, Hart, Hayes, Hearn, Henderson,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817B2D" w:rsidRDefault="00817B2D" w:rsidP="00817B2D">
      <w:pPr>
        <w:widowControl w:val="0"/>
        <w:jc w:val="left"/>
      </w:pPr>
      <w:r>
        <w:t>Document Path: l:\council\bills\gm\24797bh11.docx</w:t>
      </w:r>
    </w:p>
    <w:p w:rsidR="00817B2D" w:rsidRDefault="00817B2D" w:rsidP="00817B2D">
      <w:pPr>
        <w:widowControl w:val="0"/>
        <w:jc w:val="left"/>
      </w:pPr>
    </w:p>
    <w:p w:rsidR="00817B2D" w:rsidRDefault="00817B2D" w:rsidP="00817B2D">
      <w:pPr>
        <w:widowControl w:val="0"/>
        <w:jc w:val="left"/>
      </w:pPr>
      <w:r>
        <w:t>Introduced in the House on May 5, 2011</w:t>
      </w:r>
    </w:p>
    <w:p w:rsidR="00817B2D" w:rsidRDefault="00817B2D" w:rsidP="00817B2D">
      <w:pPr>
        <w:widowControl w:val="0"/>
        <w:jc w:val="left"/>
      </w:pPr>
      <w:r>
        <w:t>Adopted by the House on May 5, 2011</w:t>
      </w:r>
    </w:p>
    <w:p w:rsidR="00817B2D" w:rsidRDefault="00817B2D" w:rsidP="00817B2D">
      <w:pPr>
        <w:widowControl w:val="0"/>
        <w:jc w:val="left"/>
      </w:pPr>
    </w:p>
    <w:p w:rsidR="00817B2D" w:rsidRDefault="00817B2D" w:rsidP="00817B2D">
      <w:pPr>
        <w:widowControl w:val="0"/>
        <w:jc w:val="left"/>
      </w:pPr>
      <w:r>
        <w:t xml:space="preserve">Summary: </w:t>
      </w:r>
      <w:r w:rsidR="002D29AA">
        <w:t>Colonel John R. Snider</w:t>
      </w:r>
    </w:p>
    <w:p w:rsidR="00817B2D" w:rsidRDefault="00817B2D" w:rsidP="00817B2D">
      <w:pPr>
        <w:widowControl w:val="0"/>
        <w:jc w:val="left"/>
      </w:pPr>
    </w:p>
    <w:p w:rsidR="00817B2D" w:rsidRDefault="00817B2D" w:rsidP="00817B2D">
      <w:pPr>
        <w:widowControl w:val="0"/>
        <w:jc w:val="left"/>
      </w:pPr>
    </w:p>
    <w:p w:rsidR="00817B2D" w:rsidRDefault="00817B2D" w:rsidP="00817B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7B2D">
        <w:rPr>
          <w:b/>
        </w:rPr>
        <w:lastRenderedPageBreak/>
        <w:t>HISTORY OF LEGISLATIVE ACTIONS</w:t>
      </w:r>
    </w:p>
    <w:p w:rsidR="00817B2D" w:rsidRDefault="00817B2D" w:rsidP="00817B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7B2D" w:rsidRPr="00817B2D" w:rsidRDefault="00817B2D" w:rsidP="00817B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7B2D">
        <w:rPr>
          <w:u w:val="single"/>
        </w:rPr>
        <w:tab/>
        <w:t>Date</w:t>
      </w:r>
      <w:r w:rsidRPr="00817B2D">
        <w:rPr>
          <w:u w:val="single"/>
        </w:rPr>
        <w:tab/>
        <w:t>Body</w:t>
      </w:r>
      <w:r w:rsidRPr="00817B2D">
        <w:rPr>
          <w:u w:val="single"/>
        </w:rPr>
        <w:tab/>
        <w:t>Action Description with journal page number</w:t>
      </w:r>
      <w:r w:rsidRPr="00817B2D">
        <w:rPr>
          <w:u w:val="single"/>
        </w:rPr>
        <w:tab/>
      </w:r>
    </w:p>
    <w:p w:rsidR="00BC0ECC" w:rsidRDefault="00BC0ECC" w:rsidP="00BC0E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5/5/2011</w:t>
      </w:r>
      <w:r>
        <w:tab/>
        <w:t>House</w:t>
      </w:r>
      <w:r>
        <w:tab/>
      </w:r>
      <w:r w:rsidRPr="00C3063A">
        <w:t>Introduced and adopted (</w:t>
      </w:r>
      <w:hyperlink r:id="rId7" w:history="1">
        <w:r w:rsidRPr="00C3063A">
          <w:rPr>
            <w:rStyle w:val="Hyperlink"/>
          </w:rPr>
          <w:t>House Journal</w:t>
        </w:r>
        <w:r w:rsidRPr="00C3063A">
          <w:rPr>
            <w:rStyle w:val="Hyperlink"/>
          </w:rPr>
          <w:noBreakHyphen/>
          <w:t>page 2</w:t>
        </w:r>
      </w:hyperlink>
      <w:r w:rsidRPr="00C3063A">
        <w:t>)</w:t>
      </w:r>
    </w:p>
    <w:p w:rsidR="00BC0ECC" w:rsidRDefault="00BC0ECC" w:rsidP="00BC0E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7B2D" w:rsidRPr="00817B2D" w:rsidRDefault="00817B2D" w:rsidP="00817B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7B2D" w:rsidRDefault="00817B2D" w:rsidP="00817B2D">
      <w:r w:rsidRPr="00817B2D">
        <w:rPr>
          <w:b/>
        </w:rPr>
        <w:t>VERSIONS OF THIS BILL</w:t>
      </w:r>
    </w:p>
    <w:p w:rsidR="00817B2D" w:rsidRDefault="00817B2D" w:rsidP="00817B2D"/>
    <w:p w:rsidR="00817B2D" w:rsidRDefault="001E12F4" w:rsidP="00817B2D">
      <w:hyperlink r:id="rId8" w:history="1">
        <w:r w:rsidR="00817B2D">
          <w:rPr>
            <w:rStyle w:val="Hyperlink"/>
          </w:rPr>
          <w:t>5/5/2011</w:t>
        </w:r>
      </w:hyperlink>
    </w:p>
    <w:p w:rsidR="00817B2D" w:rsidRDefault="00817B2D" w:rsidP="00817B2D"/>
    <w:p w:rsidR="00817B2D" w:rsidRDefault="00817B2D" w:rsidP="00817B2D">
      <w:pPr>
        <w:sectPr w:rsidR="00817B2D" w:rsidSect="00817B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3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69A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77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COLONEL JOHN R. SNIDER, UNITED STATES MARINE CORPS, </w:t>
      </w:r>
      <w:r w:rsidR="00C55EE9">
        <w:t>UPON THE OCCASION OF HIS RETIREMENT, AND COMMEND HIM FOR TWENTY-SEVEN YEARS OF DISTINGUISHED AND MERITORIOUS SERVICE TO OUR NATION.</w:t>
      </w:r>
    </w:p>
    <w:p w:rsidR="005669AD" w:rsidRDefault="00566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77CF" w:rsidRDefault="00566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D77CF">
        <w:t xml:space="preserve">the members of the South Carolina House of Representatives are pleased to learn that Colonel John R. Snider will begin a well-deserved retirement after twenty-seven years </w:t>
      </w:r>
      <w:r w:rsidR="003757D4">
        <w:t xml:space="preserve">of service </w:t>
      </w:r>
      <w:r w:rsidR="00DD77CF">
        <w:t>in the United States Marine Corps; and</w:t>
      </w:r>
    </w:p>
    <w:p w:rsidR="00DD77CF" w:rsidRDefault="00DD77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FC4" w:rsidRDefault="00DD77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96FC4">
        <w:t xml:space="preserve">born in 1960 in Spokane, Washington, </w:t>
      </w:r>
      <w:r w:rsidR="00633230">
        <w:t>John Snider</w:t>
      </w:r>
      <w:r w:rsidR="00596FC4">
        <w:t xml:space="preserve"> earned a bachelor’s degree in business from Washington State University and entered the Marine Corps in 1984; and</w:t>
      </w:r>
    </w:p>
    <w:p w:rsidR="00633230" w:rsidRDefault="006332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3230" w:rsidRDefault="006332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B126F">
        <w:t xml:space="preserve">Colonel Snider has completed flying assignments in the A6 Intruder, TA-4 Skyhawk, and F/A-18 Hornet and has participated in </w:t>
      </w:r>
      <w:r w:rsidR="006D1713">
        <w:t>m</w:t>
      </w:r>
      <w:r w:rsidR="00BB126F">
        <w:t>ultiple combat operations, including NATO Operation Deny Flight and Deliberate Force in Bosnia Herzegovina in 1995; NATO Operation Allied Force in Serbia and Kosovo in 1999; and Operations Enduring Freedom and Iraqi Freedom; and</w:t>
      </w:r>
    </w:p>
    <w:p w:rsidR="00BB126F" w:rsidRDefault="00BB12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26F" w:rsidRDefault="00BB12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</w:t>
      </w:r>
      <w:r w:rsidR="006D1713">
        <w:t xml:space="preserve"> commanded Marine Fighter Attack Squadron 312 and deployed with the USS Enterprise, Carrier Strike Group, and his sta</w:t>
      </w:r>
      <w:r w:rsidR="002B03F6">
        <w:t>ff assignments include duty as</w:t>
      </w:r>
      <w:r w:rsidR="006D1713">
        <w:t xml:space="preserve"> the deputy director/chief of staff Joint Integrated Air and Missile Defense Organization, Joint Staff, J8; and</w:t>
      </w:r>
    </w:p>
    <w:p w:rsidR="00633230" w:rsidRDefault="006332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FC4" w:rsidRDefault="00596F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Colonel Snider holds a master of science in national security strategy from the National War College and another master’s in military studies from the Marine Corps Command and Staff College; and</w:t>
      </w:r>
    </w:p>
    <w:p w:rsidR="00596FC4" w:rsidRDefault="00596F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3230" w:rsidRDefault="00596F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four thousand four hundred tactical</w:t>
      </w:r>
      <w:r w:rsidR="003757D4">
        <w:t xml:space="preserve"> </w:t>
      </w:r>
      <w:r>
        <w:t>flight hours, he has been awarded the Defense Superior Service Medal, Meritorious Service Medal, Air Medal with bronze numeral 6, and Navy/Marine</w:t>
      </w:r>
      <w:r w:rsidR="00633230">
        <w:t xml:space="preserve"> Corps Commendation Medal with two gold stars and combat distinguishing device; and</w:t>
      </w:r>
    </w:p>
    <w:p w:rsidR="00633230" w:rsidRDefault="006332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3230" w:rsidRDefault="006332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July 2008, Colonel Snider took command of the Marine Corps Air Station in Beaufort</w:t>
      </w:r>
      <w:r w:rsidR="0079122B">
        <w:t>, which is home to some four thousand two hu</w:t>
      </w:r>
      <w:r w:rsidR="00BB126F">
        <w:t>ndred Marines and sailors;</w:t>
      </w:r>
      <w:r w:rsidR="0079122B">
        <w:t xml:space="preserve"> and military members, their families, and civilian employees on the base number almost thirteen thousand</w:t>
      </w:r>
      <w:r>
        <w:t>; and</w:t>
      </w:r>
    </w:p>
    <w:p w:rsidR="0079122B" w:rsidRDefault="007912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22B" w:rsidRDefault="0079122B" w:rsidP="00791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</w:tabs>
        <w:suppressAutoHyphens/>
      </w:pPr>
      <w:r>
        <w:t xml:space="preserve">Whereas, </w:t>
      </w:r>
      <w:r w:rsidR="00BB126F">
        <w:t>the Air Station at Beaufort has earned the nickname</w:t>
      </w:r>
      <w:r w:rsidR="002B03F6">
        <w:t>,</w:t>
      </w:r>
      <w:r w:rsidR="00BB126F">
        <w:t xml:space="preserve"> “Fightertown</w:t>
      </w:r>
      <w:r w:rsidR="002B03F6">
        <w:t>,</w:t>
      </w:r>
      <w:r w:rsidR="00BB126F">
        <w:t xml:space="preserve">” because it houses </w:t>
      </w:r>
      <w:r>
        <w:t>one of the largest aircraft groups, Marine Aircraft Group 31</w:t>
      </w:r>
      <w:r w:rsidR="00BB126F">
        <w:t xml:space="preserve">, with a reputation for tactical proficiency; and </w:t>
      </w:r>
    </w:p>
    <w:p w:rsidR="00633230" w:rsidRDefault="006332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69AD" w:rsidRDefault="006D17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that Colonel John R. Snider has served the United St</w:t>
      </w:r>
      <w:r w:rsidR="00C55EE9">
        <w:t>ates with honor and distinction</w:t>
      </w:r>
      <w:r>
        <w:t xml:space="preserve"> </w:t>
      </w:r>
      <w:r w:rsidR="002B03F6">
        <w:t xml:space="preserve">for more than a quarter of a century </w:t>
      </w:r>
      <w:r>
        <w:t xml:space="preserve">and </w:t>
      </w:r>
      <w:r w:rsidR="00C55EE9">
        <w:t>wish him continued success and happiness in all his future endeavors</w:t>
      </w:r>
      <w:r w:rsidR="005669AD">
        <w:t>.  Now, therefore,</w:t>
      </w:r>
    </w:p>
    <w:p w:rsidR="005669AD" w:rsidRDefault="00566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69AD" w:rsidRDefault="00566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669AD" w:rsidRDefault="00566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69AD" w:rsidRDefault="00566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D77CF">
        <w:t xml:space="preserve"> the members of the South Carolina House of Representatives, by this resolution, recognize and honor Colonel John R. Snider, United States Marine Corps, </w:t>
      </w:r>
      <w:r w:rsidR="00C55EE9">
        <w:t xml:space="preserve">upon the occasion of his retirement, and commend him for twenty-seven years of </w:t>
      </w:r>
      <w:r w:rsidR="00DD77CF">
        <w:t>distinguished and mer</w:t>
      </w:r>
      <w:r w:rsidR="00C55EE9">
        <w:t>itorious service to our nation</w:t>
      </w:r>
      <w:r w:rsidR="00DD77CF">
        <w:t>.</w:t>
      </w:r>
    </w:p>
    <w:p w:rsidR="005669AD" w:rsidRDefault="00566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6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6D1713">
        <w:t>t a copy of this resolution be present</w:t>
      </w:r>
      <w:r>
        <w:t>ed to</w:t>
      </w:r>
      <w:r w:rsidR="006D1713">
        <w:t xml:space="preserve"> Colonel John R. Snider.</w:t>
      </w:r>
    </w:p>
    <w:p w:rsidR="0037325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73257" w:rsidRDefault="00373257" w:rsidP="00817B2D">
      <w:pPr>
        <w:suppressAutoHyphens/>
      </w:pPr>
    </w:p>
    <w:sectPr w:rsidR="00373257" w:rsidSect="00817B2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EE9" w:rsidRDefault="00C55EE9" w:rsidP="009F0C77">
      <w:r>
        <w:separator/>
      </w:r>
    </w:p>
  </w:endnote>
  <w:endnote w:type="continuationSeparator" w:id="0">
    <w:p w:rsidR="00C55EE9" w:rsidRDefault="00C55E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1E87F4-CDA2-48CD-83B3-608AD64AB38B}"/>
    <w:embedBold r:id="rId2" w:fontKey="{58146CD2-B95B-42BA-916A-4B59B85110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62024B-02D7-4D80-8201-65182F14D1D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CF55250-9865-4A23-AEF2-20F654A348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B96ED4-660B-428A-BC5D-3CDD98CBFF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B2D" w:rsidRPr="00373257" w:rsidRDefault="00817B2D" w:rsidP="003732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[4182]</w:t>
    </w:r>
    <w:r>
      <w:tab/>
    </w:r>
    <w:r w:rsidR="001E12F4">
      <w:fldChar w:fldCharType="begin"/>
    </w:r>
    <w:r w:rsidR="001E12F4">
      <w:instrText xml:space="preserve"> PAGE  \* MERGEFORMAT </w:instrText>
    </w:r>
    <w:r w:rsidR="001E12F4">
      <w:fldChar w:fldCharType="separate"/>
    </w:r>
    <w:r w:rsidR="001E12F4">
      <w:rPr>
        <w:noProof/>
      </w:rPr>
      <w:t>1</w:t>
    </w:r>
    <w:r w:rsidR="001E12F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EE9" w:rsidRDefault="00C55EE9" w:rsidP="009F0C77">
      <w:r>
        <w:separator/>
      </w:r>
    </w:p>
  </w:footnote>
  <w:footnote w:type="continuationSeparator" w:id="0">
    <w:p w:rsidR="00C55EE9" w:rsidRDefault="00C55E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97BH11"/>
    <w:docVar w:name="CoverBillType" w:val="r"/>
    <w:docVar w:name="docpath" w:val="L:\Council\bills\GM\24797BH11.DOCX"/>
    <w:docVar w:name="dvBillNumber" w:val="41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1031B"/>
    <w:rsid w:val="00011869"/>
    <w:rsid w:val="000E1785"/>
    <w:rsid w:val="000F40FA"/>
    <w:rsid w:val="0010776B"/>
    <w:rsid w:val="00133E66"/>
    <w:rsid w:val="001359F0"/>
    <w:rsid w:val="001369C0"/>
    <w:rsid w:val="001435A3"/>
    <w:rsid w:val="001653F0"/>
    <w:rsid w:val="001D08F2"/>
    <w:rsid w:val="001D525B"/>
    <w:rsid w:val="001D7F4F"/>
    <w:rsid w:val="001E12F4"/>
    <w:rsid w:val="001E6B14"/>
    <w:rsid w:val="00205747"/>
    <w:rsid w:val="002321B6"/>
    <w:rsid w:val="00250967"/>
    <w:rsid w:val="002543C8"/>
    <w:rsid w:val="00284AAE"/>
    <w:rsid w:val="002B03F6"/>
    <w:rsid w:val="002D29AA"/>
    <w:rsid w:val="002E5912"/>
    <w:rsid w:val="00325348"/>
    <w:rsid w:val="0032732C"/>
    <w:rsid w:val="00336AD0"/>
    <w:rsid w:val="0037079A"/>
    <w:rsid w:val="00371964"/>
    <w:rsid w:val="00373257"/>
    <w:rsid w:val="003757D4"/>
    <w:rsid w:val="003D01E8"/>
    <w:rsid w:val="003E5288"/>
    <w:rsid w:val="003F6D79"/>
    <w:rsid w:val="0041760A"/>
    <w:rsid w:val="00417C01"/>
    <w:rsid w:val="004809EE"/>
    <w:rsid w:val="004C62D1"/>
    <w:rsid w:val="004E7D54"/>
    <w:rsid w:val="00522887"/>
    <w:rsid w:val="005273C6"/>
    <w:rsid w:val="00530A69"/>
    <w:rsid w:val="00545593"/>
    <w:rsid w:val="005669AD"/>
    <w:rsid w:val="00577C6C"/>
    <w:rsid w:val="00592289"/>
    <w:rsid w:val="00596FC4"/>
    <w:rsid w:val="005C2FE2"/>
    <w:rsid w:val="005E2BC9"/>
    <w:rsid w:val="00605102"/>
    <w:rsid w:val="006215AA"/>
    <w:rsid w:val="00626559"/>
    <w:rsid w:val="00633230"/>
    <w:rsid w:val="006913C9"/>
    <w:rsid w:val="0069470D"/>
    <w:rsid w:val="006D1713"/>
    <w:rsid w:val="00734F00"/>
    <w:rsid w:val="0079122B"/>
    <w:rsid w:val="007A70AE"/>
    <w:rsid w:val="007C3A9A"/>
    <w:rsid w:val="0081031D"/>
    <w:rsid w:val="00817B2D"/>
    <w:rsid w:val="008362E8"/>
    <w:rsid w:val="008633E8"/>
    <w:rsid w:val="008946DB"/>
    <w:rsid w:val="008A1768"/>
    <w:rsid w:val="008F4429"/>
    <w:rsid w:val="0094021A"/>
    <w:rsid w:val="00990D5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7F7B"/>
    <w:rsid w:val="00B412D4"/>
    <w:rsid w:val="00BB126F"/>
    <w:rsid w:val="00BC0ECC"/>
    <w:rsid w:val="00BE3C22"/>
    <w:rsid w:val="00C0345E"/>
    <w:rsid w:val="00C3483A"/>
    <w:rsid w:val="00C55EE9"/>
    <w:rsid w:val="00C74E9D"/>
    <w:rsid w:val="00C82FD3"/>
    <w:rsid w:val="00C8537C"/>
    <w:rsid w:val="00C92819"/>
    <w:rsid w:val="00CB106F"/>
    <w:rsid w:val="00CC6B7B"/>
    <w:rsid w:val="00CD2089"/>
    <w:rsid w:val="00D1031B"/>
    <w:rsid w:val="00D11FD0"/>
    <w:rsid w:val="00D52AD2"/>
    <w:rsid w:val="00D73A67"/>
    <w:rsid w:val="00D970A9"/>
    <w:rsid w:val="00DD77CF"/>
    <w:rsid w:val="00DF3845"/>
    <w:rsid w:val="00E41911"/>
    <w:rsid w:val="00E92EEF"/>
    <w:rsid w:val="00F24442"/>
    <w:rsid w:val="00F50AE3"/>
    <w:rsid w:val="00F512B6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291AE57-0B2C-444B-98CA-61DDAB1A1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5E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EE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17B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182_201105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05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B9855-F75E-4168-8B15-B9906F871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660</Words>
  <Characters>3854</Characters>
  <Application>Microsoft Office Word</Application>
  <DocSecurity>4</DocSecurity>
  <Lines>117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4182: Colonel John R. Snider - South Carolina Legislature Online</dc:title>
  <dc:subject/>
  <dc:creator>gailmoore</dc:creator>
  <cp:keywords/>
  <dc:description/>
  <cp:lastModifiedBy>N Cumfer</cp:lastModifiedBy>
  <cp:revision>2</cp:revision>
  <cp:lastPrinted>2011-05-03T16:52:00Z</cp:lastPrinted>
  <dcterms:created xsi:type="dcterms:W3CDTF">2014-11-24T14:09:00Z</dcterms:created>
  <dcterms:modified xsi:type="dcterms:W3CDTF">2014-11-24T14:09:00Z</dcterms:modified>
</cp:coreProperties>
</file>