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220E" w:rsidRDefault="00AE220E" w:rsidP="00AE220E">
      <w:pPr>
        <w:widowControl w:val="0"/>
        <w:jc w:val="center"/>
      </w:pPr>
      <w:bookmarkStart w:id="0" w:name="_GoBack"/>
      <w:bookmarkEnd w:id="0"/>
      <w:r w:rsidRPr="00AE220E">
        <w:rPr>
          <w:b/>
        </w:rPr>
        <w:t>South Carolina General Assembly</w:t>
      </w:r>
    </w:p>
    <w:p w:rsidR="00AE220E" w:rsidRDefault="00AE220E" w:rsidP="00AE220E">
      <w:pPr>
        <w:widowControl w:val="0"/>
        <w:jc w:val="center"/>
      </w:pPr>
      <w:r>
        <w:t>119th Session, 2011-2012</w:t>
      </w:r>
    </w:p>
    <w:p w:rsidR="00AE220E" w:rsidRDefault="00AE220E" w:rsidP="00AE220E">
      <w:pPr>
        <w:widowControl w:val="0"/>
        <w:jc w:val="left"/>
      </w:pPr>
    </w:p>
    <w:p w:rsidR="00AE220E" w:rsidRDefault="00AE220E" w:rsidP="00AE220E">
      <w:pPr>
        <w:widowControl w:val="0"/>
        <w:jc w:val="left"/>
        <w:rPr>
          <w:b/>
        </w:rPr>
      </w:pPr>
      <w:r w:rsidRPr="00AE220E">
        <w:rPr>
          <w:b/>
        </w:rPr>
        <w:t>H. 4278</w:t>
      </w:r>
    </w:p>
    <w:p w:rsidR="00AE220E" w:rsidRDefault="00AE220E" w:rsidP="00AE220E">
      <w:pPr>
        <w:widowControl w:val="0"/>
        <w:jc w:val="left"/>
        <w:rPr>
          <w:b/>
        </w:rPr>
      </w:pPr>
    </w:p>
    <w:p w:rsidR="00AE220E" w:rsidRDefault="00AE220E" w:rsidP="00AE220E">
      <w:pPr>
        <w:widowControl w:val="0"/>
        <w:jc w:val="left"/>
      </w:pPr>
      <w:r w:rsidRPr="00AE220E">
        <w:rPr>
          <w:b/>
        </w:rPr>
        <w:t>STATUS INFORMATION</w:t>
      </w:r>
    </w:p>
    <w:p w:rsidR="00AE220E" w:rsidRDefault="00AE220E" w:rsidP="00AE220E">
      <w:pPr>
        <w:widowControl w:val="0"/>
        <w:jc w:val="left"/>
      </w:pPr>
    </w:p>
    <w:p w:rsidR="00AE220E" w:rsidRDefault="00AE220E" w:rsidP="00AE220E">
      <w:pPr>
        <w:widowControl w:val="0"/>
        <w:jc w:val="left"/>
      </w:pPr>
      <w:r>
        <w:t>General Bill</w:t>
      </w:r>
    </w:p>
    <w:p w:rsidR="00AE220E" w:rsidRDefault="00AE220E" w:rsidP="00AE220E">
      <w:pPr>
        <w:widowControl w:val="0"/>
        <w:jc w:val="left"/>
      </w:pPr>
      <w:r>
        <w:t>Sponsors: Reps. Clemmons, Hardwick and Pitts</w:t>
      </w:r>
    </w:p>
    <w:p w:rsidR="00AE220E" w:rsidRDefault="00AE220E" w:rsidP="00AE220E">
      <w:pPr>
        <w:widowControl w:val="0"/>
        <w:jc w:val="left"/>
      </w:pPr>
      <w:r>
        <w:t>Document Path: l:\council\bills\swb\6210cm11.docx</w:t>
      </w:r>
    </w:p>
    <w:p w:rsidR="00AE220E" w:rsidRDefault="00AE220E" w:rsidP="00AE220E">
      <w:pPr>
        <w:widowControl w:val="0"/>
        <w:jc w:val="left"/>
      </w:pPr>
    </w:p>
    <w:p w:rsidR="00AE220E" w:rsidRDefault="00AE220E" w:rsidP="00AE220E">
      <w:pPr>
        <w:widowControl w:val="0"/>
        <w:jc w:val="left"/>
      </w:pPr>
      <w:r>
        <w:t>Introduced in the House on May 25, 2011</w:t>
      </w:r>
    </w:p>
    <w:p w:rsidR="00AE220E" w:rsidRDefault="00AE220E" w:rsidP="00AE220E">
      <w:pPr>
        <w:widowControl w:val="0"/>
        <w:jc w:val="left"/>
      </w:pPr>
      <w:r>
        <w:t xml:space="preserve">Currently residing in the House Committee on </w:t>
      </w:r>
      <w:r w:rsidRPr="00AE220E">
        <w:rPr>
          <w:b/>
        </w:rPr>
        <w:t>Agriculture, Natural Resources and Environmental Affairs</w:t>
      </w:r>
    </w:p>
    <w:p w:rsidR="00AE220E" w:rsidRDefault="00AE220E" w:rsidP="00AE220E">
      <w:pPr>
        <w:widowControl w:val="0"/>
        <w:jc w:val="left"/>
      </w:pPr>
    </w:p>
    <w:p w:rsidR="00AE220E" w:rsidRDefault="00AE220E" w:rsidP="00AE220E">
      <w:pPr>
        <w:widowControl w:val="0"/>
        <w:jc w:val="left"/>
      </w:pPr>
      <w:r>
        <w:t xml:space="preserve">Summary: </w:t>
      </w:r>
      <w:r w:rsidR="00EB5635">
        <w:t>Wild Turkey</w:t>
      </w:r>
    </w:p>
    <w:p w:rsidR="00AE220E" w:rsidRDefault="00AE220E" w:rsidP="00AE220E">
      <w:pPr>
        <w:widowControl w:val="0"/>
        <w:jc w:val="left"/>
      </w:pPr>
    </w:p>
    <w:p w:rsidR="00AE220E" w:rsidRDefault="00AE220E" w:rsidP="00AE220E">
      <w:pPr>
        <w:widowControl w:val="0"/>
        <w:jc w:val="left"/>
      </w:pPr>
    </w:p>
    <w:p w:rsidR="00AE220E" w:rsidRDefault="00AE220E" w:rsidP="00AE220E">
      <w:pPr>
        <w:widowControl w:val="0"/>
        <w:tabs>
          <w:tab w:val="center" w:pos="590"/>
          <w:tab w:val="center" w:pos="1440"/>
          <w:tab w:val="left" w:pos="1872"/>
          <w:tab w:val="left" w:pos="9187"/>
        </w:tabs>
        <w:jc w:val="left"/>
      </w:pPr>
      <w:r w:rsidRPr="00AE220E">
        <w:rPr>
          <w:b/>
        </w:rPr>
        <w:t>HISTORY OF LEGISLATIVE ACTIONS</w:t>
      </w:r>
    </w:p>
    <w:p w:rsidR="00AE220E" w:rsidRDefault="00AE220E" w:rsidP="00AE220E">
      <w:pPr>
        <w:widowControl w:val="0"/>
        <w:tabs>
          <w:tab w:val="center" w:pos="590"/>
          <w:tab w:val="center" w:pos="1440"/>
          <w:tab w:val="left" w:pos="1872"/>
          <w:tab w:val="left" w:pos="9187"/>
        </w:tabs>
        <w:jc w:val="left"/>
      </w:pPr>
    </w:p>
    <w:p w:rsidR="00AE220E" w:rsidRPr="00AE220E" w:rsidRDefault="00AE220E" w:rsidP="00AE220E">
      <w:pPr>
        <w:widowControl w:val="0"/>
        <w:tabs>
          <w:tab w:val="center" w:pos="590"/>
          <w:tab w:val="center" w:pos="1440"/>
          <w:tab w:val="left" w:pos="1872"/>
          <w:tab w:val="left" w:pos="9187"/>
        </w:tabs>
        <w:jc w:val="left"/>
      </w:pPr>
      <w:r w:rsidRPr="00AE220E">
        <w:rPr>
          <w:u w:val="single"/>
        </w:rPr>
        <w:tab/>
        <w:t>Date</w:t>
      </w:r>
      <w:r w:rsidRPr="00AE220E">
        <w:rPr>
          <w:u w:val="single"/>
        </w:rPr>
        <w:tab/>
        <w:t>Body</w:t>
      </w:r>
      <w:r w:rsidRPr="00AE220E">
        <w:rPr>
          <w:u w:val="single"/>
        </w:rPr>
        <w:tab/>
        <w:t>Action Description with journal page number</w:t>
      </w:r>
      <w:r w:rsidRPr="00AE220E">
        <w:rPr>
          <w:u w:val="single"/>
        </w:rPr>
        <w:tab/>
      </w:r>
    </w:p>
    <w:p w:rsidR="00D65133" w:rsidRDefault="00D65133" w:rsidP="00D65133">
      <w:pPr>
        <w:widowControl w:val="0"/>
        <w:tabs>
          <w:tab w:val="right" w:pos="1008"/>
          <w:tab w:val="left" w:pos="1152"/>
          <w:tab w:val="left" w:pos="1872"/>
          <w:tab w:val="left" w:pos="9187"/>
        </w:tabs>
        <w:ind w:left="2088" w:hanging="2088"/>
        <w:jc w:val="left"/>
      </w:pPr>
      <w:r>
        <w:tab/>
        <w:t>5/25/2011</w:t>
      </w:r>
      <w:r>
        <w:tab/>
        <w:t>House</w:t>
      </w:r>
      <w:r>
        <w:tab/>
      </w:r>
      <w:r w:rsidRPr="00FC1519">
        <w:t>Introduced and read first time (</w:t>
      </w:r>
      <w:hyperlink r:id="rId7" w:history="1">
        <w:r w:rsidRPr="00FC1519">
          <w:rPr>
            <w:rStyle w:val="Hyperlink"/>
          </w:rPr>
          <w:t>House Journal</w:t>
        </w:r>
        <w:r w:rsidRPr="00FC1519">
          <w:rPr>
            <w:rStyle w:val="Hyperlink"/>
          </w:rPr>
          <w:noBreakHyphen/>
          <w:t>page 68</w:t>
        </w:r>
      </w:hyperlink>
      <w:r w:rsidRPr="00FC1519">
        <w:t>)</w:t>
      </w:r>
    </w:p>
    <w:p w:rsidR="00D65133" w:rsidRDefault="00D65133" w:rsidP="00D65133">
      <w:pPr>
        <w:widowControl w:val="0"/>
        <w:tabs>
          <w:tab w:val="right" w:pos="1008"/>
          <w:tab w:val="left" w:pos="1152"/>
          <w:tab w:val="left" w:pos="1872"/>
          <w:tab w:val="left" w:pos="9187"/>
        </w:tabs>
        <w:ind w:left="2088" w:hanging="2088"/>
        <w:jc w:val="left"/>
      </w:pPr>
      <w:r>
        <w:tab/>
        <w:t>5/25/2011</w:t>
      </w:r>
      <w:r>
        <w:tab/>
        <w:t>House</w:t>
      </w:r>
      <w:r>
        <w:tab/>
      </w:r>
      <w:r w:rsidRPr="00FC1519">
        <w:t>Referred to Co</w:t>
      </w:r>
      <w:r>
        <w:t xml:space="preserve">mmittee on </w:t>
      </w:r>
      <w:r w:rsidRPr="00FC1519">
        <w:rPr>
          <w:b/>
        </w:rPr>
        <w:t>Agriculture, Natural Resources and Environmental Affairs</w:t>
      </w:r>
      <w:r>
        <w:t xml:space="preserve"> </w:t>
      </w:r>
      <w:r w:rsidRPr="00FC1519">
        <w:t>(</w:t>
      </w:r>
      <w:hyperlink r:id="rId8" w:history="1">
        <w:r w:rsidRPr="00FC1519">
          <w:rPr>
            <w:rStyle w:val="Hyperlink"/>
          </w:rPr>
          <w:t>House Journal</w:t>
        </w:r>
        <w:r w:rsidRPr="00FC1519">
          <w:rPr>
            <w:rStyle w:val="Hyperlink"/>
          </w:rPr>
          <w:noBreakHyphen/>
          <w:t>page 68</w:t>
        </w:r>
      </w:hyperlink>
      <w:r w:rsidRPr="00FC1519">
        <w:t>)</w:t>
      </w:r>
    </w:p>
    <w:p w:rsidR="00D65133" w:rsidRDefault="00D65133" w:rsidP="00D65133">
      <w:pPr>
        <w:widowControl w:val="0"/>
        <w:tabs>
          <w:tab w:val="right" w:pos="1008"/>
          <w:tab w:val="left" w:pos="1152"/>
          <w:tab w:val="left" w:pos="1872"/>
          <w:tab w:val="left" w:pos="9187"/>
        </w:tabs>
        <w:ind w:left="2088" w:hanging="2088"/>
        <w:jc w:val="left"/>
      </w:pPr>
    </w:p>
    <w:p w:rsidR="00AE220E" w:rsidRPr="00AE220E" w:rsidRDefault="00AE220E" w:rsidP="00AE220E">
      <w:pPr>
        <w:widowControl w:val="0"/>
        <w:tabs>
          <w:tab w:val="right" w:pos="1008"/>
          <w:tab w:val="left" w:pos="1152"/>
          <w:tab w:val="left" w:pos="1872"/>
          <w:tab w:val="left" w:pos="9187"/>
        </w:tabs>
        <w:ind w:left="2088" w:hanging="2088"/>
        <w:jc w:val="left"/>
      </w:pPr>
    </w:p>
    <w:p w:rsidR="00AE220E" w:rsidRDefault="00AE220E" w:rsidP="00AE220E">
      <w:pPr>
        <w:widowControl w:val="0"/>
        <w:jc w:val="left"/>
      </w:pPr>
      <w:r w:rsidRPr="00AE220E">
        <w:rPr>
          <w:b/>
        </w:rPr>
        <w:t>VERSIONS OF THIS BILL</w:t>
      </w:r>
    </w:p>
    <w:p w:rsidR="00AE220E" w:rsidRDefault="00AE220E" w:rsidP="00AE220E">
      <w:pPr>
        <w:widowControl w:val="0"/>
        <w:jc w:val="left"/>
      </w:pPr>
    </w:p>
    <w:p w:rsidR="00AE220E" w:rsidRDefault="00371B14" w:rsidP="00AE220E">
      <w:pPr>
        <w:widowControl w:val="0"/>
        <w:jc w:val="left"/>
      </w:pPr>
      <w:hyperlink r:id="rId9" w:history="1">
        <w:r w:rsidR="00AE220E">
          <w:rPr>
            <w:rStyle w:val="Hyperlink"/>
          </w:rPr>
          <w:t>5/25/2011</w:t>
        </w:r>
      </w:hyperlink>
    </w:p>
    <w:p w:rsidR="00AE220E" w:rsidRDefault="00AE220E" w:rsidP="00AE220E"/>
    <w:p w:rsidR="00AE220E" w:rsidRDefault="00AE220E" w:rsidP="00AE220E">
      <w:pPr>
        <w:sectPr w:rsidR="00AE220E" w:rsidSect="00AE220E">
          <w:pgSz w:w="12240" w:h="15840" w:code="1"/>
          <w:pgMar w:top="1080" w:right="1440" w:bottom="1080" w:left="1440" w:header="720" w:footer="720" w:gutter="0"/>
          <w:cols w:space="720"/>
          <w:noEndnote/>
          <w:docGrid w:linePitch="360"/>
        </w:sectPr>
      </w:pPr>
    </w:p>
    <w:p w:rsidR="009A6DE1" w:rsidRDefault="009A6DE1" w:rsidP="009A6DE1">
      <w:pPr>
        <w:pStyle w:val="BillDots"/>
      </w:pPr>
    </w:p>
    <w:p w:rsidR="009A6DE1" w:rsidRDefault="009A6DE1" w:rsidP="009A6DE1">
      <w:pPr>
        <w:pStyle w:val="Numbersforbills"/>
      </w:pPr>
    </w:p>
    <w:p w:rsidR="009A6DE1" w:rsidRDefault="009A6DE1" w:rsidP="009A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DE1" w:rsidRDefault="009A6DE1" w:rsidP="009A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DE1" w:rsidRDefault="009A6DE1" w:rsidP="009A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DE1" w:rsidRDefault="009A6DE1" w:rsidP="009A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DE1" w:rsidRDefault="009A6DE1" w:rsidP="009A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2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3E9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22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50</w:t>
      </w:r>
      <w:r>
        <w:noBreakHyphen/>
        <w:t>11</w:t>
      </w:r>
      <w:r>
        <w:noBreakHyphen/>
        <w:t xml:space="preserve">500, CODE OF LAWS OF SOUTH CAROLINA, 1976, RELATING TO THE UNLAWFUL TAKING, POSSESSION, OR KILLING OF A WILD TURKEY, SO AS TO PROVIDE THAT IT IS UNLAWFUL FOR A PERSON TO EXPORT A </w:t>
      </w:r>
      <w:r w:rsidR="00AA7033">
        <w:t xml:space="preserve">LIVE </w:t>
      </w:r>
      <w:r>
        <w:t>WILD TURKEY OUT OF THIS STATE.</w:t>
      </w:r>
    </w:p>
    <w:p w:rsidR="004D3E99" w:rsidRDefault="004D3E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3E99" w:rsidRDefault="004D3E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3E99" w:rsidRDefault="004D3E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E99" w:rsidRDefault="004D3E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B2282">
        <w:t>Section 50</w:t>
      </w:r>
      <w:r w:rsidR="004B2282">
        <w:noBreakHyphen/>
        <w:t>11</w:t>
      </w:r>
      <w:r w:rsidR="004B2282">
        <w:noBreakHyphen/>
        <w:t>500 of the 1976 Code is amended to read:</w:t>
      </w:r>
    </w:p>
    <w:p w:rsidR="004B2282" w:rsidRDefault="004B22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282" w:rsidRPr="002636ED" w:rsidRDefault="004B2282" w:rsidP="004B2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11</w:t>
      </w:r>
      <w:r>
        <w:noBreakHyphen/>
        <w:t>500.</w:t>
      </w:r>
      <w:r>
        <w:tab/>
      </w:r>
      <w:r w:rsidRPr="002636ED">
        <w:t>(1)</w:t>
      </w:r>
      <w:r>
        <w:tab/>
      </w:r>
      <w:r w:rsidRPr="002636ED">
        <w:t>It is unlawful for a person to rob any wild turkey nest or own, possess, control, sell, or otherwise dispose of wild turkey eggs unless the possession of the eggs is authorized by permit issued by the department under the provisions of Section 50</w:t>
      </w:r>
      <w:r>
        <w:noBreakHyphen/>
      </w:r>
      <w:r w:rsidRPr="002636ED">
        <w:t>11</w:t>
      </w:r>
      <w:r>
        <w:noBreakHyphen/>
      </w:r>
      <w:r w:rsidRPr="002636ED">
        <w:t xml:space="preserve">1180. </w:t>
      </w:r>
    </w:p>
    <w:p w:rsidR="004B2282" w:rsidRPr="002636ED" w:rsidRDefault="004B2282" w:rsidP="004B2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(2)</w:t>
      </w:r>
      <w:r>
        <w:tab/>
      </w:r>
      <w:r w:rsidRPr="002636ED">
        <w:t xml:space="preserve">It is unlawful for a person to trap or snare any wild turkey. </w:t>
      </w:r>
    </w:p>
    <w:p w:rsidR="004B2282" w:rsidRPr="002636ED" w:rsidRDefault="004B2282" w:rsidP="004B2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(3)</w:t>
      </w:r>
      <w:r>
        <w:tab/>
      </w:r>
      <w:r w:rsidRPr="002636ED">
        <w:t xml:space="preserve">It is unlawful for a person to hunt, kill, or possess female wild turkeys at any time unless the department sets special open seasons for their taking. </w:t>
      </w:r>
    </w:p>
    <w:p w:rsidR="004B2282" w:rsidRPr="002636ED" w:rsidRDefault="004B2282" w:rsidP="004B2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(4)</w:t>
      </w:r>
      <w:r>
        <w:tab/>
      </w:r>
      <w:r w:rsidRPr="002636ED">
        <w:t xml:space="preserve">It is unlawful for a person to buy, sell, offer for sale, barter, or have in possession for sale any wild turkeys. </w:t>
      </w:r>
    </w:p>
    <w:p w:rsidR="004B2282" w:rsidRPr="002636ED" w:rsidRDefault="004B2282" w:rsidP="004B2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(5)</w:t>
      </w:r>
      <w:r>
        <w:tab/>
      </w:r>
      <w:r w:rsidRPr="002636ED">
        <w:t>It is unlawful for a person to release in the wild any pen</w:t>
      </w:r>
      <w:r>
        <w:noBreakHyphen/>
      </w:r>
      <w:r w:rsidRPr="002636ED">
        <w:t>raised wild turkey unless that person is granted a permit to do so by the department.  These permits are made after the department has caused a thorough study of the area on which pen</w:t>
      </w:r>
      <w:r>
        <w:noBreakHyphen/>
      </w:r>
      <w:r w:rsidRPr="002636ED">
        <w:t>raised turkeys are to be released.  The release of these turkeys is to take place under the supervision of department personnel.  No pen</w:t>
      </w:r>
      <w:r>
        <w:noBreakHyphen/>
      </w:r>
      <w:r w:rsidRPr="002636ED">
        <w:t xml:space="preserve">raised turkey may be released for any purpose unless it has been examined for parasites or disease and the release approved by the department not less than thirty days before the date of its release. </w:t>
      </w:r>
    </w:p>
    <w:p w:rsidR="004B2282" w:rsidRPr="002636ED" w:rsidRDefault="004B2282" w:rsidP="004B2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2636ED">
        <w:t xml:space="preserve">It is unlawful for a person to shoot any wild turkey between thirty minutes after official sunset and thirty minutes before official sunrise. </w:t>
      </w:r>
    </w:p>
    <w:p w:rsidR="004B2282" w:rsidRPr="002636ED" w:rsidRDefault="004B2282" w:rsidP="004B2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2636ED">
        <w:t xml:space="preserve">It is unlawful for a person to take or attempt to take a wild turkey with a rifle, pistol, buckshot, or shotgun slug. </w:t>
      </w:r>
    </w:p>
    <w:p w:rsidR="004B2282" w:rsidRPr="002636ED" w:rsidRDefault="004B2282" w:rsidP="004B2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(8)</w:t>
      </w:r>
      <w:r>
        <w:tab/>
      </w:r>
      <w:r w:rsidRPr="002636ED">
        <w:t xml:space="preserve">It is unlawful for a person to take or attempt to take a wild turkey from a vehicle on a public road. </w:t>
      </w:r>
    </w:p>
    <w:p w:rsidR="004B2282" w:rsidRPr="002636ED" w:rsidRDefault="004B2282" w:rsidP="004B2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(9)</w:t>
      </w:r>
      <w:r>
        <w:tab/>
      </w:r>
      <w:r w:rsidRPr="002636ED">
        <w:t xml:space="preserve">It is unlawful for a person to take or attempt to take a wild turkey from a watercraft on the waters of this State. </w:t>
      </w:r>
    </w:p>
    <w:p w:rsidR="004B2282" w:rsidRPr="004B2282" w:rsidRDefault="004B22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(10)</w:t>
      </w:r>
      <w:r w:rsidRPr="004B2282">
        <w:tab/>
      </w:r>
      <w:r>
        <w:rPr>
          <w:u w:val="single"/>
        </w:rPr>
        <w:t>It is unlawful for a person to export a</w:t>
      </w:r>
      <w:r w:rsidR="0085531C">
        <w:rPr>
          <w:u w:val="single"/>
        </w:rPr>
        <w:t xml:space="preserve"> live</w:t>
      </w:r>
      <w:r>
        <w:rPr>
          <w:u w:val="single"/>
        </w:rPr>
        <w:t xml:space="preserve"> wild turkey outside of this State.</w:t>
      </w:r>
      <w:r w:rsidRPr="004B2282">
        <w:t>”</w:t>
      </w:r>
    </w:p>
    <w:p w:rsidR="004D3E99" w:rsidRDefault="004D3E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3E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2282">
        <w:t>2</w:t>
      </w:r>
      <w:r>
        <w:t>.</w:t>
      </w:r>
      <w:r>
        <w:tab/>
        <w:t>This act takes effect upon approval by the Governor.</w:t>
      </w:r>
    </w:p>
    <w:p w:rsidR="0074241A" w:rsidRDefault="004B22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241A" w:rsidRDefault="0074241A" w:rsidP="00AE220E">
      <w:pPr>
        <w:suppressAutoHyphens/>
      </w:pPr>
    </w:p>
    <w:sectPr w:rsidR="0074241A" w:rsidSect="00AE220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3E99" w:rsidRDefault="004D3E99" w:rsidP="009F0C77">
      <w:r>
        <w:separator/>
      </w:r>
    </w:p>
  </w:endnote>
  <w:endnote w:type="continuationSeparator" w:id="0">
    <w:p w:rsidR="004D3E99" w:rsidRDefault="004D3E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AAC28E-7813-4F05-B991-BAA350698BDB}"/>
    <w:embedBold r:id="rId2" w:fontKey="{7AAB7A73-9DFD-421A-9B27-878F7443E63C}"/>
  </w:font>
  <w:font w:name="Calibri">
    <w:panose1 w:val="020F0502020204030204"/>
    <w:charset w:val="00"/>
    <w:family w:val="swiss"/>
    <w:pitch w:val="variable"/>
    <w:sig w:usb0="E10002FF" w:usb1="4000ACFF" w:usb2="00000009" w:usb3="00000000" w:csb0="0000019F" w:csb1="00000000"/>
    <w:embedRegular r:id="rId3" w:fontKey="{50B6E7A0-F0DD-4622-B359-433DD9F671DB}"/>
  </w:font>
  <w:font w:name="Tahoma">
    <w:panose1 w:val="020B0604030504040204"/>
    <w:charset w:val="00"/>
    <w:family w:val="swiss"/>
    <w:pitch w:val="variable"/>
    <w:sig w:usb0="21002A87" w:usb1="80000000" w:usb2="00000008" w:usb3="00000000" w:csb0="000101FF" w:csb1="00000000"/>
    <w:embedRegular r:id="rId4" w:fontKey="{3B61809F-6571-4EF0-A849-4DB6836155CA}"/>
  </w:font>
  <w:font w:name="Cambria">
    <w:panose1 w:val="02040503050406030204"/>
    <w:charset w:val="00"/>
    <w:family w:val="roman"/>
    <w:pitch w:val="variable"/>
    <w:sig w:usb0="E00002FF" w:usb1="400004FF" w:usb2="00000000" w:usb3="00000000" w:csb0="0000019F" w:csb1="00000000"/>
    <w:embedRegular r:id="rId5" w:fontKey="{36E73A86-9905-4DB9-9883-3EBD6D464F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20E" w:rsidRPr="0074241A" w:rsidRDefault="00AE220E" w:rsidP="0074241A">
    <w:pPr>
      <w:pStyle w:val="Footer"/>
      <w:tabs>
        <w:tab w:val="clear" w:pos="4680"/>
        <w:tab w:val="clear" w:pos="9360"/>
        <w:tab w:val="center" w:pos="2995"/>
      </w:tabs>
      <w:spacing w:before="120"/>
    </w:pPr>
    <w:r>
      <w:t>[4278]</w:t>
    </w:r>
    <w:r>
      <w:tab/>
    </w:r>
    <w:r w:rsidR="00371B14">
      <w:fldChar w:fldCharType="begin"/>
    </w:r>
    <w:r w:rsidR="00371B14">
      <w:instrText xml:space="preserve"> PAGE  \* MERGEFORMAT </w:instrText>
    </w:r>
    <w:r w:rsidR="00371B14">
      <w:fldChar w:fldCharType="separate"/>
    </w:r>
    <w:r w:rsidR="00371B14">
      <w:rPr>
        <w:noProof/>
      </w:rPr>
      <w:t>1</w:t>
    </w:r>
    <w:r w:rsidR="00371B1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3E99" w:rsidRDefault="004D3E99" w:rsidP="009F0C77">
      <w:r>
        <w:separator/>
      </w:r>
    </w:p>
  </w:footnote>
  <w:footnote w:type="continuationSeparator" w:id="0">
    <w:p w:rsidR="004D3E99" w:rsidRDefault="004D3E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210CM11"/>
    <w:docVar w:name="CoverBillType" w:val="b"/>
    <w:docVar w:name="docpath" w:val="L:\Council\bills\SWB\6210CM11.DOCX"/>
    <w:docVar w:name="dvBillNumber" w:val="4278"/>
    <w:docVar w:name="dvBillNumberPrefix" w:val="H. "/>
    <w:docVar w:name="dvOriginalBody" w:val="House"/>
    <w:docVar w:name="dvSteno" w:val="SWB"/>
    <w:docVar w:name="NameofBody" w:val="h"/>
    <w:docVar w:name="vgroup2" w:val="Council"/>
  </w:docVars>
  <w:rsids>
    <w:rsidRoot w:val="000D3F4F"/>
    <w:rsid w:val="00011869"/>
    <w:rsid w:val="00014584"/>
    <w:rsid w:val="000D3F4F"/>
    <w:rsid w:val="000E1785"/>
    <w:rsid w:val="000E6C2D"/>
    <w:rsid w:val="000F40FA"/>
    <w:rsid w:val="0010776B"/>
    <w:rsid w:val="00133E66"/>
    <w:rsid w:val="001435A3"/>
    <w:rsid w:val="001D08F2"/>
    <w:rsid w:val="001D525B"/>
    <w:rsid w:val="001D7F4F"/>
    <w:rsid w:val="002321B6"/>
    <w:rsid w:val="00250967"/>
    <w:rsid w:val="002543C8"/>
    <w:rsid w:val="002716E9"/>
    <w:rsid w:val="00284AAE"/>
    <w:rsid w:val="002E5912"/>
    <w:rsid w:val="00301025"/>
    <w:rsid w:val="00325348"/>
    <w:rsid w:val="0032732C"/>
    <w:rsid w:val="00336AD0"/>
    <w:rsid w:val="0037079A"/>
    <w:rsid w:val="00371B14"/>
    <w:rsid w:val="003A71A2"/>
    <w:rsid w:val="003D01E8"/>
    <w:rsid w:val="003D7E91"/>
    <w:rsid w:val="003E5288"/>
    <w:rsid w:val="003F6D79"/>
    <w:rsid w:val="0041760A"/>
    <w:rsid w:val="00417C01"/>
    <w:rsid w:val="004809EE"/>
    <w:rsid w:val="004B2282"/>
    <w:rsid w:val="004D3E99"/>
    <w:rsid w:val="004E7D54"/>
    <w:rsid w:val="00501FA5"/>
    <w:rsid w:val="005273C6"/>
    <w:rsid w:val="00530A69"/>
    <w:rsid w:val="00545593"/>
    <w:rsid w:val="00577C6C"/>
    <w:rsid w:val="00581667"/>
    <w:rsid w:val="005A3222"/>
    <w:rsid w:val="005C2FE2"/>
    <w:rsid w:val="005E2BC9"/>
    <w:rsid w:val="00605102"/>
    <w:rsid w:val="006215AA"/>
    <w:rsid w:val="006913C9"/>
    <w:rsid w:val="0069470D"/>
    <w:rsid w:val="00734F00"/>
    <w:rsid w:val="0074241A"/>
    <w:rsid w:val="00792137"/>
    <w:rsid w:val="007A5312"/>
    <w:rsid w:val="007A70AE"/>
    <w:rsid w:val="00800717"/>
    <w:rsid w:val="008362E8"/>
    <w:rsid w:val="0085531C"/>
    <w:rsid w:val="008A1768"/>
    <w:rsid w:val="008D27AB"/>
    <w:rsid w:val="008F4429"/>
    <w:rsid w:val="0094021A"/>
    <w:rsid w:val="00966876"/>
    <w:rsid w:val="009A6DE1"/>
    <w:rsid w:val="009C6A0B"/>
    <w:rsid w:val="009F0C77"/>
    <w:rsid w:val="009F4DD1"/>
    <w:rsid w:val="00A0726E"/>
    <w:rsid w:val="00A25B36"/>
    <w:rsid w:val="00A41684"/>
    <w:rsid w:val="00A64E80"/>
    <w:rsid w:val="00A72BCD"/>
    <w:rsid w:val="00A741D9"/>
    <w:rsid w:val="00A833AB"/>
    <w:rsid w:val="00A9741D"/>
    <w:rsid w:val="00AA7033"/>
    <w:rsid w:val="00AD4B17"/>
    <w:rsid w:val="00AE220E"/>
    <w:rsid w:val="00B412D4"/>
    <w:rsid w:val="00B60FAC"/>
    <w:rsid w:val="00B73800"/>
    <w:rsid w:val="00B85FB5"/>
    <w:rsid w:val="00BE3C22"/>
    <w:rsid w:val="00BF31DC"/>
    <w:rsid w:val="00C0345E"/>
    <w:rsid w:val="00C3483A"/>
    <w:rsid w:val="00C74E9D"/>
    <w:rsid w:val="00C82FD3"/>
    <w:rsid w:val="00C92819"/>
    <w:rsid w:val="00CC6B7B"/>
    <w:rsid w:val="00CD2089"/>
    <w:rsid w:val="00D65133"/>
    <w:rsid w:val="00D73A67"/>
    <w:rsid w:val="00D873EB"/>
    <w:rsid w:val="00D970A9"/>
    <w:rsid w:val="00DE235E"/>
    <w:rsid w:val="00DF3845"/>
    <w:rsid w:val="00E361E6"/>
    <w:rsid w:val="00E41911"/>
    <w:rsid w:val="00E92EEF"/>
    <w:rsid w:val="00EB5635"/>
    <w:rsid w:val="00ED1C4F"/>
    <w:rsid w:val="00F24442"/>
    <w:rsid w:val="00F27C99"/>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E85A6BC-ED6A-40CE-B7C4-ACDAD7106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2282"/>
    <w:rPr>
      <w:rFonts w:ascii="Tahoma" w:hAnsi="Tahoma" w:cs="Tahoma"/>
      <w:sz w:val="16"/>
      <w:szCs w:val="16"/>
    </w:rPr>
  </w:style>
  <w:style w:type="character" w:customStyle="1" w:styleId="BalloonTextChar">
    <w:name w:val="Balloon Text Char"/>
    <w:basedOn w:val="DefaultParagraphFont"/>
    <w:link w:val="BalloonText"/>
    <w:uiPriority w:val="99"/>
    <w:semiHidden/>
    <w:rsid w:val="004B2282"/>
    <w:rPr>
      <w:rFonts w:ascii="Tahoma" w:eastAsia="Times New Roman" w:hAnsi="Tahoma" w:cs="Tahoma"/>
      <w:sz w:val="16"/>
      <w:szCs w:val="16"/>
    </w:rPr>
  </w:style>
  <w:style w:type="character" w:styleId="Hyperlink">
    <w:name w:val="Hyperlink"/>
    <w:basedOn w:val="DefaultParagraphFont"/>
    <w:uiPriority w:val="99"/>
    <w:unhideWhenUsed/>
    <w:rsid w:val="00AE22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25-11.docx" TargetMode="External"/><Relationship Id="rId3" Type="http://schemas.openxmlformats.org/officeDocument/2006/relationships/settings" Target="settings.xml"/><Relationship Id="rId7" Type="http://schemas.openxmlformats.org/officeDocument/2006/relationships/hyperlink" Target="file:///h:\hj%20archive\2011\05-2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278_201105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D764D-2E9F-4FD1-AD9C-6AC39963A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500</Words>
  <Characters>2404</Characters>
  <Application>Microsoft Office Word</Application>
  <DocSecurity>4</DocSecurity>
  <Lines>89</Lines>
  <Paragraphs>32</Paragraphs>
  <ScaleCrop>false</ScaleCrop>
  <Company> </Company>
  <LinksUpToDate>false</LinksUpToDate>
  <CharactersWithSpaces>2896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4278: Wild Turkey - South Carolina Legislature Online</dc:title>
  <dc:subject/>
  <dc:creator>SandyBarden</dc:creator>
  <cp:keywords/>
  <dc:description/>
  <cp:lastModifiedBy>N Cumfer</cp:lastModifiedBy>
  <cp:revision>2</cp:revision>
  <cp:lastPrinted>2011-05-25T13:53:00Z</cp:lastPrinted>
  <dcterms:created xsi:type="dcterms:W3CDTF">2014-11-24T14:12:00Z</dcterms:created>
  <dcterms:modified xsi:type="dcterms:W3CDTF">2014-11-24T14:12:00Z</dcterms:modified>
</cp:coreProperties>
</file>