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F1E" w:rsidRDefault="00DB6F1E" w:rsidP="00DB6F1E">
      <w:pPr>
        <w:widowControl w:val="0"/>
        <w:jc w:val="center"/>
      </w:pPr>
      <w:bookmarkStart w:id="0" w:name="_GoBack"/>
      <w:bookmarkEnd w:id="0"/>
      <w:r w:rsidRPr="00DB6F1E">
        <w:rPr>
          <w:b/>
        </w:rPr>
        <w:t>South Carolina General Assembly</w:t>
      </w:r>
    </w:p>
    <w:p w:rsidR="00DB6F1E" w:rsidRDefault="00DB6F1E" w:rsidP="00DB6F1E">
      <w:pPr>
        <w:widowControl w:val="0"/>
        <w:jc w:val="center"/>
      </w:pPr>
      <w:r>
        <w:t>119th Session, 2011-2012</w:t>
      </w:r>
    </w:p>
    <w:p w:rsidR="00DB6F1E" w:rsidRDefault="00DB6F1E" w:rsidP="00DB6F1E">
      <w:pPr>
        <w:widowControl w:val="0"/>
        <w:jc w:val="left"/>
      </w:pPr>
    </w:p>
    <w:p w:rsidR="00DB6F1E" w:rsidRDefault="00DB6F1E" w:rsidP="00DB6F1E">
      <w:pPr>
        <w:widowControl w:val="0"/>
        <w:jc w:val="left"/>
        <w:rPr>
          <w:b/>
        </w:rPr>
      </w:pPr>
      <w:r w:rsidRPr="00DB6F1E">
        <w:rPr>
          <w:b/>
        </w:rPr>
        <w:t>H. 4307</w:t>
      </w:r>
    </w:p>
    <w:p w:rsidR="00DB6F1E" w:rsidRDefault="00DB6F1E" w:rsidP="00DB6F1E">
      <w:pPr>
        <w:widowControl w:val="0"/>
        <w:jc w:val="left"/>
        <w:rPr>
          <w:b/>
        </w:rPr>
      </w:pPr>
    </w:p>
    <w:p w:rsidR="00DB6F1E" w:rsidRDefault="00DB6F1E" w:rsidP="00DB6F1E">
      <w:pPr>
        <w:widowControl w:val="0"/>
        <w:jc w:val="left"/>
      </w:pPr>
      <w:r w:rsidRPr="00DB6F1E">
        <w:rPr>
          <w:b/>
        </w:rPr>
        <w:t>STATUS INFORMATION</w:t>
      </w:r>
    </w:p>
    <w:p w:rsidR="00DB6F1E" w:rsidRDefault="00DB6F1E" w:rsidP="00DB6F1E">
      <w:pPr>
        <w:widowControl w:val="0"/>
        <w:jc w:val="left"/>
      </w:pPr>
    </w:p>
    <w:p w:rsidR="00DB6F1E" w:rsidRDefault="00DB6F1E" w:rsidP="00DB6F1E">
      <w:pPr>
        <w:widowControl w:val="0"/>
        <w:jc w:val="left"/>
      </w:pPr>
      <w:r>
        <w:t>Concurrent Resolution</w:t>
      </w:r>
    </w:p>
    <w:p w:rsidR="00DB6F1E" w:rsidRDefault="00DB6F1E" w:rsidP="00DB6F1E">
      <w:pPr>
        <w:widowControl w:val="0"/>
        <w:jc w:val="left"/>
      </w:pPr>
      <w:r>
        <w:t>Sponsors: Reps. J.E. Smith,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J.R. Smith, Sottile, Spires, Stavrinakis, Stringer, Tallon, Taylor, Thayer, Toole, Tribble, Vick, Viers, Weeks, Whipper, White, Whitmire, Williams, Willis and Young</w:t>
      </w:r>
    </w:p>
    <w:p w:rsidR="00DB6F1E" w:rsidRDefault="00DB6F1E" w:rsidP="00DB6F1E">
      <w:pPr>
        <w:widowControl w:val="0"/>
        <w:jc w:val="left"/>
      </w:pPr>
      <w:r>
        <w:t>Document Path: l:\council\bills\rm\1249htc11.docx</w:t>
      </w:r>
    </w:p>
    <w:p w:rsidR="00DB6F1E" w:rsidRDefault="00DB6F1E" w:rsidP="00DB6F1E">
      <w:pPr>
        <w:widowControl w:val="0"/>
        <w:jc w:val="left"/>
      </w:pPr>
    </w:p>
    <w:p w:rsidR="0076059F" w:rsidRDefault="0076059F" w:rsidP="00DB6F1E">
      <w:pPr>
        <w:widowControl w:val="0"/>
        <w:jc w:val="left"/>
      </w:pPr>
      <w:r>
        <w:t>Introduced in the House on June 1, 2011</w:t>
      </w:r>
    </w:p>
    <w:p w:rsidR="0076059F" w:rsidRDefault="0076059F" w:rsidP="00DB6F1E">
      <w:pPr>
        <w:widowControl w:val="0"/>
        <w:jc w:val="left"/>
      </w:pPr>
      <w:r>
        <w:t>Introduced in the Senate on June 1, 2011</w:t>
      </w:r>
    </w:p>
    <w:p w:rsidR="0076059F" w:rsidRDefault="0076059F" w:rsidP="00DB6F1E">
      <w:pPr>
        <w:widowControl w:val="0"/>
        <w:jc w:val="left"/>
      </w:pPr>
      <w:r>
        <w:t>Adopted by the General Assembly on June 1, 2011</w:t>
      </w:r>
    </w:p>
    <w:p w:rsidR="0076059F" w:rsidRDefault="0076059F" w:rsidP="00DB6F1E">
      <w:pPr>
        <w:widowControl w:val="0"/>
        <w:jc w:val="left"/>
      </w:pPr>
    </w:p>
    <w:p w:rsidR="00DB6F1E" w:rsidRDefault="00DB6F1E" w:rsidP="00DB6F1E">
      <w:pPr>
        <w:widowControl w:val="0"/>
        <w:jc w:val="left"/>
      </w:pPr>
      <w:r>
        <w:t xml:space="preserve">Summary: </w:t>
      </w:r>
      <w:r w:rsidR="0069649B">
        <w:t>Nadege Vauthier-Keller</w:t>
      </w:r>
    </w:p>
    <w:p w:rsidR="00DB6F1E" w:rsidRDefault="00DB6F1E" w:rsidP="00DB6F1E">
      <w:pPr>
        <w:widowControl w:val="0"/>
        <w:jc w:val="left"/>
      </w:pPr>
    </w:p>
    <w:p w:rsidR="00DB6F1E" w:rsidRDefault="00DB6F1E" w:rsidP="00DB6F1E">
      <w:pPr>
        <w:widowControl w:val="0"/>
        <w:jc w:val="left"/>
      </w:pPr>
    </w:p>
    <w:p w:rsidR="00DB6F1E" w:rsidRDefault="00DB6F1E" w:rsidP="00DB6F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6F1E">
        <w:rPr>
          <w:b/>
        </w:rPr>
        <w:lastRenderedPageBreak/>
        <w:t>HISTORY OF LEGISLATIVE ACTIONS</w:t>
      </w:r>
    </w:p>
    <w:p w:rsidR="00DB6F1E" w:rsidRDefault="00DB6F1E" w:rsidP="00DB6F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B6F1E" w:rsidRPr="00DB6F1E" w:rsidRDefault="00DB6F1E" w:rsidP="00DB6F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6F1E">
        <w:rPr>
          <w:u w:val="single"/>
        </w:rPr>
        <w:tab/>
        <w:t>Date</w:t>
      </w:r>
      <w:r w:rsidRPr="00DB6F1E">
        <w:rPr>
          <w:u w:val="single"/>
        </w:rPr>
        <w:tab/>
        <w:t>Body</w:t>
      </w:r>
      <w:r w:rsidRPr="00DB6F1E">
        <w:rPr>
          <w:u w:val="single"/>
        </w:rPr>
        <w:tab/>
        <w:t>Action Description with journal page number</w:t>
      </w:r>
      <w:r w:rsidRPr="00DB6F1E">
        <w:rPr>
          <w:u w:val="single"/>
        </w:rPr>
        <w:tab/>
      </w:r>
    </w:p>
    <w:p w:rsidR="007C05DE" w:rsidRDefault="007C05DE" w:rsidP="007C05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6/1/2011</w:t>
      </w:r>
      <w:r>
        <w:tab/>
        <w:t>House</w:t>
      </w:r>
      <w:r>
        <w:tab/>
      </w:r>
      <w:r w:rsidRPr="00CF0EB2">
        <w:t>Intr</w:t>
      </w:r>
      <w:r>
        <w:t xml:space="preserve">oduced, adopted, sent to Senate </w:t>
      </w:r>
      <w:r w:rsidRPr="00CF0EB2">
        <w:t>(</w:t>
      </w:r>
      <w:hyperlink r:id="rId7" w:history="1">
        <w:r w:rsidRPr="00CF0EB2">
          <w:rPr>
            <w:rStyle w:val="Hyperlink"/>
          </w:rPr>
          <w:t>House Journal</w:t>
        </w:r>
        <w:r w:rsidRPr="00CF0EB2">
          <w:rPr>
            <w:rStyle w:val="Hyperlink"/>
          </w:rPr>
          <w:noBreakHyphen/>
          <w:t>page 15</w:t>
        </w:r>
      </w:hyperlink>
      <w:r w:rsidRPr="00CF0EB2">
        <w:t>)</w:t>
      </w:r>
    </w:p>
    <w:p w:rsidR="007C05DE" w:rsidRDefault="007C05DE" w:rsidP="007C05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6/1/2011</w:t>
      </w:r>
      <w:r>
        <w:tab/>
        <w:t>Senate</w:t>
      </w:r>
      <w:r>
        <w:tab/>
      </w:r>
      <w:r w:rsidRPr="00CF0EB2">
        <w:t>Introduced, adopted, returned wit</w:t>
      </w:r>
      <w:r>
        <w:t xml:space="preserve">h concurrence </w:t>
      </w:r>
      <w:r w:rsidRPr="00CF0EB2">
        <w:t>(</w:t>
      </w:r>
      <w:hyperlink r:id="rId8" w:history="1">
        <w:r w:rsidRPr="00CF0EB2">
          <w:rPr>
            <w:rStyle w:val="Hyperlink"/>
          </w:rPr>
          <w:t>Senate Journal</w:t>
        </w:r>
        <w:r w:rsidRPr="00CF0EB2">
          <w:rPr>
            <w:rStyle w:val="Hyperlink"/>
          </w:rPr>
          <w:noBreakHyphen/>
          <w:t>page 9</w:t>
        </w:r>
      </w:hyperlink>
      <w:r w:rsidRPr="00CF0EB2">
        <w:t>)</w:t>
      </w:r>
    </w:p>
    <w:p w:rsidR="007C05DE" w:rsidRDefault="007C05DE" w:rsidP="007C05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6F1E" w:rsidRPr="00DB6F1E" w:rsidRDefault="00DB6F1E" w:rsidP="00DB6F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6F1E" w:rsidRDefault="00DB6F1E" w:rsidP="00DB6F1E">
      <w:r w:rsidRPr="00DB6F1E">
        <w:rPr>
          <w:b/>
        </w:rPr>
        <w:t>VERSIONS OF THIS BILL</w:t>
      </w:r>
    </w:p>
    <w:p w:rsidR="00DB6F1E" w:rsidRDefault="00DB6F1E" w:rsidP="00DB6F1E"/>
    <w:p w:rsidR="00DB6F1E" w:rsidRDefault="003B708C" w:rsidP="00DB6F1E">
      <w:hyperlink r:id="rId9" w:history="1">
        <w:r w:rsidR="00DB6F1E">
          <w:rPr>
            <w:rStyle w:val="Hyperlink"/>
          </w:rPr>
          <w:t>6/1/2011</w:t>
        </w:r>
      </w:hyperlink>
    </w:p>
    <w:p w:rsidR="00DB6F1E" w:rsidRDefault="00DB6F1E" w:rsidP="00DB6F1E"/>
    <w:p w:rsidR="00DB6F1E" w:rsidRDefault="00DB6F1E" w:rsidP="00DB6F1E">
      <w:pPr>
        <w:sectPr w:rsidR="00DB6F1E" w:rsidSect="00DB6F1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3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1E4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2629" w:rsidRDefault="00BA58E6" w:rsidP="00282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A005B">
        <w:t xml:space="preserve">RECOGNIZE AND HONOR </w:t>
      </w:r>
      <w:r w:rsidR="002A005B" w:rsidRPr="00AC0EFB">
        <w:rPr>
          <w:color w:val="000000" w:themeColor="text1"/>
          <w:u w:color="000000" w:themeColor="text1"/>
        </w:rPr>
        <w:t>NAD</w:t>
      </w:r>
      <w:r w:rsidR="00837600">
        <w:rPr>
          <w:color w:val="000000" w:themeColor="text1"/>
          <w:u w:color="000000" w:themeColor="text1"/>
        </w:rPr>
        <w:t>È</w:t>
      </w:r>
      <w:r w:rsidR="002A005B" w:rsidRPr="00AC0EFB">
        <w:rPr>
          <w:color w:val="000000" w:themeColor="text1"/>
          <w:u w:color="000000" w:themeColor="text1"/>
        </w:rPr>
        <w:t>GE VAUTHIER</w:t>
      </w:r>
      <w:r w:rsidR="008013BC">
        <w:rPr>
          <w:color w:val="000000" w:themeColor="text1"/>
          <w:u w:color="000000" w:themeColor="text1"/>
        </w:rPr>
        <w:noBreakHyphen/>
      </w:r>
      <w:r w:rsidR="002A005B" w:rsidRPr="00AC0EFB">
        <w:rPr>
          <w:color w:val="000000" w:themeColor="text1"/>
          <w:u w:color="000000" w:themeColor="text1"/>
        </w:rPr>
        <w:t xml:space="preserve">KELLER </w:t>
      </w:r>
      <w:r w:rsidR="002A005B">
        <w:rPr>
          <w:color w:val="000000" w:themeColor="text1"/>
          <w:u w:color="000000" w:themeColor="text1"/>
        </w:rPr>
        <w:t>OF RICHLAND COUNTY</w:t>
      </w:r>
      <w:r w:rsidR="007503D5">
        <w:rPr>
          <w:color w:val="000000" w:themeColor="text1"/>
          <w:u w:color="000000" w:themeColor="text1"/>
        </w:rPr>
        <w:t xml:space="preserve">, </w:t>
      </w:r>
      <w:r w:rsidR="00E35F68">
        <w:rPr>
          <w:color w:val="000000" w:themeColor="text1"/>
          <w:u w:color="000000" w:themeColor="text1"/>
        </w:rPr>
        <w:t>FRENCH</w:t>
      </w:r>
      <w:r w:rsidR="007503D5">
        <w:rPr>
          <w:color w:val="000000" w:themeColor="text1"/>
          <w:u w:color="000000" w:themeColor="text1"/>
        </w:rPr>
        <w:t xml:space="preserve"> TEACHER AT HEATHWOOD HALL EPISCOPAL SCHOOL,</w:t>
      </w:r>
      <w:r w:rsidR="002A005B">
        <w:rPr>
          <w:color w:val="000000" w:themeColor="text1"/>
          <w:u w:color="000000" w:themeColor="text1"/>
        </w:rPr>
        <w:t xml:space="preserve"> </w:t>
      </w:r>
      <w:r w:rsidR="002A005B">
        <w:t xml:space="preserve">UPON BEING NAMED 2011 </w:t>
      </w:r>
      <w:r w:rsidR="002A005B" w:rsidRPr="00AC0EFB">
        <w:rPr>
          <w:color w:val="000000" w:themeColor="text1"/>
          <w:u w:color="000000" w:themeColor="text1"/>
        </w:rPr>
        <w:t>SOUTH CAROLINA INDEPENDENT SCHOOL ASSOCIATION</w:t>
      </w:r>
      <w:r w:rsidR="002A005B">
        <w:rPr>
          <w:color w:val="000000" w:themeColor="text1"/>
          <w:u w:color="000000" w:themeColor="text1"/>
        </w:rPr>
        <w:t xml:space="preserve"> (</w:t>
      </w:r>
      <w:r w:rsidR="002A005B">
        <w:t>SCISA) UPPER SCHOOL TEACHER OF THE YEAR, AND TO EXTEND SINCERE APPRECIATION FOR HER MANY OUTSTANDING CONTRIBUTIONS TO EDUCATION IN SOUT</w:t>
      </w:r>
      <w:r w:rsidR="00282629">
        <w:t>H CAROLINA.</w:t>
      </w:r>
    </w:p>
    <w:p w:rsidR="005D1E4F" w:rsidRDefault="005D1E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0BCE" w:rsidRDefault="005D1E4F" w:rsidP="00960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60BCE">
        <w:t>the members of the General Assembly</w:t>
      </w:r>
      <w:r w:rsidR="00495B59">
        <w:t xml:space="preserve"> were</w:t>
      </w:r>
      <w:r w:rsidR="00960BCE">
        <w:t xml:space="preserve"> pleased to learn that </w:t>
      </w:r>
      <w:r w:rsidR="00495B59" w:rsidRPr="00AC0EFB">
        <w:rPr>
          <w:color w:val="000000" w:themeColor="text1"/>
          <w:u w:color="000000" w:themeColor="text1"/>
        </w:rPr>
        <w:t>Nad</w:t>
      </w:r>
      <w:r w:rsidR="00E014D8">
        <w:rPr>
          <w:color w:val="000000" w:themeColor="text1"/>
          <w:u w:color="000000" w:themeColor="text1"/>
        </w:rPr>
        <w:t>è</w:t>
      </w:r>
      <w:r w:rsidR="00495B59" w:rsidRPr="00AC0EFB">
        <w:rPr>
          <w:color w:val="000000" w:themeColor="text1"/>
          <w:u w:color="000000" w:themeColor="text1"/>
        </w:rPr>
        <w:t>ge Vauthier</w:t>
      </w:r>
      <w:r w:rsidR="008013BC">
        <w:rPr>
          <w:color w:val="000000" w:themeColor="text1"/>
          <w:u w:color="000000" w:themeColor="text1"/>
        </w:rPr>
        <w:noBreakHyphen/>
      </w:r>
      <w:r w:rsidR="00495B59" w:rsidRPr="00AC0EFB">
        <w:rPr>
          <w:color w:val="000000" w:themeColor="text1"/>
          <w:u w:color="000000" w:themeColor="text1"/>
        </w:rPr>
        <w:t>Keller</w:t>
      </w:r>
      <w:r w:rsidR="007503D5">
        <w:rPr>
          <w:color w:val="000000" w:themeColor="text1"/>
          <w:u w:color="000000" w:themeColor="text1"/>
        </w:rPr>
        <w:t xml:space="preserve">, </w:t>
      </w:r>
      <w:r w:rsidR="00E35F68">
        <w:rPr>
          <w:color w:val="000000" w:themeColor="text1"/>
          <w:u w:color="000000" w:themeColor="text1"/>
        </w:rPr>
        <w:t xml:space="preserve">French </w:t>
      </w:r>
      <w:r w:rsidR="007503D5">
        <w:rPr>
          <w:color w:val="000000" w:themeColor="text1"/>
          <w:u w:color="000000" w:themeColor="text1"/>
        </w:rPr>
        <w:t>teacher at Heathwood Hall Episcopal School,</w:t>
      </w:r>
      <w:r w:rsidR="00960BCE">
        <w:t xml:space="preserve"> </w:t>
      </w:r>
      <w:r w:rsidR="00495B59">
        <w:t>has been</w:t>
      </w:r>
      <w:r w:rsidR="00960BCE">
        <w:t xml:space="preserve"> named </w:t>
      </w:r>
      <w:r w:rsidR="00495B59">
        <w:t xml:space="preserve">2011 </w:t>
      </w:r>
      <w:r w:rsidR="00495B59" w:rsidRPr="00AC0EFB">
        <w:rPr>
          <w:color w:val="000000" w:themeColor="text1"/>
          <w:u w:color="000000" w:themeColor="text1"/>
        </w:rPr>
        <w:t xml:space="preserve">South </w:t>
      </w:r>
      <w:r w:rsidR="00495B59">
        <w:rPr>
          <w:color w:val="000000" w:themeColor="text1"/>
          <w:u w:color="000000" w:themeColor="text1"/>
        </w:rPr>
        <w:t>C</w:t>
      </w:r>
      <w:r w:rsidR="00495B59" w:rsidRPr="00AC0EFB">
        <w:rPr>
          <w:color w:val="000000" w:themeColor="text1"/>
          <w:u w:color="000000" w:themeColor="text1"/>
        </w:rPr>
        <w:t xml:space="preserve">arolina </w:t>
      </w:r>
      <w:r w:rsidR="00495B59">
        <w:rPr>
          <w:color w:val="000000" w:themeColor="text1"/>
          <w:u w:color="000000" w:themeColor="text1"/>
        </w:rPr>
        <w:t>I</w:t>
      </w:r>
      <w:r w:rsidR="00495B59" w:rsidRPr="00AC0EFB">
        <w:rPr>
          <w:color w:val="000000" w:themeColor="text1"/>
          <w:u w:color="000000" w:themeColor="text1"/>
        </w:rPr>
        <w:t xml:space="preserve">ndependent </w:t>
      </w:r>
      <w:r w:rsidR="00495B59">
        <w:rPr>
          <w:color w:val="000000" w:themeColor="text1"/>
          <w:u w:color="000000" w:themeColor="text1"/>
        </w:rPr>
        <w:t>S</w:t>
      </w:r>
      <w:r w:rsidR="00495B59" w:rsidRPr="00AC0EFB">
        <w:rPr>
          <w:color w:val="000000" w:themeColor="text1"/>
          <w:u w:color="000000" w:themeColor="text1"/>
        </w:rPr>
        <w:t xml:space="preserve">chool </w:t>
      </w:r>
      <w:r w:rsidR="00495B59">
        <w:rPr>
          <w:color w:val="000000" w:themeColor="text1"/>
          <w:u w:color="000000" w:themeColor="text1"/>
        </w:rPr>
        <w:t>A</w:t>
      </w:r>
      <w:r w:rsidR="00495B59" w:rsidRPr="00AC0EFB">
        <w:rPr>
          <w:color w:val="000000" w:themeColor="text1"/>
          <w:u w:color="000000" w:themeColor="text1"/>
        </w:rPr>
        <w:t>ssociation</w:t>
      </w:r>
      <w:r w:rsidR="00495B59">
        <w:rPr>
          <w:color w:val="000000" w:themeColor="text1"/>
          <w:u w:color="000000" w:themeColor="text1"/>
        </w:rPr>
        <w:t xml:space="preserve"> (SCISA</w:t>
      </w:r>
      <w:r w:rsidR="00495B59">
        <w:t>) Upper School Teacher of the Year; an</w:t>
      </w:r>
      <w:r w:rsidR="00960BCE">
        <w:t>d</w:t>
      </w:r>
    </w:p>
    <w:p w:rsidR="004037B6" w:rsidRDefault="004037B6" w:rsidP="00960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63D" w:rsidRDefault="0019592C" w:rsidP="00195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</w:t>
      </w:r>
      <w:r w:rsidRPr="00AC0EFB">
        <w:rPr>
          <w:color w:val="000000" w:themeColor="text1"/>
          <w:u w:color="000000" w:themeColor="text1"/>
        </w:rPr>
        <w:t>Vauthier</w:t>
      </w:r>
      <w:r w:rsidR="008013BC">
        <w:rPr>
          <w:color w:val="000000" w:themeColor="text1"/>
          <w:u w:color="000000" w:themeColor="text1"/>
        </w:rPr>
        <w:noBreakHyphen/>
      </w:r>
      <w:r w:rsidRPr="00AC0EFB">
        <w:rPr>
          <w:color w:val="000000" w:themeColor="text1"/>
          <w:u w:color="000000" w:themeColor="text1"/>
        </w:rPr>
        <w:t xml:space="preserve">Keller </w:t>
      </w:r>
      <w:r>
        <w:rPr>
          <w:color w:val="000000" w:themeColor="text1"/>
          <w:u w:color="000000" w:themeColor="text1"/>
        </w:rPr>
        <w:t xml:space="preserve">began her teaching career with Heathwood Hall as a “rookie” teacher </w:t>
      </w:r>
      <w:r w:rsidRPr="00AC0EFB">
        <w:rPr>
          <w:color w:val="000000" w:themeColor="text1"/>
          <w:u w:color="000000" w:themeColor="text1"/>
        </w:rPr>
        <w:t>fresh from a master</w:t>
      </w:r>
      <w:r w:rsidR="008013BC" w:rsidRPr="008013BC">
        <w:rPr>
          <w:color w:val="000000" w:themeColor="text1"/>
          <w:u w:color="000000" w:themeColor="text1"/>
        </w:rPr>
        <w:t>’</w:t>
      </w:r>
      <w:r w:rsidRPr="00AC0EFB">
        <w:rPr>
          <w:color w:val="000000" w:themeColor="text1"/>
          <w:u w:color="000000" w:themeColor="text1"/>
        </w:rPr>
        <w:t>s program in 1999</w:t>
      </w:r>
      <w:r>
        <w:rPr>
          <w:color w:val="000000" w:themeColor="text1"/>
          <w:u w:color="000000" w:themeColor="text1"/>
        </w:rPr>
        <w:t xml:space="preserve">. </w:t>
      </w:r>
      <w:r w:rsidR="00D4263D" w:rsidRPr="00254B1C">
        <w:rPr>
          <w:color w:val="000000" w:themeColor="text1"/>
          <w:u w:color="000000" w:themeColor="text1"/>
        </w:rPr>
        <w:t>She received her master</w:t>
      </w:r>
      <w:r w:rsidR="008013BC" w:rsidRPr="008013BC">
        <w:rPr>
          <w:color w:val="000000" w:themeColor="text1"/>
          <w:u w:color="000000" w:themeColor="text1"/>
        </w:rPr>
        <w:t>’</w:t>
      </w:r>
      <w:r w:rsidR="00D4263D" w:rsidRPr="00254B1C">
        <w:rPr>
          <w:color w:val="000000" w:themeColor="text1"/>
          <w:u w:color="000000" w:themeColor="text1"/>
        </w:rPr>
        <w:t>s degree in English from Universit</w:t>
      </w:r>
      <w:r w:rsidR="00D4263D">
        <w:rPr>
          <w:color w:val="000000" w:themeColor="text1"/>
          <w:u w:color="000000" w:themeColor="text1"/>
        </w:rPr>
        <w:t>é</w:t>
      </w:r>
      <w:r w:rsidR="00D4263D" w:rsidRPr="00254B1C">
        <w:rPr>
          <w:color w:val="000000" w:themeColor="text1"/>
          <w:u w:color="000000" w:themeColor="text1"/>
        </w:rPr>
        <w:t xml:space="preserve"> de Haute in Alsace, France, and her master</w:t>
      </w:r>
      <w:r w:rsidR="008013BC" w:rsidRPr="008013BC">
        <w:rPr>
          <w:color w:val="000000" w:themeColor="text1"/>
          <w:u w:color="000000" w:themeColor="text1"/>
        </w:rPr>
        <w:t>’</w:t>
      </w:r>
      <w:r w:rsidR="00D4263D" w:rsidRPr="00254B1C">
        <w:rPr>
          <w:color w:val="000000" w:themeColor="text1"/>
          <w:u w:color="000000" w:themeColor="text1"/>
        </w:rPr>
        <w:t>s degree in French from the University of South Carolina</w:t>
      </w:r>
      <w:r w:rsidR="00D4263D">
        <w:rPr>
          <w:color w:val="000000" w:themeColor="text1"/>
          <w:u w:color="000000" w:themeColor="text1"/>
        </w:rPr>
        <w:t>; and</w:t>
      </w:r>
    </w:p>
    <w:p w:rsidR="00D4263D" w:rsidRDefault="00D4263D" w:rsidP="00195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592C" w:rsidRDefault="00D4263D" w:rsidP="00195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5803">
        <w:rPr>
          <w:color w:val="000000" w:themeColor="text1"/>
          <w:u w:color="000000" w:themeColor="text1"/>
        </w:rPr>
        <w:t xml:space="preserve">in </w:t>
      </w:r>
      <w:r w:rsidR="00CB5803" w:rsidRPr="00254B1C">
        <w:rPr>
          <w:color w:val="000000" w:themeColor="text1"/>
          <w:u w:color="000000" w:themeColor="text1"/>
        </w:rPr>
        <w:t>teach</w:t>
      </w:r>
      <w:r w:rsidR="00CB5803">
        <w:rPr>
          <w:color w:val="000000" w:themeColor="text1"/>
          <w:u w:color="000000" w:themeColor="text1"/>
        </w:rPr>
        <w:t>ing</w:t>
      </w:r>
      <w:r w:rsidR="00CB5803" w:rsidRPr="00254B1C">
        <w:rPr>
          <w:color w:val="000000" w:themeColor="text1"/>
          <w:u w:color="000000" w:themeColor="text1"/>
        </w:rPr>
        <w:t xml:space="preserve"> French </w:t>
      </w:r>
      <w:r w:rsidR="00CB5803">
        <w:rPr>
          <w:color w:val="000000" w:themeColor="text1"/>
          <w:u w:color="000000" w:themeColor="text1"/>
        </w:rPr>
        <w:t>to</w:t>
      </w:r>
      <w:r w:rsidR="00CB5803" w:rsidRPr="00254B1C">
        <w:rPr>
          <w:color w:val="000000" w:themeColor="text1"/>
          <w:u w:color="000000" w:themeColor="text1"/>
        </w:rPr>
        <w:t xml:space="preserve"> grades </w:t>
      </w:r>
      <w:r w:rsidR="00CB5803">
        <w:rPr>
          <w:color w:val="000000" w:themeColor="text1"/>
          <w:u w:color="000000" w:themeColor="text1"/>
        </w:rPr>
        <w:t>nine through twelve</w:t>
      </w:r>
      <w:r w:rsidR="00CB5803" w:rsidRPr="00254B1C">
        <w:rPr>
          <w:color w:val="000000" w:themeColor="text1"/>
          <w:u w:color="000000" w:themeColor="text1"/>
        </w:rPr>
        <w:t>, including honors and AP</w:t>
      </w:r>
      <w:r w:rsidR="00CB580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</w:t>
      </w:r>
      <w:r w:rsidR="0019592C">
        <w:rPr>
          <w:color w:val="000000" w:themeColor="text1"/>
          <w:u w:color="000000" w:themeColor="text1"/>
        </w:rPr>
        <w:t xml:space="preserve">he has inspired </w:t>
      </w:r>
      <w:r w:rsidR="0019592C" w:rsidRPr="00AC0EFB">
        <w:rPr>
          <w:color w:val="000000" w:themeColor="text1"/>
          <w:u w:color="000000" w:themeColor="text1"/>
        </w:rPr>
        <w:t xml:space="preserve">in many a love for the French language and </w:t>
      </w:r>
      <w:r w:rsidR="0019592C">
        <w:rPr>
          <w:color w:val="000000" w:themeColor="text1"/>
          <w:u w:color="000000" w:themeColor="text1"/>
        </w:rPr>
        <w:t xml:space="preserve">has </w:t>
      </w:r>
      <w:r w:rsidR="0019592C" w:rsidRPr="00AC0EFB">
        <w:rPr>
          <w:color w:val="000000" w:themeColor="text1"/>
          <w:u w:color="000000" w:themeColor="text1"/>
        </w:rPr>
        <w:t>instill</w:t>
      </w:r>
      <w:r w:rsidR="0019592C">
        <w:rPr>
          <w:color w:val="000000" w:themeColor="text1"/>
          <w:u w:color="000000" w:themeColor="text1"/>
        </w:rPr>
        <w:t>ed</w:t>
      </w:r>
      <w:r w:rsidR="0019592C" w:rsidRPr="00AC0EFB">
        <w:rPr>
          <w:color w:val="000000" w:themeColor="text1"/>
          <w:u w:color="000000" w:themeColor="text1"/>
        </w:rPr>
        <w:t xml:space="preserve"> in </w:t>
      </w:r>
      <w:r w:rsidR="0019592C">
        <w:rPr>
          <w:color w:val="000000" w:themeColor="text1"/>
          <w:u w:color="000000" w:themeColor="text1"/>
        </w:rPr>
        <w:t>her students</w:t>
      </w:r>
      <w:r w:rsidR="0019592C" w:rsidRPr="00AC0EFB">
        <w:rPr>
          <w:color w:val="000000" w:themeColor="text1"/>
          <w:u w:color="000000" w:themeColor="text1"/>
        </w:rPr>
        <w:t xml:space="preserve"> the desire to set high expectations for themselves</w:t>
      </w:r>
      <w:r w:rsidR="0019592C">
        <w:rPr>
          <w:color w:val="000000" w:themeColor="text1"/>
          <w:u w:color="000000" w:themeColor="text1"/>
        </w:rPr>
        <w:t>; and</w:t>
      </w:r>
    </w:p>
    <w:p w:rsidR="0019592C" w:rsidRDefault="0019592C" w:rsidP="00195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592C" w:rsidRDefault="0019592C" w:rsidP="00195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AC0EFB">
        <w:rPr>
          <w:color w:val="000000" w:themeColor="text1"/>
          <w:u w:color="000000" w:themeColor="text1"/>
        </w:rPr>
        <w:t xml:space="preserve">n recent years, </w:t>
      </w:r>
      <w:r w:rsidR="006F42C3">
        <w:rPr>
          <w:color w:val="000000" w:themeColor="text1"/>
          <w:u w:color="000000" w:themeColor="text1"/>
        </w:rPr>
        <w:t xml:space="preserve">Ms. </w:t>
      </w:r>
      <w:r w:rsidR="006F42C3" w:rsidRPr="00AC0EFB">
        <w:rPr>
          <w:color w:val="000000" w:themeColor="text1"/>
          <w:u w:color="000000" w:themeColor="text1"/>
        </w:rPr>
        <w:t>Vauthier</w:t>
      </w:r>
      <w:r w:rsidR="008013BC">
        <w:rPr>
          <w:color w:val="000000" w:themeColor="text1"/>
          <w:u w:color="000000" w:themeColor="text1"/>
        </w:rPr>
        <w:noBreakHyphen/>
      </w:r>
      <w:r w:rsidR="006F42C3" w:rsidRPr="00AC0EFB">
        <w:rPr>
          <w:color w:val="000000" w:themeColor="text1"/>
          <w:u w:color="000000" w:themeColor="text1"/>
        </w:rPr>
        <w:t>Keller</w:t>
      </w:r>
      <w:r w:rsidRPr="00AC0EFB">
        <w:rPr>
          <w:color w:val="000000" w:themeColor="text1"/>
          <w:u w:color="000000" w:themeColor="text1"/>
        </w:rPr>
        <w:t xml:space="preserve"> </w:t>
      </w:r>
      <w:r w:rsidR="00CB5803">
        <w:rPr>
          <w:color w:val="000000" w:themeColor="text1"/>
          <w:u w:color="000000" w:themeColor="text1"/>
        </w:rPr>
        <w:t xml:space="preserve">also </w:t>
      </w:r>
      <w:r w:rsidRPr="00AC0EFB">
        <w:rPr>
          <w:color w:val="000000" w:themeColor="text1"/>
          <w:u w:color="000000" w:themeColor="text1"/>
        </w:rPr>
        <w:t>has assumed faculty leadership o</w:t>
      </w:r>
      <w:r>
        <w:rPr>
          <w:color w:val="000000" w:themeColor="text1"/>
          <w:u w:color="000000" w:themeColor="text1"/>
        </w:rPr>
        <w:t>f Heathwood Hall</w:t>
      </w:r>
      <w:r w:rsidR="008013BC" w:rsidRPr="008013B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y</w:t>
      </w:r>
      <w:r w:rsidRPr="00AC0EFB">
        <w:rPr>
          <w:color w:val="000000" w:themeColor="text1"/>
          <w:u w:color="000000" w:themeColor="text1"/>
        </w:rPr>
        <w:t xml:space="preserve">earbook and </w:t>
      </w:r>
      <w:r>
        <w:rPr>
          <w:color w:val="000000" w:themeColor="text1"/>
          <w:u w:color="000000" w:themeColor="text1"/>
        </w:rPr>
        <w:t xml:space="preserve">in this role has </w:t>
      </w:r>
      <w:r w:rsidRPr="00AC0EFB">
        <w:rPr>
          <w:color w:val="000000" w:themeColor="text1"/>
          <w:u w:color="000000" w:themeColor="text1"/>
        </w:rPr>
        <w:t xml:space="preserve">helped direct </w:t>
      </w:r>
      <w:r>
        <w:rPr>
          <w:color w:val="000000" w:themeColor="text1"/>
          <w:u w:color="000000" w:themeColor="text1"/>
        </w:rPr>
        <w:t xml:space="preserve">her </w:t>
      </w:r>
      <w:r w:rsidRPr="00AC0EFB">
        <w:rPr>
          <w:color w:val="000000" w:themeColor="text1"/>
          <w:u w:color="000000" w:themeColor="text1"/>
        </w:rPr>
        <w:t>student</w:t>
      </w:r>
      <w:r>
        <w:rPr>
          <w:color w:val="000000" w:themeColor="text1"/>
          <w:u w:color="000000" w:themeColor="text1"/>
        </w:rPr>
        <w:t xml:space="preserve"> journalists t</w:t>
      </w:r>
      <w:r w:rsidRPr="00AC0EFB">
        <w:rPr>
          <w:color w:val="000000" w:themeColor="text1"/>
          <w:u w:color="000000" w:themeColor="text1"/>
        </w:rPr>
        <w:t>oward excellent pr</w:t>
      </w:r>
      <w:r>
        <w:rPr>
          <w:color w:val="000000" w:themeColor="text1"/>
          <w:u w:color="000000" w:themeColor="text1"/>
        </w:rPr>
        <w:t>oductions that bring honor to their school; and</w:t>
      </w:r>
    </w:p>
    <w:p w:rsidR="0019592C" w:rsidRPr="00AC0EFB" w:rsidRDefault="0019592C" w:rsidP="00195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0BCE" w:rsidRDefault="00960BCE" w:rsidP="00960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15476">
        <w:t>Whereas, she encourages her students to do their best, overcomes the challenges new stu</w:t>
      </w:r>
      <w:r w:rsidRPr="00C67A80">
        <w:t xml:space="preserve">dents bring each year, and finds greatness inside every child </w:t>
      </w:r>
      <w:r w:rsidR="008A4D33">
        <w:t>who</w:t>
      </w:r>
      <w:r w:rsidRPr="00C67A80">
        <w:t xml:space="preserve"> comes into her classroom; and</w:t>
      </w:r>
    </w:p>
    <w:p w:rsidR="00960BCE" w:rsidRPr="00C67A80" w:rsidRDefault="00960BCE" w:rsidP="00960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BCE" w:rsidRDefault="00960BCE" w:rsidP="00960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67A80">
        <w:t xml:space="preserve">Whereas, </w:t>
      </w:r>
      <w:r w:rsidR="00B03C80">
        <w:t xml:space="preserve">in addition, </w:t>
      </w:r>
      <w:r w:rsidRPr="00C67A80">
        <w:t xml:space="preserve">her passion </w:t>
      </w:r>
      <w:r w:rsidR="00F549E6">
        <w:t>for t</w:t>
      </w:r>
      <w:r w:rsidRPr="00C67A80">
        <w:t>eaching</w:t>
      </w:r>
      <w:r w:rsidR="008A4D33">
        <w:t>,</w:t>
      </w:r>
      <w:r w:rsidRPr="00C67A80">
        <w:t xml:space="preserve"> combined with </w:t>
      </w:r>
      <w:r w:rsidR="008A4D33">
        <w:t>a</w:t>
      </w:r>
      <w:r w:rsidRPr="00C67A80">
        <w:t xml:space="preserve"> unique style that utilizes current as well as tried</w:t>
      </w:r>
      <w:r w:rsidR="008013BC">
        <w:noBreakHyphen/>
      </w:r>
      <w:r w:rsidRPr="00C67A80">
        <w:t>and</w:t>
      </w:r>
      <w:r w:rsidR="008013BC">
        <w:noBreakHyphen/>
      </w:r>
      <w:r w:rsidRPr="00C67A80">
        <w:t>true methods of instruction</w:t>
      </w:r>
      <w:r w:rsidR="008A4D33">
        <w:t>,</w:t>
      </w:r>
      <w:r w:rsidRPr="00C67A80">
        <w:t xml:space="preserve"> create</w:t>
      </w:r>
      <w:r w:rsidR="00F549E6">
        <w:t>s</w:t>
      </w:r>
      <w:r w:rsidRPr="00C67A80">
        <w:t xml:space="preserve"> a </w:t>
      </w:r>
      <w:r w:rsidR="008A4D33">
        <w:t>stimulating</w:t>
      </w:r>
      <w:r w:rsidRPr="00C67A80">
        <w:t xml:space="preserve"> environment for </w:t>
      </w:r>
      <w:r w:rsidR="00562787">
        <w:t>her</w:t>
      </w:r>
      <w:r w:rsidRPr="00C67A80">
        <w:t xml:space="preserve"> students to grasp vital concepts necessary </w:t>
      </w:r>
      <w:r w:rsidR="006C20F9">
        <w:t xml:space="preserve">for </w:t>
      </w:r>
      <w:r w:rsidR="005D5EA0">
        <w:t>grow</w:t>
      </w:r>
      <w:r w:rsidR="006C20F9">
        <w:t>ing</w:t>
      </w:r>
      <w:r w:rsidRPr="00C67A80">
        <w:t xml:space="preserve"> their youthful minds; and</w:t>
      </w:r>
    </w:p>
    <w:p w:rsidR="00960BCE" w:rsidRPr="00C67A80" w:rsidRDefault="00960BCE" w:rsidP="00960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BCE" w:rsidRDefault="00960BCE" w:rsidP="00960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67A80">
        <w:t xml:space="preserve">Whereas, the </w:t>
      </w:r>
      <w:r>
        <w:t>General Assembly</w:t>
      </w:r>
      <w:r w:rsidRPr="00C67A80">
        <w:t xml:space="preserve"> </w:t>
      </w:r>
      <w:r w:rsidR="00E23C5F">
        <w:t>is</w:t>
      </w:r>
      <w:r w:rsidRPr="00C67A80">
        <w:t xml:space="preserve"> proud to honor </w:t>
      </w:r>
      <w:r w:rsidR="00BA7D7A" w:rsidRPr="00AC0EFB">
        <w:rPr>
          <w:color w:val="000000" w:themeColor="text1"/>
          <w:u w:color="000000" w:themeColor="text1"/>
        </w:rPr>
        <w:t>Nad</w:t>
      </w:r>
      <w:r w:rsidR="00BA7D7A">
        <w:rPr>
          <w:color w:val="000000" w:themeColor="text1"/>
          <w:u w:color="000000" w:themeColor="text1"/>
        </w:rPr>
        <w:t>è</w:t>
      </w:r>
      <w:r w:rsidR="00BA7D7A" w:rsidRPr="00AC0EFB">
        <w:rPr>
          <w:color w:val="000000" w:themeColor="text1"/>
          <w:u w:color="000000" w:themeColor="text1"/>
        </w:rPr>
        <w:t>ge</w:t>
      </w:r>
      <w:r w:rsidR="002C1A00" w:rsidRPr="00AC0EFB">
        <w:rPr>
          <w:color w:val="000000" w:themeColor="text1"/>
          <w:u w:color="000000" w:themeColor="text1"/>
        </w:rPr>
        <w:t xml:space="preserve"> Vauthier</w:t>
      </w:r>
      <w:r w:rsidR="008013BC">
        <w:rPr>
          <w:color w:val="000000" w:themeColor="text1"/>
          <w:u w:color="000000" w:themeColor="text1"/>
        </w:rPr>
        <w:noBreakHyphen/>
      </w:r>
      <w:r w:rsidR="002C1A00" w:rsidRPr="00AC0EFB">
        <w:rPr>
          <w:color w:val="000000" w:themeColor="text1"/>
          <w:u w:color="000000" w:themeColor="text1"/>
        </w:rPr>
        <w:t>Keller</w:t>
      </w:r>
      <w:r w:rsidRPr="00C67A80">
        <w:t xml:space="preserve"> for demonstrating the personal and teaching qualities that </w:t>
      </w:r>
      <w:r w:rsidR="00437D11">
        <w:t xml:space="preserve">help </w:t>
      </w:r>
      <w:r w:rsidRPr="00C67A80">
        <w:t>mold South Carolina</w:t>
      </w:r>
      <w:r w:rsidR="008013BC" w:rsidRPr="008013BC">
        <w:t>’</w:t>
      </w:r>
      <w:r w:rsidR="0099771A">
        <w:t xml:space="preserve">s youth </w:t>
      </w:r>
      <w:r w:rsidR="00437D11">
        <w:t xml:space="preserve">into </w:t>
      </w:r>
      <w:r w:rsidRPr="00C67A80">
        <w:t xml:space="preserve">successful future leaders in </w:t>
      </w:r>
      <w:r w:rsidR="00437D11">
        <w:t>their</w:t>
      </w:r>
      <w:r w:rsidRPr="00C67A80">
        <w:t xml:space="preserve"> communit</w:t>
      </w:r>
      <w:r w:rsidR="00437D11">
        <w:t>ies</w:t>
      </w:r>
      <w:r w:rsidRPr="00C67A80">
        <w:t xml:space="preserve">. Now, therefore, </w:t>
      </w:r>
    </w:p>
    <w:p w:rsidR="00960BCE" w:rsidRDefault="00960BCE" w:rsidP="00960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BCE" w:rsidRDefault="00960BCE" w:rsidP="00960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60BCE" w:rsidRDefault="00960BCE" w:rsidP="00960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BCE" w:rsidRDefault="00960BCE" w:rsidP="00960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recognize and honor </w:t>
      </w:r>
      <w:r w:rsidR="00BA7D7A" w:rsidRPr="00AC0EFB">
        <w:rPr>
          <w:color w:val="000000" w:themeColor="text1"/>
          <w:u w:color="000000" w:themeColor="text1"/>
        </w:rPr>
        <w:t>Nad</w:t>
      </w:r>
      <w:r w:rsidR="00BA7D7A">
        <w:rPr>
          <w:color w:val="000000" w:themeColor="text1"/>
          <w:u w:color="000000" w:themeColor="text1"/>
        </w:rPr>
        <w:t>è</w:t>
      </w:r>
      <w:r w:rsidR="00BA7D7A" w:rsidRPr="00AC0EFB">
        <w:rPr>
          <w:color w:val="000000" w:themeColor="text1"/>
          <w:u w:color="000000" w:themeColor="text1"/>
        </w:rPr>
        <w:t>ge</w:t>
      </w:r>
      <w:r w:rsidR="00524551" w:rsidRPr="00AC0EFB">
        <w:rPr>
          <w:color w:val="000000" w:themeColor="text1"/>
          <w:u w:color="000000" w:themeColor="text1"/>
        </w:rPr>
        <w:t xml:space="preserve"> </w:t>
      </w:r>
      <w:r w:rsidR="00524551">
        <w:rPr>
          <w:color w:val="000000" w:themeColor="text1"/>
          <w:u w:color="000000" w:themeColor="text1"/>
        </w:rPr>
        <w:t>V</w:t>
      </w:r>
      <w:r w:rsidR="00524551" w:rsidRPr="00AC0EFB">
        <w:rPr>
          <w:color w:val="000000" w:themeColor="text1"/>
          <w:u w:color="000000" w:themeColor="text1"/>
        </w:rPr>
        <w:t>authier</w:t>
      </w:r>
      <w:r w:rsidR="008013BC">
        <w:rPr>
          <w:color w:val="000000" w:themeColor="text1"/>
          <w:u w:color="000000" w:themeColor="text1"/>
        </w:rPr>
        <w:noBreakHyphen/>
      </w:r>
      <w:r w:rsidR="00524551">
        <w:rPr>
          <w:color w:val="000000" w:themeColor="text1"/>
          <w:u w:color="000000" w:themeColor="text1"/>
        </w:rPr>
        <w:t>K</w:t>
      </w:r>
      <w:r w:rsidR="00524551" w:rsidRPr="00AC0EFB">
        <w:rPr>
          <w:color w:val="000000" w:themeColor="text1"/>
          <w:u w:color="000000" w:themeColor="text1"/>
        </w:rPr>
        <w:t xml:space="preserve">eller </w:t>
      </w:r>
      <w:r w:rsidR="00524551">
        <w:rPr>
          <w:color w:val="000000" w:themeColor="text1"/>
          <w:u w:color="000000" w:themeColor="text1"/>
        </w:rPr>
        <w:t xml:space="preserve">of Richland County, </w:t>
      </w:r>
      <w:r w:rsidR="0078732D">
        <w:rPr>
          <w:color w:val="000000" w:themeColor="text1"/>
          <w:u w:color="000000" w:themeColor="text1"/>
        </w:rPr>
        <w:t>French</w:t>
      </w:r>
      <w:r w:rsidR="00524551">
        <w:rPr>
          <w:color w:val="000000" w:themeColor="text1"/>
          <w:u w:color="000000" w:themeColor="text1"/>
        </w:rPr>
        <w:t xml:space="preserve"> teacher at Heathwood Hall Episcopal School, </w:t>
      </w:r>
      <w:r w:rsidR="00524551">
        <w:t>upon being named 2011 S</w:t>
      </w:r>
      <w:r w:rsidR="00524551" w:rsidRPr="00AC0EFB">
        <w:rPr>
          <w:color w:val="000000" w:themeColor="text1"/>
          <w:u w:color="000000" w:themeColor="text1"/>
        </w:rPr>
        <w:t xml:space="preserve">outh </w:t>
      </w:r>
      <w:r w:rsidR="00524551">
        <w:rPr>
          <w:color w:val="000000" w:themeColor="text1"/>
          <w:u w:color="000000" w:themeColor="text1"/>
        </w:rPr>
        <w:t>C</w:t>
      </w:r>
      <w:r w:rsidR="00524551" w:rsidRPr="00AC0EFB">
        <w:rPr>
          <w:color w:val="000000" w:themeColor="text1"/>
          <w:u w:color="000000" w:themeColor="text1"/>
        </w:rPr>
        <w:t xml:space="preserve">arolina </w:t>
      </w:r>
      <w:r w:rsidR="00524551">
        <w:rPr>
          <w:color w:val="000000" w:themeColor="text1"/>
          <w:u w:color="000000" w:themeColor="text1"/>
        </w:rPr>
        <w:t>I</w:t>
      </w:r>
      <w:r w:rsidR="00524551" w:rsidRPr="00AC0EFB">
        <w:rPr>
          <w:color w:val="000000" w:themeColor="text1"/>
          <w:u w:color="000000" w:themeColor="text1"/>
        </w:rPr>
        <w:t xml:space="preserve">ndependent </w:t>
      </w:r>
      <w:r w:rsidR="00524551">
        <w:rPr>
          <w:color w:val="000000" w:themeColor="text1"/>
          <w:u w:color="000000" w:themeColor="text1"/>
        </w:rPr>
        <w:t>S</w:t>
      </w:r>
      <w:r w:rsidR="00524551" w:rsidRPr="00AC0EFB">
        <w:rPr>
          <w:color w:val="000000" w:themeColor="text1"/>
          <w:u w:color="000000" w:themeColor="text1"/>
        </w:rPr>
        <w:t xml:space="preserve">chool </w:t>
      </w:r>
      <w:r w:rsidR="00524551">
        <w:rPr>
          <w:color w:val="000000" w:themeColor="text1"/>
          <w:u w:color="000000" w:themeColor="text1"/>
        </w:rPr>
        <w:t>A</w:t>
      </w:r>
      <w:r w:rsidR="00524551" w:rsidRPr="00AC0EFB">
        <w:rPr>
          <w:color w:val="000000" w:themeColor="text1"/>
          <w:u w:color="000000" w:themeColor="text1"/>
        </w:rPr>
        <w:t>ssociation</w:t>
      </w:r>
      <w:r w:rsidR="00524551">
        <w:rPr>
          <w:color w:val="000000" w:themeColor="text1"/>
          <w:u w:color="000000" w:themeColor="text1"/>
        </w:rPr>
        <w:t xml:space="preserve"> (SCISA</w:t>
      </w:r>
      <w:r w:rsidR="00524551">
        <w:t>) Upper School Teacher of the Year, and extend sincere appreciati</w:t>
      </w:r>
      <w:r>
        <w:t>on for her many outstanding contributions to education in South Carolina.</w:t>
      </w:r>
    </w:p>
    <w:p w:rsidR="00960BCE" w:rsidRDefault="00960BCE" w:rsidP="00960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BCE" w:rsidRDefault="00960BCE" w:rsidP="00960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57685">
        <w:t>provided</w:t>
      </w:r>
      <w:r>
        <w:t xml:space="preserve"> to </w:t>
      </w:r>
      <w:r w:rsidR="006319A0" w:rsidRPr="00AC0EFB">
        <w:rPr>
          <w:color w:val="000000" w:themeColor="text1"/>
          <w:u w:color="000000" w:themeColor="text1"/>
        </w:rPr>
        <w:t>Nad</w:t>
      </w:r>
      <w:r w:rsidR="006319A0">
        <w:rPr>
          <w:color w:val="000000" w:themeColor="text1"/>
          <w:u w:color="000000" w:themeColor="text1"/>
        </w:rPr>
        <w:t>è</w:t>
      </w:r>
      <w:r w:rsidR="006319A0" w:rsidRPr="00AC0EFB">
        <w:rPr>
          <w:color w:val="000000" w:themeColor="text1"/>
          <w:u w:color="000000" w:themeColor="text1"/>
        </w:rPr>
        <w:t>ge</w:t>
      </w:r>
      <w:r w:rsidR="00592004" w:rsidRPr="00AC0EFB">
        <w:rPr>
          <w:color w:val="000000" w:themeColor="text1"/>
          <w:u w:color="000000" w:themeColor="text1"/>
        </w:rPr>
        <w:t xml:space="preserve"> </w:t>
      </w:r>
      <w:r w:rsidR="00592004">
        <w:rPr>
          <w:color w:val="000000" w:themeColor="text1"/>
          <w:u w:color="000000" w:themeColor="text1"/>
        </w:rPr>
        <w:t>V</w:t>
      </w:r>
      <w:r w:rsidR="00592004" w:rsidRPr="00AC0EFB">
        <w:rPr>
          <w:color w:val="000000" w:themeColor="text1"/>
          <w:u w:color="000000" w:themeColor="text1"/>
        </w:rPr>
        <w:t>authier</w:t>
      </w:r>
      <w:r w:rsidR="008013BC">
        <w:rPr>
          <w:color w:val="000000" w:themeColor="text1"/>
          <w:u w:color="000000" w:themeColor="text1"/>
        </w:rPr>
        <w:noBreakHyphen/>
      </w:r>
      <w:r w:rsidR="00592004">
        <w:rPr>
          <w:color w:val="000000" w:themeColor="text1"/>
          <w:u w:color="000000" w:themeColor="text1"/>
        </w:rPr>
        <w:t>K</w:t>
      </w:r>
      <w:r w:rsidR="00592004" w:rsidRPr="00AC0EFB">
        <w:rPr>
          <w:color w:val="000000" w:themeColor="text1"/>
          <w:u w:color="000000" w:themeColor="text1"/>
        </w:rPr>
        <w:t>eller</w:t>
      </w:r>
      <w:r>
        <w:t>.</w:t>
      </w:r>
    </w:p>
    <w:p w:rsidR="00E9356C" w:rsidRDefault="008013B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356C" w:rsidRDefault="00E9356C" w:rsidP="00DB6F1E">
      <w:pPr>
        <w:suppressAutoHyphens/>
      </w:pPr>
    </w:p>
    <w:sectPr w:rsidR="00E9356C" w:rsidSect="00DB6F1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E4F" w:rsidRDefault="005D1E4F" w:rsidP="009F0C77">
      <w:r>
        <w:separator/>
      </w:r>
    </w:p>
  </w:endnote>
  <w:endnote w:type="continuationSeparator" w:id="0">
    <w:p w:rsidR="005D1E4F" w:rsidRDefault="005D1E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BFADCC-9356-44B2-85DE-2AFF7690D4D0}"/>
    <w:embedBold r:id="rId2" w:fontKey="{21BE4DE1-3827-4A49-8D06-908FAE3C3B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2D6D65-19E7-49D6-982D-0BAB1716FAB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763F2D6-EEC9-40FE-BDB3-DF0E766882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8CDE88-6888-4289-BDF3-8C86A05500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F1E" w:rsidRPr="00E9356C" w:rsidRDefault="00DB6F1E" w:rsidP="00E935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[4307]</w:t>
    </w:r>
    <w:r>
      <w:tab/>
    </w:r>
    <w:r w:rsidR="003B708C">
      <w:fldChar w:fldCharType="begin"/>
    </w:r>
    <w:r w:rsidR="003B708C">
      <w:instrText xml:space="preserve"> PAGE  \* MERGEFORMAT </w:instrText>
    </w:r>
    <w:r w:rsidR="003B708C">
      <w:fldChar w:fldCharType="separate"/>
    </w:r>
    <w:r w:rsidR="003B708C">
      <w:rPr>
        <w:noProof/>
      </w:rPr>
      <w:t>1</w:t>
    </w:r>
    <w:r w:rsidR="003B708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E4F" w:rsidRDefault="005D1E4F" w:rsidP="009F0C77">
      <w:r>
        <w:separator/>
      </w:r>
    </w:p>
  </w:footnote>
  <w:footnote w:type="continuationSeparator" w:id="0">
    <w:p w:rsidR="005D1E4F" w:rsidRDefault="005D1E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49HTC11"/>
    <w:docVar w:name="CoverBillType" w:val="c"/>
    <w:docVar w:name="docpath" w:val="L:\Council\bills\RM\1249HTC11.DOCX"/>
    <w:docVar w:name="dvBillNumber" w:val="43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02235"/>
    <w:rsid w:val="000105DF"/>
    <w:rsid w:val="00011869"/>
    <w:rsid w:val="00082438"/>
    <w:rsid w:val="000E1785"/>
    <w:rsid w:val="000F40FA"/>
    <w:rsid w:val="00102F85"/>
    <w:rsid w:val="00104E6B"/>
    <w:rsid w:val="00105F41"/>
    <w:rsid w:val="0010776B"/>
    <w:rsid w:val="00133E66"/>
    <w:rsid w:val="001435A3"/>
    <w:rsid w:val="00143CE5"/>
    <w:rsid w:val="0019592C"/>
    <w:rsid w:val="001D08F2"/>
    <w:rsid w:val="001D525B"/>
    <w:rsid w:val="001D7F4F"/>
    <w:rsid w:val="00202235"/>
    <w:rsid w:val="002321B6"/>
    <w:rsid w:val="002458EC"/>
    <w:rsid w:val="00250967"/>
    <w:rsid w:val="002543C8"/>
    <w:rsid w:val="00282629"/>
    <w:rsid w:val="00284AAE"/>
    <w:rsid w:val="00296F36"/>
    <w:rsid w:val="002A005B"/>
    <w:rsid w:val="002C1A00"/>
    <w:rsid w:val="002E5912"/>
    <w:rsid w:val="00325348"/>
    <w:rsid w:val="0032732C"/>
    <w:rsid w:val="00336AD0"/>
    <w:rsid w:val="003553D2"/>
    <w:rsid w:val="0037079A"/>
    <w:rsid w:val="00390709"/>
    <w:rsid w:val="003B708C"/>
    <w:rsid w:val="003D01E8"/>
    <w:rsid w:val="003E5288"/>
    <w:rsid w:val="003F6D79"/>
    <w:rsid w:val="004037B6"/>
    <w:rsid w:val="0041760A"/>
    <w:rsid w:val="00417C01"/>
    <w:rsid w:val="00437D11"/>
    <w:rsid w:val="004526C2"/>
    <w:rsid w:val="004809EE"/>
    <w:rsid w:val="00495B59"/>
    <w:rsid w:val="004E7D54"/>
    <w:rsid w:val="00524551"/>
    <w:rsid w:val="005273C6"/>
    <w:rsid w:val="00530A69"/>
    <w:rsid w:val="00533555"/>
    <w:rsid w:val="00545593"/>
    <w:rsid w:val="00562787"/>
    <w:rsid w:val="00577C6C"/>
    <w:rsid w:val="00592004"/>
    <w:rsid w:val="005C2FE2"/>
    <w:rsid w:val="005D1E4F"/>
    <w:rsid w:val="005D5EA0"/>
    <w:rsid w:val="005E2BC9"/>
    <w:rsid w:val="00605102"/>
    <w:rsid w:val="00614D20"/>
    <w:rsid w:val="006215AA"/>
    <w:rsid w:val="006319A0"/>
    <w:rsid w:val="00657685"/>
    <w:rsid w:val="006913C9"/>
    <w:rsid w:val="0069470D"/>
    <w:rsid w:val="0069649B"/>
    <w:rsid w:val="006C20F9"/>
    <w:rsid w:val="006E0518"/>
    <w:rsid w:val="006F42C3"/>
    <w:rsid w:val="00734F00"/>
    <w:rsid w:val="007503D5"/>
    <w:rsid w:val="0076059F"/>
    <w:rsid w:val="0078732D"/>
    <w:rsid w:val="007873A0"/>
    <w:rsid w:val="007A70AE"/>
    <w:rsid w:val="007C05DE"/>
    <w:rsid w:val="007D22A3"/>
    <w:rsid w:val="008013BC"/>
    <w:rsid w:val="00803EE4"/>
    <w:rsid w:val="008362E8"/>
    <w:rsid w:val="00837600"/>
    <w:rsid w:val="00846D74"/>
    <w:rsid w:val="008628A9"/>
    <w:rsid w:val="008A1768"/>
    <w:rsid w:val="008A4D33"/>
    <w:rsid w:val="008B1B56"/>
    <w:rsid w:val="008C0573"/>
    <w:rsid w:val="008F4429"/>
    <w:rsid w:val="009167CD"/>
    <w:rsid w:val="00932C05"/>
    <w:rsid w:val="0094021A"/>
    <w:rsid w:val="00960BCE"/>
    <w:rsid w:val="0099771A"/>
    <w:rsid w:val="009C6A0B"/>
    <w:rsid w:val="009E203F"/>
    <w:rsid w:val="009F0C77"/>
    <w:rsid w:val="009F4DD1"/>
    <w:rsid w:val="00A27043"/>
    <w:rsid w:val="00A41684"/>
    <w:rsid w:val="00A62F6B"/>
    <w:rsid w:val="00A64E80"/>
    <w:rsid w:val="00A72BCD"/>
    <w:rsid w:val="00A741D9"/>
    <w:rsid w:val="00A833AB"/>
    <w:rsid w:val="00A9741D"/>
    <w:rsid w:val="00AD4B17"/>
    <w:rsid w:val="00B03C80"/>
    <w:rsid w:val="00B412D4"/>
    <w:rsid w:val="00B72882"/>
    <w:rsid w:val="00B94FCF"/>
    <w:rsid w:val="00BA0095"/>
    <w:rsid w:val="00BA58E6"/>
    <w:rsid w:val="00BA7D7A"/>
    <w:rsid w:val="00BD6FB4"/>
    <w:rsid w:val="00BE3C22"/>
    <w:rsid w:val="00BF37CA"/>
    <w:rsid w:val="00C0345E"/>
    <w:rsid w:val="00C3483A"/>
    <w:rsid w:val="00C74E9D"/>
    <w:rsid w:val="00C82FD3"/>
    <w:rsid w:val="00C92819"/>
    <w:rsid w:val="00CB5803"/>
    <w:rsid w:val="00CC6B7B"/>
    <w:rsid w:val="00CD2089"/>
    <w:rsid w:val="00D4263D"/>
    <w:rsid w:val="00D46FC8"/>
    <w:rsid w:val="00D71D0B"/>
    <w:rsid w:val="00D73A67"/>
    <w:rsid w:val="00D77AA2"/>
    <w:rsid w:val="00D970A9"/>
    <w:rsid w:val="00DB6F1E"/>
    <w:rsid w:val="00DF3845"/>
    <w:rsid w:val="00E014D8"/>
    <w:rsid w:val="00E0785A"/>
    <w:rsid w:val="00E23C5F"/>
    <w:rsid w:val="00E35F68"/>
    <w:rsid w:val="00E41911"/>
    <w:rsid w:val="00E5723A"/>
    <w:rsid w:val="00E67CA0"/>
    <w:rsid w:val="00E833F5"/>
    <w:rsid w:val="00E92EEF"/>
    <w:rsid w:val="00E9356C"/>
    <w:rsid w:val="00F24442"/>
    <w:rsid w:val="00F50AE3"/>
    <w:rsid w:val="00F545A8"/>
    <w:rsid w:val="00F549E6"/>
    <w:rsid w:val="00F67CF1"/>
    <w:rsid w:val="00F81A6A"/>
    <w:rsid w:val="00F840F0"/>
    <w:rsid w:val="00FB0D0D"/>
    <w:rsid w:val="00FB43B4"/>
    <w:rsid w:val="00FE62F3"/>
    <w:rsid w:val="00FF3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0DEE06C-26F9-488D-8794-9C2320FE7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73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32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B6F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6-0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0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307_201106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E38CD-45FC-4DEE-90A6-D6A7DA0EC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615</Words>
  <Characters>3741</Characters>
  <Application>Microsoft Office Word</Application>
  <DocSecurity>4</DocSecurity>
  <Lines>111</Lines>
  <Paragraphs>30</Paragraphs>
  <ScaleCrop>false</ScaleCrop>
  <Company> </Company>
  <LinksUpToDate>false</LinksUpToDate>
  <CharactersWithSpaces>4329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4307: Nadege Vauthier-Keller - South Carolina Legislature Online</dc:title>
  <dc:subject/>
  <dc:creator>rosannemcdowell</dc:creator>
  <cp:keywords/>
  <dc:description/>
  <cp:lastModifiedBy>N Cumfer</cp:lastModifiedBy>
  <cp:revision>2</cp:revision>
  <cp:lastPrinted>2011-05-25T18:53:00Z</cp:lastPrinted>
  <dcterms:created xsi:type="dcterms:W3CDTF">2014-11-24T14:19:00Z</dcterms:created>
  <dcterms:modified xsi:type="dcterms:W3CDTF">2014-11-24T14:19:00Z</dcterms:modified>
</cp:coreProperties>
</file>