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892" w:rsidRDefault="00F06892" w:rsidP="00F06892">
      <w:pPr>
        <w:widowControl w:val="0"/>
        <w:jc w:val="center"/>
      </w:pPr>
      <w:bookmarkStart w:id="0" w:name="_GoBack"/>
      <w:bookmarkEnd w:id="0"/>
      <w:r w:rsidRPr="00F06892">
        <w:rPr>
          <w:b/>
        </w:rPr>
        <w:t>South Carolina General Assembly</w:t>
      </w:r>
    </w:p>
    <w:p w:rsidR="00F06892" w:rsidRDefault="00F06892" w:rsidP="00F06892">
      <w:pPr>
        <w:widowControl w:val="0"/>
        <w:jc w:val="center"/>
      </w:pPr>
      <w:r>
        <w:t>119th Session, 2011-2012</w:t>
      </w:r>
    </w:p>
    <w:p w:rsidR="00F06892" w:rsidRDefault="00F06892" w:rsidP="00F06892">
      <w:pPr>
        <w:widowControl w:val="0"/>
        <w:jc w:val="left"/>
      </w:pPr>
    </w:p>
    <w:p w:rsidR="00F06892" w:rsidRDefault="00F06892" w:rsidP="00F06892">
      <w:pPr>
        <w:widowControl w:val="0"/>
        <w:jc w:val="left"/>
        <w:rPr>
          <w:b/>
        </w:rPr>
      </w:pPr>
      <w:r w:rsidRPr="00F06892">
        <w:rPr>
          <w:b/>
        </w:rPr>
        <w:t>H. 4349</w:t>
      </w:r>
    </w:p>
    <w:p w:rsidR="00F06892" w:rsidRDefault="00F06892" w:rsidP="00F06892">
      <w:pPr>
        <w:widowControl w:val="0"/>
        <w:jc w:val="left"/>
        <w:rPr>
          <w:b/>
        </w:rPr>
      </w:pPr>
    </w:p>
    <w:p w:rsidR="00F06892" w:rsidRDefault="00F06892" w:rsidP="00F06892">
      <w:pPr>
        <w:widowControl w:val="0"/>
        <w:jc w:val="left"/>
      </w:pPr>
      <w:r w:rsidRPr="00F06892">
        <w:rPr>
          <w:b/>
        </w:rPr>
        <w:t>STATUS INFORMATION</w:t>
      </w:r>
    </w:p>
    <w:p w:rsidR="00F06892" w:rsidRDefault="00F06892" w:rsidP="00F06892">
      <w:pPr>
        <w:widowControl w:val="0"/>
        <w:jc w:val="left"/>
      </w:pPr>
    </w:p>
    <w:p w:rsidR="00F06892" w:rsidRDefault="00F06892" w:rsidP="00F06892">
      <w:pPr>
        <w:widowControl w:val="0"/>
        <w:jc w:val="left"/>
      </w:pPr>
      <w:r>
        <w:t>General Bill</w:t>
      </w:r>
    </w:p>
    <w:p w:rsidR="00F06892" w:rsidRDefault="00F06892" w:rsidP="00F06892">
      <w:pPr>
        <w:widowControl w:val="0"/>
        <w:jc w:val="left"/>
      </w:pPr>
      <w:r>
        <w:t>Sponsors: Rep. Quinn</w:t>
      </w:r>
    </w:p>
    <w:p w:rsidR="00F06892" w:rsidRDefault="00F06892" w:rsidP="00F06892">
      <w:pPr>
        <w:widowControl w:val="0"/>
        <w:jc w:val="left"/>
      </w:pPr>
      <w:r>
        <w:t>Document Path: l:\council\bills\nbd\11781bh11.docx</w:t>
      </w:r>
    </w:p>
    <w:p w:rsidR="00F06892" w:rsidRDefault="00F06892" w:rsidP="00F06892">
      <w:pPr>
        <w:widowControl w:val="0"/>
        <w:jc w:val="left"/>
      </w:pPr>
    </w:p>
    <w:p w:rsidR="00F06892" w:rsidRDefault="00F06892" w:rsidP="00F06892">
      <w:pPr>
        <w:widowControl w:val="0"/>
        <w:jc w:val="left"/>
      </w:pPr>
      <w:r>
        <w:t>Introduced in the House on June 2, 2011</w:t>
      </w:r>
    </w:p>
    <w:p w:rsidR="00F06892" w:rsidRDefault="00F06892" w:rsidP="00F06892">
      <w:pPr>
        <w:widowControl w:val="0"/>
        <w:jc w:val="left"/>
      </w:pPr>
      <w:r>
        <w:t xml:space="preserve">Currently residing in the House Committee on </w:t>
      </w:r>
      <w:r w:rsidRPr="00F06892">
        <w:rPr>
          <w:b/>
        </w:rPr>
        <w:t>Labor, Commerce and Industry</w:t>
      </w:r>
    </w:p>
    <w:p w:rsidR="00F06892" w:rsidRDefault="00F06892" w:rsidP="00F06892">
      <w:pPr>
        <w:widowControl w:val="0"/>
        <w:jc w:val="left"/>
      </w:pPr>
    </w:p>
    <w:p w:rsidR="00F06892" w:rsidRDefault="00F06892" w:rsidP="00F06892">
      <w:pPr>
        <w:widowControl w:val="0"/>
        <w:jc w:val="left"/>
      </w:pPr>
      <w:r>
        <w:t xml:space="preserve">Summary: </w:t>
      </w:r>
      <w:r w:rsidR="00805117">
        <w:t>Water or sewer service rate change schedule</w:t>
      </w:r>
    </w:p>
    <w:p w:rsidR="00F06892" w:rsidRDefault="00F06892" w:rsidP="00F06892">
      <w:pPr>
        <w:widowControl w:val="0"/>
        <w:jc w:val="left"/>
      </w:pPr>
    </w:p>
    <w:p w:rsidR="00F06892" w:rsidRDefault="00F06892" w:rsidP="00F06892">
      <w:pPr>
        <w:widowControl w:val="0"/>
        <w:jc w:val="left"/>
      </w:pPr>
    </w:p>
    <w:p w:rsidR="00F06892" w:rsidRDefault="00F06892" w:rsidP="00F068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6892">
        <w:rPr>
          <w:b/>
        </w:rPr>
        <w:t>HISTORY OF LEGISLATIVE ACTIONS</w:t>
      </w:r>
    </w:p>
    <w:p w:rsidR="00F06892" w:rsidRDefault="00F06892" w:rsidP="00F068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6892" w:rsidRPr="00F06892" w:rsidRDefault="00F06892" w:rsidP="00F068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6892">
        <w:rPr>
          <w:u w:val="single"/>
        </w:rPr>
        <w:tab/>
        <w:t>Date</w:t>
      </w:r>
      <w:r w:rsidRPr="00F06892">
        <w:rPr>
          <w:u w:val="single"/>
        </w:rPr>
        <w:tab/>
        <w:t>Body</w:t>
      </w:r>
      <w:r w:rsidRPr="00F06892">
        <w:rPr>
          <w:u w:val="single"/>
        </w:rPr>
        <w:tab/>
        <w:t>Action Description with journal page number</w:t>
      </w:r>
      <w:r w:rsidRPr="00F06892">
        <w:rPr>
          <w:u w:val="single"/>
        </w:rPr>
        <w:tab/>
      </w:r>
    </w:p>
    <w:p w:rsidR="007A446E" w:rsidRDefault="007A446E" w:rsidP="007A44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6/2/2011</w:t>
      </w:r>
      <w:r>
        <w:tab/>
        <w:t>House</w:t>
      </w:r>
      <w:r>
        <w:tab/>
      </w:r>
      <w:r w:rsidRPr="001E12DF">
        <w:t>Introduced and read first time (</w:t>
      </w:r>
      <w:hyperlink r:id="rId7" w:history="1">
        <w:r w:rsidRPr="001E12DF">
          <w:rPr>
            <w:rStyle w:val="Hyperlink"/>
          </w:rPr>
          <w:t>House Journal</w:t>
        </w:r>
        <w:r w:rsidRPr="001E12DF">
          <w:rPr>
            <w:rStyle w:val="Hyperlink"/>
          </w:rPr>
          <w:noBreakHyphen/>
          <w:t>page 65</w:t>
        </w:r>
      </w:hyperlink>
      <w:r w:rsidRPr="001E12DF">
        <w:t>)</w:t>
      </w:r>
    </w:p>
    <w:p w:rsidR="007A446E" w:rsidRDefault="007A446E" w:rsidP="007A44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6/2/2011</w:t>
      </w:r>
      <w:r>
        <w:tab/>
        <w:t>House</w:t>
      </w:r>
      <w:r>
        <w:tab/>
      </w:r>
      <w:r w:rsidRPr="001E12DF">
        <w:t>Referred to C</w:t>
      </w:r>
      <w:r>
        <w:t xml:space="preserve">ommittee on </w:t>
      </w:r>
      <w:r w:rsidRPr="001E12DF">
        <w:rPr>
          <w:b/>
        </w:rPr>
        <w:t>Labor, Commerce and Industry</w:t>
      </w:r>
      <w:r w:rsidRPr="001E12DF">
        <w:t xml:space="preserve"> (</w:t>
      </w:r>
      <w:hyperlink r:id="rId8" w:history="1">
        <w:r w:rsidRPr="001E12DF">
          <w:rPr>
            <w:rStyle w:val="Hyperlink"/>
          </w:rPr>
          <w:t>House Journal</w:t>
        </w:r>
        <w:r w:rsidRPr="001E12DF">
          <w:rPr>
            <w:rStyle w:val="Hyperlink"/>
          </w:rPr>
          <w:noBreakHyphen/>
          <w:t>page 65</w:t>
        </w:r>
      </w:hyperlink>
      <w:r w:rsidRPr="001E12DF">
        <w:t>)</w:t>
      </w:r>
    </w:p>
    <w:p w:rsidR="007A446E" w:rsidRDefault="007A446E" w:rsidP="007A44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6892" w:rsidRPr="00F06892" w:rsidRDefault="00F06892" w:rsidP="00F068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6892" w:rsidRDefault="00F06892" w:rsidP="00F06892">
      <w:pPr>
        <w:widowControl w:val="0"/>
        <w:jc w:val="left"/>
      </w:pPr>
      <w:r w:rsidRPr="00F06892">
        <w:rPr>
          <w:b/>
        </w:rPr>
        <w:t>VERSIONS OF THIS BILL</w:t>
      </w:r>
    </w:p>
    <w:p w:rsidR="00F06892" w:rsidRDefault="00F06892" w:rsidP="00F06892">
      <w:pPr>
        <w:widowControl w:val="0"/>
        <w:jc w:val="left"/>
      </w:pPr>
    </w:p>
    <w:p w:rsidR="00F06892" w:rsidRDefault="0008321E" w:rsidP="00F06892">
      <w:pPr>
        <w:widowControl w:val="0"/>
        <w:jc w:val="left"/>
      </w:pPr>
      <w:hyperlink r:id="rId9" w:history="1">
        <w:r w:rsidR="00F06892">
          <w:rPr>
            <w:rStyle w:val="Hyperlink"/>
          </w:rPr>
          <w:t>6/2/2011</w:t>
        </w:r>
      </w:hyperlink>
    </w:p>
    <w:p w:rsidR="00F06892" w:rsidRDefault="00F06892" w:rsidP="00F06892"/>
    <w:p w:rsidR="00F06892" w:rsidRDefault="00F06892" w:rsidP="00F06892">
      <w:pPr>
        <w:sectPr w:rsidR="00F06892" w:rsidSect="00F068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7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22E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7F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58</w:t>
      </w:r>
      <w:r w:rsidR="00B70C61">
        <w:noBreakHyphen/>
      </w:r>
      <w:r>
        <w:t>5</w:t>
      </w:r>
      <w:r w:rsidR="00B70C61">
        <w:noBreakHyphen/>
      </w:r>
      <w:r>
        <w:t>265 SO AS TO REQUIRE</w:t>
      </w:r>
      <w:r>
        <w:rPr>
          <w:caps/>
        </w:rPr>
        <w:t xml:space="preserve"> Within five days after the filing of a new or changed rate schedule for water or sewer service provided by a privately owned public utility, the utility shall make available certain independently audited financial statements and consolidated financial statements for public inspection in a certain manner for a certain period of time.</w:t>
      </w:r>
    </w:p>
    <w:p w:rsidR="007222EF" w:rsidRDefault="00722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22EF" w:rsidRDefault="00722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222EF" w:rsidRDefault="00722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3, Chapter 5, Title 58 of the 1976 Code is amended by adding: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58</w:t>
      </w:r>
      <w:r w:rsidR="00B70C61">
        <w:noBreakHyphen/>
      </w:r>
      <w:r>
        <w:t>5</w:t>
      </w:r>
      <w:r w:rsidR="00B70C61">
        <w:noBreakHyphen/>
      </w:r>
      <w:r>
        <w:t>265.</w:t>
      </w:r>
      <w:r>
        <w:tab/>
        <w:t>(A)(1)</w:t>
      </w:r>
      <w:r>
        <w:tab/>
        <w:t>Within five days after the filing of a new or changed rate schedule for water or sewer service provided by a privately owned public utility, the utility shall provide to the public, the Office of Regulatory Staff, and the Public Service Commission: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  <w:t>an audited financial statement prepared by an independent certified public accountant for each operating division or subsidiary of the utility operating in this State; and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>a current consolidated financial statement of the utility.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(2)</w:t>
      </w:r>
      <w:r>
        <w:tab/>
        <w:t xml:space="preserve">The utility shall continue to make the financial statements available to the public for a period of two years: 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  <w:t>on its Internet website; and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 xml:space="preserve">in each office it maintains in the county or franchise district in which the utility seeks a new or changed rate schedule.  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The Office of Regulatory Staff and the Public Service Commission shall make the financial statements required in subsection (A) available for public inspection within twenty</w:t>
      </w:r>
      <w:r w:rsidR="00B70C61">
        <w:noBreakHyphen/>
      </w:r>
      <w:r>
        <w:t>four hours of receiving the reports from the utility and shall continue to make the financial statements available for a period of two years: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on their respective Internet websites; and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in each office they maintain in this State.”</w:t>
      </w:r>
    </w:p>
    <w:p w:rsidR="00C97F19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7F19" w:rsidP="00C97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27083" w:rsidRDefault="00B70C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7083" w:rsidRDefault="00727083" w:rsidP="00F06892">
      <w:pPr>
        <w:suppressAutoHyphens/>
      </w:pPr>
    </w:p>
    <w:sectPr w:rsidR="00727083" w:rsidSect="00F0689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2EF" w:rsidRDefault="007222EF" w:rsidP="009F0C77">
      <w:r>
        <w:separator/>
      </w:r>
    </w:p>
  </w:endnote>
  <w:endnote w:type="continuationSeparator" w:id="0">
    <w:p w:rsidR="007222EF" w:rsidRDefault="007222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9C9F48-F920-497C-9C27-DC1C6C468D52}"/>
    <w:embedBold r:id="rId2" w:fontKey="{55761DCF-69DA-4A0A-B536-2AEAE938A9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7A4A39-396D-4AB4-B472-E012078F4C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FBAB7A-DB70-4A9F-838D-4492A85B44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892" w:rsidRPr="00727083" w:rsidRDefault="00F06892" w:rsidP="007270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[4349]</w:t>
    </w:r>
    <w:r>
      <w:tab/>
    </w:r>
    <w:r w:rsidR="0008321E">
      <w:fldChar w:fldCharType="begin"/>
    </w:r>
    <w:r w:rsidR="0008321E">
      <w:instrText xml:space="preserve"> PAGE  \* MERGEFORMAT </w:instrText>
    </w:r>
    <w:r w:rsidR="0008321E">
      <w:fldChar w:fldCharType="separate"/>
    </w:r>
    <w:r w:rsidR="0008321E">
      <w:rPr>
        <w:noProof/>
      </w:rPr>
      <w:t>1</w:t>
    </w:r>
    <w:r w:rsidR="0008321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2EF" w:rsidRDefault="007222EF" w:rsidP="009F0C77">
      <w:r>
        <w:separator/>
      </w:r>
    </w:p>
  </w:footnote>
  <w:footnote w:type="continuationSeparator" w:id="0">
    <w:p w:rsidR="007222EF" w:rsidRDefault="007222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781BH11"/>
    <w:docVar w:name="CoverBillType" w:val="b"/>
    <w:docVar w:name="docpath" w:val="L:\Council\bills\NBD\11781BH11.DOCX"/>
    <w:docVar w:name="dvBillNumber" w:val="434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4703F"/>
    <w:rsid w:val="00011869"/>
    <w:rsid w:val="00024D16"/>
    <w:rsid w:val="0008321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53A8"/>
    <w:rsid w:val="004809EE"/>
    <w:rsid w:val="004E7D54"/>
    <w:rsid w:val="005273C6"/>
    <w:rsid w:val="00530A69"/>
    <w:rsid w:val="0054151C"/>
    <w:rsid w:val="00545593"/>
    <w:rsid w:val="00577C6C"/>
    <w:rsid w:val="00594F7F"/>
    <w:rsid w:val="005A7906"/>
    <w:rsid w:val="005C2FE2"/>
    <w:rsid w:val="005E2BC9"/>
    <w:rsid w:val="00605102"/>
    <w:rsid w:val="006215AA"/>
    <w:rsid w:val="006913C9"/>
    <w:rsid w:val="0069470D"/>
    <w:rsid w:val="007222EF"/>
    <w:rsid w:val="00727083"/>
    <w:rsid w:val="00734F00"/>
    <w:rsid w:val="007A446E"/>
    <w:rsid w:val="007A70AE"/>
    <w:rsid w:val="007E4EE6"/>
    <w:rsid w:val="00805117"/>
    <w:rsid w:val="008362E8"/>
    <w:rsid w:val="008A1768"/>
    <w:rsid w:val="008C3F8C"/>
    <w:rsid w:val="008F4429"/>
    <w:rsid w:val="0094021A"/>
    <w:rsid w:val="00947275"/>
    <w:rsid w:val="009C6A0B"/>
    <w:rsid w:val="009F0C77"/>
    <w:rsid w:val="009F4DD1"/>
    <w:rsid w:val="00A317BE"/>
    <w:rsid w:val="00A40B12"/>
    <w:rsid w:val="00A41684"/>
    <w:rsid w:val="00A64E80"/>
    <w:rsid w:val="00A72BCD"/>
    <w:rsid w:val="00A741D9"/>
    <w:rsid w:val="00A76428"/>
    <w:rsid w:val="00A833AB"/>
    <w:rsid w:val="00A9741D"/>
    <w:rsid w:val="00AD4B17"/>
    <w:rsid w:val="00B412D4"/>
    <w:rsid w:val="00B524DC"/>
    <w:rsid w:val="00B70C61"/>
    <w:rsid w:val="00BA7380"/>
    <w:rsid w:val="00BE3C22"/>
    <w:rsid w:val="00C0345E"/>
    <w:rsid w:val="00C2075A"/>
    <w:rsid w:val="00C3483A"/>
    <w:rsid w:val="00C74E9D"/>
    <w:rsid w:val="00C82FD3"/>
    <w:rsid w:val="00C92819"/>
    <w:rsid w:val="00C97F19"/>
    <w:rsid w:val="00CA21A2"/>
    <w:rsid w:val="00CC6B7B"/>
    <w:rsid w:val="00CD2089"/>
    <w:rsid w:val="00D67634"/>
    <w:rsid w:val="00D73A67"/>
    <w:rsid w:val="00D872FB"/>
    <w:rsid w:val="00D970A9"/>
    <w:rsid w:val="00DF3845"/>
    <w:rsid w:val="00E16566"/>
    <w:rsid w:val="00E41911"/>
    <w:rsid w:val="00E710B8"/>
    <w:rsid w:val="00E92EEF"/>
    <w:rsid w:val="00F06892"/>
    <w:rsid w:val="00F24442"/>
    <w:rsid w:val="00F4703F"/>
    <w:rsid w:val="00F50AE3"/>
    <w:rsid w:val="00F67CF1"/>
    <w:rsid w:val="00F840F0"/>
    <w:rsid w:val="00FB0D0D"/>
    <w:rsid w:val="00FB43B4"/>
    <w:rsid w:val="00FF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C790DFD-6183-4B42-B6A6-55884412B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068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6-0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349_2011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E5F0F-4BF2-4581-94B3-3D98CC41F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394</Words>
  <Characters>2090</Characters>
  <Application>Microsoft Office Word</Application>
  <DocSecurity>4</DocSecurity>
  <Lines>82</Lines>
  <Paragraphs>31</Paragraphs>
  <ScaleCrop>false</ScaleCrop>
  <Company> </Company>
  <LinksUpToDate>false</LinksUpToDate>
  <CharactersWithSpaces>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4349: Water or sewer service rate change schedule - South Carolina Legislature Online</dc:title>
  <dc:subject/>
  <dc:creator>NikiDowney</dc:creator>
  <cp:keywords/>
  <dc:description/>
  <cp:lastModifiedBy>N Cumfer</cp:lastModifiedBy>
  <cp:revision>2</cp:revision>
  <dcterms:created xsi:type="dcterms:W3CDTF">2014-11-24T14:20:00Z</dcterms:created>
  <dcterms:modified xsi:type="dcterms:W3CDTF">2014-11-24T14:20:00Z</dcterms:modified>
</cp:coreProperties>
</file>