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E0C" w:rsidRDefault="00D65E0C" w:rsidP="00D65E0C">
      <w:pPr>
        <w:widowControl w:val="0"/>
        <w:jc w:val="center"/>
      </w:pPr>
      <w:bookmarkStart w:id="0" w:name="_GoBack"/>
      <w:bookmarkEnd w:id="0"/>
      <w:r w:rsidRPr="00D65E0C">
        <w:rPr>
          <w:b/>
        </w:rPr>
        <w:t>South Carolina General Assembly</w:t>
      </w:r>
    </w:p>
    <w:p w:rsidR="00D65E0C" w:rsidRDefault="00D65E0C" w:rsidP="00D65E0C">
      <w:pPr>
        <w:widowControl w:val="0"/>
        <w:jc w:val="center"/>
      </w:pPr>
      <w:r>
        <w:t>119th Session, 2011-2012</w:t>
      </w:r>
    </w:p>
    <w:p w:rsidR="00D65E0C" w:rsidRDefault="00D65E0C" w:rsidP="00D65E0C">
      <w:pPr>
        <w:widowControl w:val="0"/>
        <w:jc w:val="left"/>
      </w:pPr>
    </w:p>
    <w:p w:rsidR="00D65E0C" w:rsidRDefault="00D65E0C" w:rsidP="00D65E0C">
      <w:pPr>
        <w:widowControl w:val="0"/>
        <w:jc w:val="left"/>
        <w:rPr>
          <w:b/>
        </w:rPr>
      </w:pPr>
      <w:r w:rsidRPr="00D65E0C">
        <w:rPr>
          <w:b/>
        </w:rPr>
        <w:t>H. 4387</w:t>
      </w:r>
    </w:p>
    <w:p w:rsidR="00D65E0C" w:rsidRDefault="00D65E0C" w:rsidP="00D65E0C">
      <w:pPr>
        <w:widowControl w:val="0"/>
        <w:jc w:val="left"/>
        <w:rPr>
          <w:b/>
        </w:rPr>
      </w:pPr>
    </w:p>
    <w:p w:rsidR="00D65E0C" w:rsidRDefault="00D65E0C" w:rsidP="00D65E0C">
      <w:pPr>
        <w:widowControl w:val="0"/>
        <w:jc w:val="left"/>
      </w:pPr>
      <w:r w:rsidRPr="00D65E0C">
        <w:rPr>
          <w:b/>
        </w:rPr>
        <w:t>STATUS INFORMATION</w:t>
      </w:r>
    </w:p>
    <w:p w:rsidR="00D65E0C" w:rsidRDefault="00D65E0C" w:rsidP="00D65E0C">
      <w:pPr>
        <w:widowControl w:val="0"/>
        <w:jc w:val="left"/>
      </w:pPr>
    </w:p>
    <w:p w:rsidR="00D65E0C" w:rsidRDefault="00D65E0C" w:rsidP="00D65E0C">
      <w:pPr>
        <w:widowControl w:val="0"/>
        <w:jc w:val="left"/>
      </w:pPr>
      <w:r>
        <w:t>House Resolution</w:t>
      </w:r>
    </w:p>
    <w:p w:rsidR="00D65E0C" w:rsidRDefault="00D65E0C" w:rsidP="00D65E0C">
      <w:pPr>
        <w:widowControl w:val="0"/>
        <w:jc w:val="left"/>
      </w:pPr>
      <w:r>
        <w:t>Sponsors: Rep. Williams</w:t>
      </w:r>
    </w:p>
    <w:p w:rsidR="00D65E0C" w:rsidRDefault="00D65E0C" w:rsidP="00D65E0C">
      <w:pPr>
        <w:widowControl w:val="0"/>
        <w:jc w:val="left"/>
      </w:pPr>
      <w:r>
        <w:t>Document Path: l:\council\bills\rm\1280cm11.docx</w:t>
      </w:r>
    </w:p>
    <w:p w:rsidR="00D65E0C" w:rsidRDefault="00D65E0C" w:rsidP="00D65E0C">
      <w:pPr>
        <w:widowControl w:val="0"/>
        <w:jc w:val="left"/>
      </w:pPr>
    </w:p>
    <w:p w:rsidR="00D65E0C" w:rsidRDefault="00D65E0C" w:rsidP="00D65E0C">
      <w:pPr>
        <w:widowControl w:val="0"/>
        <w:jc w:val="left"/>
      </w:pPr>
      <w:r>
        <w:t>Introduced in the House on June 22, 2011</w:t>
      </w:r>
    </w:p>
    <w:p w:rsidR="00D65E0C" w:rsidRDefault="00D65E0C" w:rsidP="00D65E0C">
      <w:pPr>
        <w:widowControl w:val="0"/>
        <w:jc w:val="left"/>
      </w:pPr>
      <w:r>
        <w:t>Adopted by the House on June 22, 2011</w:t>
      </w:r>
    </w:p>
    <w:p w:rsidR="00D65E0C" w:rsidRDefault="00D65E0C" w:rsidP="00D65E0C">
      <w:pPr>
        <w:widowControl w:val="0"/>
        <w:jc w:val="left"/>
      </w:pPr>
    </w:p>
    <w:p w:rsidR="00D65E0C" w:rsidRDefault="00D65E0C" w:rsidP="00D65E0C">
      <w:pPr>
        <w:widowControl w:val="0"/>
        <w:jc w:val="left"/>
      </w:pPr>
      <w:r>
        <w:t xml:space="preserve">Summary: </w:t>
      </w:r>
      <w:r w:rsidR="0029483E">
        <w:t>Arthur Whitfield Stanley</w:t>
      </w:r>
    </w:p>
    <w:p w:rsidR="00D65E0C" w:rsidRDefault="00D65E0C" w:rsidP="00D65E0C">
      <w:pPr>
        <w:widowControl w:val="0"/>
        <w:jc w:val="left"/>
      </w:pPr>
    </w:p>
    <w:p w:rsidR="00D65E0C" w:rsidRDefault="00D65E0C" w:rsidP="00D65E0C">
      <w:pPr>
        <w:widowControl w:val="0"/>
        <w:jc w:val="left"/>
      </w:pPr>
    </w:p>
    <w:p w:rsidR="00D65E0C" w:rsidRDefault="00D65E0C" w:rsidP="00D65E0C">
      <w:pPr>
        <w:widowControl w:val="0"/>
        <w:tabs>
          <w:tab w:val="center" w:pos="590"/>
          <w:tab w:val="center" w:pos="1440"/>
          <w:tab w:val="left" w:pos="1872"/>
          <w:tab w:val="left" w:pos="9187"/>
        </w:tabs>
        <w:jc w:val="left"/>
      </w:pPr>
      <w:r w:rsidRPr="00D65E0C">
        <w:rPr>
          <w:b/>
        </w:rPr>
        <w:t>HISTORY OF LEGISLATIVE ACTIONS</w:t>
      </w:r>
    </w:p>
    <w:p w:rsidR="00D65E0C" w:rsidRDefault="00D65E0C" w:rsidP="00D65E0C">
      <w:pPr>
        <w:widowControl w:val="0"/>
        <w:tabs>
          <w:tab w:val="center" w:pos="590"/>
          <w:tab w:val="center" w:pos="1440"/>
          <w:tab w:val="left" w:pos="1872"/>
          <w:tab w:val="left" w:pos="9187"/>
        </w:tabs>
        <w:jc w:val="left"/>
      </w:pPr>
    </w:p>
    <w:p w:rsidR="00D65E0C" w:rsidRPr="00D65E0C" w:rsidRDefault="00D65E0C" w:rsidP="00D65E0C">
      <w:pPr>
        <w:widowControl w:val="0"/>
        <w:tabs>
          <w:tab w:val="center" w:pos="590"/>
          <w:tab w:val="center" w:pos="1440"/>
          <w:tab w:val="left" w:pos="1872"/>
          <w:tab w:val="left" w:pos="9187"/>
        </w:tabs>
        <w:jc w:val="left"/>
      </w:pPr>
      <w:r w:rsidRPr="00D65E0C">
        <w:rPr>
          <w:u w:val="single"/>
        </w:rPr>
        <w:tab/>
        <w:t>Date</w:t>
      </w:r>
      <w:r w:rsidRPr="00D65E0C">
        <w:rPr>
          <w:u w:val="single"/>
        </w:rPr>
        <w:tab/>
        <w:t>Body</w:t>
      </w:r>
      <w:r w:rsidRPr="00D65E0C">
        <w:rPr>
          <w:u w:val="single"/>
        </w:rPr>
        <w:tab/>
        <w:t>Action Description with journal page number</w:t>
      </w:r>
      <w:r w:rsidRPr="00D65E0C">
        <w:rPr>
          <w:u w:val="single"/>
        </w:rPr>
        <w:tab/>
      </w:r>
    </w:p>
    <w:p w:rsidR="00B963F8" w:rsidRDefault="00B963F8" w:rsidP="00B963F8">
      <w:pPr>
        <w:widowControl w:val="0"/>
        <w:tabs>
          <w:tab w:val="right" w:pos="1008"/>
          <w:tab w:val="left" w:pos="1152"/>
          <w:tab w:val="left" w:pos="1872"/>
          <w:tab w:val="left" w:pos="9187"/>
        </w:tabs>
        <w:ind w:left="2088" w:hanging="2088"/>
        <w:jc w:val="left"/>
      </w:pPr>
      <w:r>
        <w:tab/>
        <w:t>6/22/2011</w:t>
      </w:r>
      <w:r>
        <w:tab/>
        <w:t>House</w:t>
      </w:r>
      <w:r>
        <w:tab/>
      </w:r>
      <w:r w:rsidRPr="005769D4">
        <w:t>Introduced and adopted (</w:t>
      </w:r>
      <w:hyperlink r:id="rId7" w:history="1">
        <w:r w:rsidRPr="005769D4">
          <w:rPr>
            <w:rStyle w:val="Hyperlink"/>
          </w:rPr>
          <w:t>House Journal</w:t>
        </w:r>
        <w:r w:rsidRPr="005769D4">
          <w:rPr>
            <w:rStyle w:val="Hyperlink"/>
          </w:rPr>
          <w:noBreakHyphen/>
          <w:t>page 7</w:t>
        </w:r>
      </w:hyperlink>
      <w:r w:rsidRPr="005769D4">
        <w:t>)</w:t>
      </w:r>
    </w:p>
    <w:p w:rsidR="00B963F8" w:rsidRDefault="00B963F8" w:rsidP="00B963F8">
      <w:pPr>
        <w:widowControl w:val="0"/>
        <w:tabs>
          <w:tab w:val="right" w:pos="1008"/>
          <w:tab w:val="left" w:pos="1152"/>
          <w:tab w:val="left" w:pos="1872"/>
          <w:tab w:val="left" w:pos="9187"/>
        </w:tabs>
        <w:ind w:left="2088" w:hanging="2088"/>
        <w:jc w:val="left"/>
      </w:pPr>
    </w:p>
    <w:p w:rsidR="00D65E0C" w:rsidRPr="00D65E0C" w:rsidRDefault="00D65E0C" w:rsidP="00D65E0C">
      <w:pPr>
        <w:widowControl w:val="0"/>
        <w:tabs>
          <w:tab w:val="right" w:pos="1008"/>
          <w:tab w:val="left" w:pos="1152"/>
          <w:tab w:val="left" w:pos="1872"/>
          <w:tab w:val="left" w:pos="9187"/>
        </w:tabs>
        <w:ind w:left="2088" w:hanging="2088"/>
        <w:jc w:val="left"/>
      </w:pPr>
    </w:p>
    <w:p w:rsidR="00D65E0C" w:rsidRDefault="00D65E0C" w:rsidP="00D65E0C">
      <w:r w:rsidRPr="00D65E0C">
        <w:rPr>
          <w:b/>
        </w:rPr>
        <w:t>VERSIONS OF THIS BILL</w:t>
      </w:r>
    </w:p>
    <w:p w:rsidR="00D65E0C" w:rsidRDefault="00D65E0C" w:rsidP="00D65E0C"/>
    <w:p w:rsidR="00D65E0C" w:rsidRDefault="003D1223" w:rsidP="00D65E0C">
      <w:hyperlink r:id="rId8" w:history="1">
        <w:r w:rsidR="00D65E0C">
          <w:rPr>
            <w:rStyle w:val="Hyperlink"/>
          </w:rPr>
          <w:t>6/22/2011</w:t>
        </w:r>
      </w:hyperlink>
    </w:p>
    <w:p w:rsidR="00D65E0C" w:rsidRDefault="00D65E0C" w:rsidP="00D65E0C"/>
    <w:p w:rsidR="00D65E0C" w:rsidRDefault="00D65E0C" w:rsidP="00D65E0C">
      <w:pPr>
        <w:sectPr w:rsidR="00D65E0C" w:rsidSect="00D65E0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B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36787">
        <w:t>HONOR THE LATE ARTHUR WHITFIELD STANLEY OF DARLINGTON FOR HIS MANY YEARS OF COMMUNITY SERVICE.</w:t>
      </w: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E76"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0E76">
        <w:t>born in Darlington on August 19, 1914, the late Arthur Whitfield Stanley was the only child of Martha Stanley. He re</w:t>
      </w:r>
      <w:r w:rsidR="007675CF">
        <w:t>c</w:t>
      </w:r>
      <w:r w:rsidR="00510E76">
        <w:t>eived his formal education in the public schools of Darlington County; and</w:t>
      </w:r>
    </w:p>
    <w:p w:rsidR="00510E76" w:rsidRDefault="00510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76" w:rsidRDefault="00510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0BE2">
        <w:t xml:space="preserve">as a young man, </w:t>
      </w:r>
      <w:r w:rsidR="007675CF">
        <w:t>Mr. Stanley served his country faithfully in World War II in the Pacific Theater. After completing his tour of duty in the infantry, he received an honorable discharge; and</w:t>
      </w:r>
    </w:p>
    <w:p w:rsidR="007675CF" w:rsidRDefault="007675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5CF" w:rsidRDefault="007675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1432">
        <w:t xml:space="preserve">with </w:t>
      </w:r>
      <w:r w:rsidR="00580BE2">
        <w:t>fearless</w:t>
      </w:r>
      <w:r w:rsidR="003A1432">
        <w:t xml:space="preserve">ness, </w:t>
      </w:r>
      <w:r w:rsidR="00580BE2">
        <w:t xml:space="preserve">Arthur </w:t>
      </w:r>
      <w:r w:rsidR="003A1432">
        <w:t>Whitfield Stanley confronted issues of discrimination head</w:t>
      </w:r>
      <w:r w:rsidR="00FE3590">
        <w:noBreakHyphen/>
      </w:r>
      <w:r w:rsidR="003A1432">
        <w:t>on in Darlington County and, in so doing, changed the status quo on several fronts; and</w:t>
      </w:r>
    </w:p>
    <w:p w:rsidR="003A1432" w:rsidRDefault="003A1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32" w:rsidRDefault="003A1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6F47">
        <w:t xml:space="preserve">Mr. Stanley served the Darlington chapter of the NAACP as its president, a post he held for forty years. He led the effort to desegregate the public school system in Darlington County through legal action as a successful plaintiff in the memorable </w:t>
      </w:r>
      <w:r w:rsidR="00356F47" w:rsidRPr="000917FC">
        <w:rPr>
          <w:i/>
        </w:rPr>
        <w:t>Stanley v</w:t>
      </w:r>
      <w:r w:rsidR="00A8692B">
        <w:rPr>
          <w:i/>
        </w:rPr>
        <w:t>.</w:t>
      </w:r>
      <w:r w:rsidR="00356F47" w:rsidRPr="000917FC">
        <w:rPr>
          <w:i/>
        </w:rPr>
        <w:t xml:space="preserve"> the Darlington County School District</w:t>
      </w:r>
      <w:r w:rsidR="00356F47">
        <w:t xml:space="preserve">; and </w:t>
      </w:r>
    </w:p>
    <w:p w:rsidR="00510E76" w:rsidRDefault="00510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76" w:rsidRDefault="0074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addition, Mr. Stanley initiated a legal challenge to the discriminatory polling practices of the City of Darlington </w:t>
      </w:r>
      <w:r w:rsidR="000C2908">
        <w:t>m</w:t>
      </w:r>
      <w:r>
        <w:t>unicipal elections. His efforts led to the adoption of three single</w:t>
      </w:r>
      <w:r w:rsidR="00FE3590">
        <w:noBreakHyphen/>
      </w:r>
      <w:r>
        <w:t xml:space="preserve">member </w:t>
      </w:r>
      <w:r w:rsidR="000C2908">
        <w:t xml:space="preserve">electoral districts </w:t>
      </w:r>
      <w:r>
        <w:t>and three at</w:t>
      </w:r>
      <w:r w:rsidR="00FE3590">
        <w:noBreakHyphen/>
      </w:r>
      <w:r>
        <w:t>large districts; and</w:t>
      </w:r>
    </w:p>
    <w:p w:rsidR="0074287E" w:rsidRDefault="0074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7E" w:rsidRDefault="0074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6761">
        <w:t>he holds the distinction of being the first African American elected to a seat on Darlington City Council; and</w:t>
      </w:r>
    </w:p>
    <w:p w:rsidR="00636761" w:rsidRDefault="006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61" w:rsidRDefault="006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efforts to serve the people of South Carolina, Arthur Whitfield Stanley received the Order of the Palmetto from Governor David Beasley, and the Arthur W. Stanley Gymnasium in Darlington was named in his honor; and</w:t>
      </w:r>
    </w:p>
    <w:p w:rsidR="00636761" w:rsidRDefault="006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BB8" w:rsidRDefault="006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cognizant of his commitment to </w:t>
      </w:r>
      <w:r w:rsidR="00FE3590">
        <w:t xml:space="preserve">the welfare of </w:t>
      </w:r>
      <w:r>
        <w:t xml:space="preserve">this great State, the members of the House of Representatives take great pleasure in recognizing Mr. Stanley for his many contributions to the City of Darlington. </w:t>
      </w:r>
      <w:r w:rsidR="000A3BB8">
        <w:t>Now, therefore,</w:t>
      </w: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34C" w:rsidRDefault="000A3BB8" w:rsidP="00795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160D0">
        <w:t xml:space="preserve"> </w:t>
      </w:r>
      <w:r w:rsidR="0079534C">
        <w:rPr>
          <w:color w:val="000000" w:themeColor="text1"/>
        </w:rPr>
        <w:t xml:space="preserve">the members of the South Carolina House of Representatives, by this resolution, </w:t>
      </w:r>
      <w:r w:rsidR="0079534C">
        <w:t>honor the late Arthur Whitfield Stanley of Darlington for his many years of community service.</w:t>
      </w:r>
    </w:p>
    <w:p w:rsidR="000A3BB8"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9534C">
        <w:t>provided to the family of Arthur Whitfield Stanley.</w:t>
      </w:r>
    </w:p>
    <w:p w:rsidR="005725F0" w:rsidRDefault="00FE3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5F0" w:rsidRDefault="005725F0" w:rsidP="00D65E0C">
      <w:pPr>
        <w:suppressAutoHyphens/>
      </w:pPr>
    </w:p>
    <w:sectPr w:rsidR="005725F0" w:rsidSect="00D65E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5EC" w:rsidRDefault="004605EC" w:rsidP="009F0C77">
      <w:r>
        <w:separator/>
      </w:r>
    </w:p>
  </w:endnote>
  <w:endnote w:type="continuationSeparator" w:id="0">
    <w:p w:rsidR="004605EC" w:rsidRDefault="004605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873799-A257-4F9B-A9D1-6A0BF359474B}"/>
    <w:embedBold r:id="rId2" w:fontKey="{6FAD1A14-EF3B-4AAE-A638-DC990F2D9DFD}"/>
    <w:embedItalic r:id="rId3" w:fontKey="{5FBDE48F-5344-44D4-85FD-C28357203AE1}"/>
  </w:font>
  <w:font w:name="Calibri">
    <w:panose1 w:val="020F0502020204030204"/>
    <w:charset w:val="00"/>
    <w:family w:val="swiss"/>
    <w:pitch w:val="variable"/>
    <w:sig w:usb0="E10002FF" w:usb1="4000ACFF" w:usb2="00000009" w:usb3="00000000" w:csb0="0000019F" w:csb1="00000000"/>
    <w:embedRegular r:id="rId4" w:fontKey="{D4104B16-6463-4F20-BA80-D2799D43132F}"/>
  </w:font>
  <w:font w:name="Cambria">
    <w:panose1 w:val="02040503050406030204"/>
    <w:charset w:val="00"/>
    <w:family w:val="roman"/>
    <w:pitch w:val="variable"/>
    <w:sig w:usb0="E00002FF" w:usb1="400004FF" w:usb2="00000000" w:usb3="00000000" w:csb0="0000019F" w:csb1="00000000"/>
    <w:embedRegular r:id="rId5" w:fontKey="{95B229F1-A548-4F36-917A-6AF5FF0B4C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E0C" w:rsidRPr="005725F0" w:rsidRDefault="00D65E0C" w:rsidP="005725F0">
    <w:pPr>
      <w:pStyle w:val="Footer"/>
      <w:tabs>
        <w:tab w:val="clear" w:pos="4680"/>
        <w:tab w:val="clear" w:pos="9360"/>
        <w:tab w:val="center" w:pos="2995"/>
      </w:tabs>
      <w:spacing w:before="120"/>
    </w:pPr>
    <w:r>
      <w:t>[4387]</w:t>
    </w:r>
    <w:r>
      <w:tab/>
    </w:r>
    <w:r w:rsidR="003D1223">
      <w:fldChar w:fldCharType="begin"/>
    </w:r>
    <w:r w:rsidR="003D1223">
      <w:instrText xml:space="preserve"> PAGE  \* MERGEFORMAT </w:instrText>
    </w:r>
    <w:r w:rsidR="003D1223">
      <w:fldChar w:fldCharType="separate"/>
    </w:r>
    <w:r w:rsidR="003D1223">
      <w:rPr>
        <w:noProof/>
      </w:rPr>
      <w:t>1</w:t>
    </w:r>
    <w:r w:rsidR="003D12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5EC" w:rsidRDefault="004605EC" w:rsidP="009F0C77">
      <w:r>
        <w:separator/>
      </w:r>
    </w:p>
  </w:footnote>
  <w:footnote w:type="continuationSeparator" w:id="0">
    <w:p w:rsidR="004605EC" w:rsidRDefault="004605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0CM11"/>
    <w:docVar w:name="CoverBillType" w:val="r"/>
    <w:docVar w:name="docpath" w:val="L:\Council\bills\RM\1280CM11.DOCX"/>
    <w:docVar w:name="dvBillNumber" w:val="4387"/>
    <w:docVar w:name="dvBillNumberPrefix" w:val="H. "/>
    <w:docVar w:name="dvOriginalBody" w:val="House"/>
    <w:docVar w:name="dvSteno" w:val="RM"/>
    <w:docVar w:name="NameofBody" w:val="h"/>
    <w:docVar w:name="vgroup2" w:val="Council"/>
  </w:docVars>
  <w:rsids>
    <w:rsidRoot w:val="00946EA4"/>
    <w:rsid w:val="00011869"/>
    <w:rsid w:val="000917FC"/>
    <w:rsid w:val="000A3BB8"/>
    <w:rsid w:val="000B7E06"/>
    <w:rsid w:val="000C2908"/>
    <w:rsid w:val="000C49FB"/>
    <w:rsid w:val="000E1785"/>
    <w:rsid w:val="000F40FA"/>
    <w:rsid w:val="0010776B"/>
    <w:rsid w:val="00133E66"/>
    <w:rsid w:val="001435A3"/>
    <w:rsid w:val="001C3FC6"/>
    <w:rsid w:val="001D08F2"/>
    <w:rsid w:val="001D525B"/>
    <w:rsid w:val="001D7F4F"/>
    <w:rsid w:val="00210DC0"/>
    <w:rsid w:val="002321B6"/>
    <w:rsid w:val="00250967"/>
    <w:rsid w:val="002543C8"/>
    <w:rsid w:val="00284AAE"/>
    <w:rsid w:val="0029483E"/>
    <w:rsid w:val="002E5912"/>
    <w:rsid w:val="00325348"/>
    <w:rsid w:val="0032732C"/>
    <w:rsid w:val="00336AD0"/>
    <w:rsid w:val="00356F47"/>
    <w:rsid w:val="0037079A"/>
    <w:rsid w:val="003A1432"/>
    <w:rsid w:val="003D01E8"/>
    <w:rsid w:val="003D1223"/>
    <w:rsid w:val="003E25A1"/>
    <w:rsid w:val="003E5288"/>
    <w:rsid w:val="003E5514"/>
    <w:rsid w:val="003F6D79"/>
    <w:rsid w:val="0041760A"/>
    <w:rsid w:val="00417C01"/>
    <w:rsid w:val="004605EC"/>
    <w:rsid w:val="004809EE"/>
    <w:rsid w:val="004B6486"/>
    <w:rsid w:val="004E61DD"/>
    <w:rsid w:val="004E7D54"/>
    <w:rsid w:val="00510E76"/>
    <w:rsid w:val="005273C6"/>
    <w:rsid w:val="00530A69"/>
    <w:rsid w:val="00545593"/>
    <w:rsid w:val="005725F0"/>
    <w:rsid w:val="00577C6C"/>
    <w:rsid w:val="00580BE2"/>
    <w:rsid w:val="005C2FE2"/>
    <w:rsid w:val="005E2BC9"/>
    <w:rsid w:val="00605102"/>
    <w:rsid w:val="006160D0"/>
    <w:rsid w:val="006215AA"/>
    <w:rsid w:val="00636761"/>
    <w:rsid w:val="006913C9"/>
    <w:rsid w:val="0069470D"/>
    <w:rsid w:val="00734F00"/>
    <w:rsid w:val="0074135C"/>
    <w:rsid w:val="0074287E"/>
    <w:rsid w:val="00753942"/>
    <w:rsid w:val="007675CF"/>
    <w:rsid w:val="0079534C"/>
    <w:rsid w:val="007A70AE"/>
    <w:rsid w:val="00815AB6"/>
    <w:rsid w:val="008362E8"/>
    <w:rsid w:val="00884C80"/>
    <w:rsid w:val="008A1768"/>
    <w:rsid w:val="008D2615"/>
    <w:rsid w:val="008F4429"/>
    <w:rsid w:val="0094021A"/>
    <w:rsid w:val="00946EA4"/>
    <w:rsid w:val="00976A1E"/>
    <w:rsid w:val="009C6A0B"/>
    <w:rsid w:val="009F0C77"/>
    <w:rsid w:val="009F4DD1"/>
    <w:rsid w:val="00A41684"/>
    <w:rsid w:val="00A64E80"/>
    <w:rsid w:val="00A72BCD"/>
    <w:rsid w:val="00A741D9"/>
    <w:rsid w:val="00A833AB"/>
    <w:rsid w:val="00A8692B"/>
    <w:rsid w:val="00A9741D"/>
    <w:rsid w:val="00AD4B17"/>
    <w:rsid w:val="00B334F4"/>
    <w:rsid w:val="00B412D4"/>
    <w:rsid w:val="00B963F8"/>
    <w:rsid w:val="00BE3C22"/>
    <w:rsid w:val="00C0345E"/>
    <w:rsid w:val="00C076D3"/>
    <w:rsid w:val="00C3483A"/>
    <w:rsid w:val="00C4221F"/>
    <w:rsid w:val="00C744CF"/>
    <w:rsid w:val="00C74E9D"/>
    <w:rsid w:val="00C82FD3"/>
    <w:rsid w:val="00C8313C"/>
    <w:rsid w:val="00C92819"/>
    <w:rsid w:val="00CC615D"/>
    <w:rsid w:val="00CC6B7B"/>
    <w:rsid w:val="00CC72C9"/>
    <w:rsid w:val="00CD1FF7"/>
    <w:rsid w:val="00CD2089"/>
    <w:rsid w:val="00D07464"/>
    <w:rsid w:val="00D47DDB"/>
    <w:rsid w:val="00D65E0C"/>
    <w:rsid w:val="00D73A67"/>
    <w:rsid w:val="00D970A9"/>
    <w:rsid w:val="00DF3845"/>
    <w:rsid w:val="00E41911"/>
    <w:rsid w:val="00E92EEF"/>
    <w:rsid w:val="00EF2ADB"/>
    <w:rsid w:val="00F115ED"/>
    <w:rsid w:val="00F24442"/>
    <w:rsid w:val="00F36787"/>
    <w:rsid w:val="00F50AE3"/>
    <w:rsid w:val="00F67CF1"/>
    <w:rsid w:val="00F840F0"/>
    <w:rsid w:val="00FB0D0D"/>
    <w:rsid w:val="00FB43B4"/>
    <w:rsid w:val="00FE3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EDE2B1-6A86-40DB-BB3E-DA55E29AF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5E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87_20110622.docx" TargetMode="External"/><Relationship Id="rId3" Type="http://schemas.openxmlformats.org/officeDocument/2006/relationships/settings" Target="settings.xml"/><Relationship Id="rId7" Type="http://schemas.openxmlformats.org/officeDocument/2006/relationships/hyperlink" Target="file:///h:\h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BB2A8-F20E-4907-83AB-63041DC7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416</Words>
  <Characters>2251</Characters>
  <Application>Microsoft Office Word</Application>
  <DocSecurity>4</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4387: Arthur Whitfield Stanley - South Carolina Legislature Online</dc:title>
  <dc:subject/>
  <dc:creator>rosannemcdowell</dc:creator>
  <cp:keywords/>
  <dc:description/>
  <cp:lastModifiedBy>N Cumfer</cp:lastModifiedBy>
  <cp:revision>2</cp:revision>
  <dcterms:created xsi:type="dcterms:W3CDTF">2014-11-24T14:22:00Z</dcterms:created>
  <dcterms:modified xsi:type="dcterms:W3CDTF">2014-11-24T14:22:00Z</dcterms:modified>
</cp:coreProperties>
</file>