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AC3" w:rsidRDefault="00824AC3" w:rsidP="00824AC3">
      <w:pPr>
        <w:widowControl w:val="0"/>
        <w:jc w:val="center"/>
      </w:pPr>
      <w:bookmarkStart w:id="0" w:name="_GoBack"/>
      <w:bookmarkEnd w:id="0"/>
      <w:r w:rsidRPr="00824AC3">
        <w:rPr>
          <w:b/>
        </w:rPr>
        <w:t>South Carolina General Assembly</w:t>
      </w:r>
    </w:p>
    <w:p w:rsidR="00824AC3" w:rsidRDefault="00824AC3" w:rsidP="00824AC3">
      <w:pPr>
        <w:widowControl w:val="0"/>
        <w:jc w:val="center"/>
      </w:pPr>
      <w:r>
        <w:t>119th Session, 2011-2012</w:t>
      </w:r>
    </w:p>
    <w:p w:rsidR="00824AC3" w:rsidRDefault="00824AC3" w:rsidP="00824AC3">
      <w:pPr>
        <w:widowControl w:val="0"/>
        <w:jc w:val="left"/>
      </w:pPr>
    </w:p>
    <w:p w:rsidR="00824AC3" w:rsidRDefault="00824AC3" w:rsidP="00824AC3">
      <w:pPr>
        <w:widowControl w:val="0"/>
        <w:jc w:val="left"/>
        <w:rPr>
          <w:b/>
        </w:rPr>
      </w:pPr>
      <w:r w:rsidRPr="00824AC3">
        <w:rPr>
          <w:b/>
        </w:rPr>
        <w:t>H. 4401</w:t>
      </w:r>
    </w:p>
    <w:p w:rsidR="00824AC3" w:rsidRDefault="00824AC3" w:rsidP="00824AC3">
      <w:pPr>
        <w:widowControl w:val="0"/>
        <w:jc w:val="left"/>
        <w:rPr>
          <w:b/>
        </w:rPr>
      </w:pPr>
    </w:p>
    <w:p w:rsidR="00824AC3" w:rsidRDefault="00824AC3" w:rsidP="00824AC3">
      <w:pPr>
        <w:widowControl w:val="0"/>
        <w:jc w:val="left"/>
      </w:pPr>
      <w:r w:rsidRPr="00824AC3">
        <w:rPr>
          <w:b/>
        </w:rPr>
        <w:t>STATUS INFORMATION</w:t>
      </w:r>
    </w:p>
    <w:p w:rsidR="00824AC3" w:rsidRDefault="00824AC3" w:rsidP="00824AC3">
      <w:pPr>
        <w:widowControl w:val="0"/>
        <w:jc w:val="left"/>
      </w:pPr>
    </w:p>
    <w:p w:rsidR="00824AC3" w:rsidRDefault="00824AC3" w:rsidP="00824AC3">
      <w:pPr>
        <w:widowControl w:val="0"/>
        <w:jc w:val="left"/>
      </w:pPr>
      <w:r>
        <w:t>House Resolution</w:t>
      </w:r>
    </w:p>
    <w:p w:rsidR="00824AC3" w:rsidRDefault="00824AC3" w:rsidP="00824AC3">
      <w:pPr>
        <w:widowControl w:val="0"/>
        <w:jc w:val="left"/>
      </w:pPr>
      <w:r>
        <w:t>Sponsors: Rep. Quinn</w:t>
      </w:r>
    </w:p>
    <w:p w:rsidR="00824AC3" w:rsidRDefault="00824AC3" w:rsidP="00824AC3">
      <w:pPr>
        <w:widowControl w:val="0"/>
        <w:jc w:val="left"/>
      </w:pPr>
      <w:r>
        <w:t>Document Path: l:\council\bills\gm\24895ab11.docx</w:t>
      </w:r>
    </w:p>
    <w:p w:rsidR="00824AC3" w:rsidRDefault="00824AC3" w:rsidP="00824AC3">
      <w:pPr>
        <w:widowControl w:val="0"/>
        <w:jc w:val="left"/>
      </w:pPr>
    </w:p>
    <w:p w:rsidR="00824AC3" w:rsidRDefault="00824AC3" w:rsidP="00824AC3">
      <w:pPr>
        <w:widowControl w:val="0"/>
        <w:jc w:val="left"/>
      </w:pPr>
      <w:r>
        <w:t>Introduced in the House on June 29, 2011</w:t>
      </w:r>
    </w:p>
    <w:p w:rsidR="00824AC3" w:rsidRDefault="00824AC3" w:rsidP="00824AC3">
      <w:pPr>
        <w:widowControl w:val="0"/>
        <w:jc w:val="left"/>
      </w:pPr>
      <w:r>
        <w:t>Adopted by the House on June 29, 2011</w:t>
      </w:r>
    </w:p>
    <w:p w:rsidR="00824AC3" w:rsidRDefault="00824AC3" w:rsidP="00824AC3">
      <w:pPr>
        <w:widowControl w:val="0"/>
        <w:jc w:val="left"/>
      </w:pPr>
    </w:p>
    <w:p w:rsidR="00824AC3" w:rsidRDefault="00824AC3" w:rsidP="00824AC3">
      <w:pPr>
        <w:widowControl w:val="0"/>
        <w:jc w:val="left"/>
      </w:pPr>
      <w:r>
        <w:t xml:space="preserve">Summary: </w:t>
      </w:r>
      <w:r w:rsidR="009655BC">
        <w:t>Reagan Hendrix</w:t>
      </w:r>
    </w:p>
    <w:p w:rsidR="00824AC3" w:rsidRDefault="00824AC3" w:rsidP="00824AC3">
      <w:pPr>
        <w:widowControl w:val="0"/>
        <w:jc w:val="left"/>
      </w:pPr>
    </w:p>
    <w:p w:rsidR="00824AC3" w:rsidRDefault="00824AC3" w:rsidP="00824AC3">
      <w:pPr>
        <w:widowControl w:val="0"/>
        <w:jc w:val="left"/>
      </w:pPr>
    </w:p>
    <w:p w:rsidR="00824AC3" w:rsidRDefault="00824AC3" w:rsidP="00824A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4AC3">
        <w:rPr>
          <w:b/>
        </w:rPr>
        <w:t>HISTORY OF LEGISLATIVE ACTIONS</w:t>
      </w:r>
    </w:p>
    <w:p w:rsidR="00824AC3" w:rsidRDefault="00824AC3" w:rsidP="00824A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4AC3" w:rsidRPr="00824AC3" w:rsidRDefault="00824AC3" w:rsidP="00824A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4AC3">
        <w:rPr>
          <w:u w:val="single"/>
        </w:rPr>
        <w:tab/>
        <w:t>Date</w:t>
      </w:r>
      <w:r w:rsidRPr="00824AC3">
        <w:rPr>
          <w:u w:val="single"/>
        </w:rPr>
        <w:tab/>
        <w:t>Body</w:t>
      </w:r>
      <w:r w:rsidRPr="00824AC3">
        <w:rPr>
          <w:u w:val="single"/>
        </w:rPr>
        <w:tab/>
        <w:t>Action Description with journal page number</w:t>
      </w:r>
      <w:r w:rsidRPr="00824AC3">
        <w:rPr>
          <w:u w:val="single"/>
        </w:rPr>
        <w:tab/>
      </w:r>
    </w:p>
    <w:p w:rsidR="002325CA" w:rsidRDefault="002325CA" w:rsidP="002325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A55A77">
        <w:t>Introduced and adopted (</w:t>
      </w:r>
      <w:hyperlink r:id="rId7" w:history="1">
        <w:r w:rsidRPr="00A55A77">
          <w:rPr>
            <w:rStyle w:val="Hyperlink"/>
          </w:rPr>
          <w:t>House Journal</w:t>
        </w:r>
        <w:r w:rsidRPr="00A55A77">
          <w:rPr>
            <w:rStyle w:val="Hyperlink"/>
          </w:rPr>
          <w:noBreakHyphen/>
          <w:t>page 21</w:t>
        </w:r>
      </w:hyperlink>
      <w:r w:rsidRPr="00A55A77">
        <w:t>)</w:t>
      </w:r>
    </w:p>
    <w:p w:rsidR="002325CA" w:rsidRDefault="002325CA" w:rsidP="002325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4AC3" w:rsidRPr="00824AC3" w:rsidRDefault="00824AC3" w:rsidP="00824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4AC3" w:rsidRDefault="00824AC3" w:rsidP="00824AC3">
      <w:r w:rsidRPr="00824AC3">
        <w:rPr>
          <w:b/>
        </w:rPr>
        <w:t>VERSIONS OF THIS BILL</w:t>
      </w:r>
    </w:p>
    <w:p w:rsidR="00824AC3" w:rsidRDefault="00824AC3" w:rsidP="00824AC3"/>
    <w:p w:rsidR="00824AC3" w:rsidRDefault="004F5295" w:rsidP="00824AC3">
      <w:hyperlink r:id="rId8" w:history="1">
        <w:r w:rsidR="00824AC3">
          <w:rPr>
            <w:rStyle w:val="Hyperlink"/>
          </w:rPr>
          <w:t>6/29/2011</w:t>
        </w:r>
      </w:hyperlink>
    </w:p>
    <w:p w:rsidR="00824AC3" w:rsidRDefault="00824AC3" w:rsidP="00824AC3"/>
    <w:p w:rsidR="00824AC3" w:rsidRDefault="00824AC3" w:rsidP="00824AC3">
      <w:pPr>
        <w:sectPr w:rsidR="00824AC3" w:rsidSect="00824A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1E5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5A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REAGAN HENDRIX OF LEXINGTON COUN</w:t>
      </w:r>
      <w:r w:rsidR="00623864">
        <w:t xml:space="preserve">TY UPON HER SELECTION AS A </w:t>
      </w:r>
      <w:r>
        <w:t xml:space="preserve">DELEGATE TO PALMETTO GIRLS STATE, AND TO CONGRATULATE HER FOR BEING ELECTED GOVERNOR OF </w:t>
      </w:r>
      <w:r w:rsidR="00623864">
        <w:t xml:space="preserve">THE 2011 </w:t>
      </w:r>
      <w:r>
        <w:t>PALMETTO GIRLS STATE.</w:t>
      </w: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5AE7" w:rsidRDefault="00725AE7" w:rsidP="00725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Reagan Hendrix of Lexington County was elected governor of the 2011 Palmetto Girls State; and</w:t>
      </w:r>
    </w:p>
    <w:p w:rsidR="00725AE7" w:rsidRDefault="00725AE7" w:rsidP="00725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organized and administered by the </w:t>
      </w:r>
      <w:r w:rsidRPr="00FC589B">
        <w:rPr>
          <w:color w:val="000000" w:themeColor="text1"/>
          <w:u w:color="000000" w:themeColor="text1"/>
        </w:rPr>
        <w:t>South Carolina Department of the American Legion Auxiliary</w:t>
      </w:r>
      <w:r>
        <w:rPr>
          <w:color w:val="000000" w:themeColor="text1"/>
          <w:u w:color="000000" w:themeColor="text1"/>
        </w:rPr>
        <w:t xml:space="preserve"> since 1947, </w:t>
      </w:r>
      <w:r w:rsidRPr="00FC589B">
        <w:rPr>
          <w:color w:val="000000" w:themeColor="text1"/>
          <w:u w:color="000000" w:themeColor="text1"/>
        </w:rPr>
        <w:t xml:space="preserve">Palmetto Girls State is a </w:t>
      </w:r>
      <w:r>
        <w:rPr>
          <w:color w:val="000000" w:themeColor="text1"/>
          <w:u w:color="000000" w:themeColor="text1"/>
        </w:rPr>
        <w:t>le</w:t>
      </w:r>
      <w:r w:rsidRPr="00FC589B">
        <w:rPr>
          <w:color w:val="000000" w:themeColor="text1"/>
          <w:u w:color="000000" w:themeColor="text1"/>
        </w:rPr>
        <w:t>adership and citizenship</w:t>
      </w:r>
      <w:r w:rsidR="002625C0"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training program created to further educate outstanding high</w:t>
      </w:r>
      <w:r w:rsidR="002625C0"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school students a</w:t>
      </w:r>
      <w:r>
        <w:rPr>
          <w:color w:val="000000" w:themeColor="text1"/>
          <w:u w:color="000000" w:themeColor="text1"/>
        </w:rPr>
        <w:t>bout state and local government; and</w:t>
      </w: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2C23">
        <w:rPr>
          <w:color w:val="000000" w:themeColor="text1"/>
          <w:u w:color="000000" w:themeColor="text1"/>
        </w:rPr>
        <w:t xml:space="preserve">five hundred </w:t>
      </w:r>
      <w:r>
        <w:rPr>
          <w:color w:val="000000" w:themeColor="text1"/>
          <w:u w:color="000000" w:themeColor="text1"/>
        </w:rPr>
        <w:t>d</w:t>
      </w:r>
      <w:r w:rsidRPr="00FC589B">
        <w:rPr>
          <w:color w:val="000000" w:themeColor="text1"/>
          <w:u w:color="000000" w:themeColor="text1"/>
        </w:rPr>
        <w:t>elegates</w:t>
      </w:r>
      <w:r>
        <w:rPr>
          <w:color w:val="000000" w:themeColor="text1"/>
          <w:u w:color="000000" w:themeColor="text1"/>
        </w:rPr>
        <w:t xml:space="preserve"> </w:t>
      </w:r>
      <w:r w:rsidR="00D02C23">
        <w:rPr>
          <w:color w:val="000000" w:themeColor="text1"/>
          <w:u w:color="000000" w:themeColor="text1"/>
        </w:rPr>
        <w:t>we</w:t>
      </w:r>
      <w:r w:rsidRPr="00FC589B">
        <w:rPr>
          <w:color w:val="000000" w:themeColor="text1"/>
          <w:u w:color="000000" w:themeColor="text1"/>
        </w:rPr>
        <w:t>re selected for th</w:t>
      </w:r>
      <w:r w:rsidR="00D02C23">
        <w:rPr>
          <w:color w:val="000000" w:themeColor="text1"/>
          <w:u w:color="000000" w:themeColor="text1"/>
        </w:rPr>
        <w:t>is year</w:t>
      </w:r>
      <w:r w:rsidR="00623864" w:rsidRPr="00623864">
        <w:rPr>
          <w:color w:val="000000" w:themeColor="text1"/>
          <w:u w:color="000000" w:themeColor="text1"/>
        </w:rPr>
        <w:t>’</w:t>
      </w:r>
      <w:r w:rsidR="00D02C23">
        <w:rPr>
          <w:color w:val="000000" w:themeColor="text1"/>
          <w:u w:color="000000" w:themeColor="text1"/>
        </w:rPr>
        <w:t>s</w:t>
      </w:r>
      <w:r w:rsidRPr="00FC589B">
        <w:rPr>
          <w:color w:val="000000" w:themeColor="text1"/>
          <w:u w:color="000000" w:themeColor="text1"/>
        </w:rPr>
        <w:t xml:space="preserve"> program based on the</w:t>
      </w:r>
      <w:r w:rsidR="00153A0C">
        <w:rPr>
          <w:color w:val="000000" w:themeColor="text1"/>
          <w:u w:color="000000" w:themeColor="text1"/>
        </w:rPr>
        <w:t>ir</w:t>
      </w:r>
      <w:r w:rsidRPr="00FC589B">
        <w:rPr>
          <w:color w:val="000000" w:themeColor="text1"/>
          <w:u w:color="000000" w:themeColor="text1"/>
        </w:rPr>
        <w:t xml:space="preserve"> leadership skills and </w:t>
      </w:r>
      <w:r w:rsidR="00153A0C">
        <w:rPr>
          <w:color w:val="000000" w:themeColor="text1"/>
          <w:u w:color="000000" w:themeColor="text1"/>
        </w:rPr>
        <w:t xml:space="preserve">the </w:t>
      </w:r>
      <w:r w:rsidRPr="00FC589B">
        <w:rPr>
          <w:color w:val="000000" w:themeColor="text1"/>
          <w:u w:color="000000" w:themeColor="text1"/>
        </w:rPr>
        <w:t>involvement they have shown in their respective schools and communities</w:t>
      </w:r>
      <w:r>
        <w:rPr>
          <w:color w:val="000000" w:themeColor="text1"/>
          <w:u w:color="000000" w:themeColor="text1"/>
        </w:rPr>
        <w:t>; and</w:t>
      </w: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C589B">
        <w:rPr>
          <w:color w:val="000000" w:themeColor="text1"/>
          <w:u w:color="000000" w:themeColor="text1"/>
        </w:rPr>
        <w:t>all rising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 xml:space="preserve">seniors in high school, </w:t>
      </w:r>
      <w:r>
        <w:rPr>
          <w:color w:val="000000" w:themeColor="text1"/>
          <w:u w:color="000000" w:themeColor="text1"/>
        </w:rPr>
        <w:t>t</w:t>
      </w:r>
      <w:r w:rsidRPr="00FC589B">
        <w:rPr>
          <w:color w:val="000000" w:themeColor="text1"/>
          <w:u w:color="000000" w:themeColor="text1"/>
        </w:rPr>
        <w:t>he delegates experience</w:t>
      </w:r>
      <w:r w:rsidR="00D02C23">
        <w:rPr>
          <w:color w:val="000000" w:themeColor="text1"/>
          <w:u w:color="000000" w:themeColor="text1"/>
        </w:rPr>
        <w:t>d</w:t>
      </w:r>
      <w:r w:rsidRPr="00FC589B">
        <w:rPr>
          <w:color w:val="000000" w:themeColor="text1"/>
          <w:u w:color="000000" w:themeColor="text1"/>
        </w:rPr>
        <w:t xml:space="preserve"> governmental procedure </w:t>
      </w:r>
      <w:r w:rsidR="00D02C23">
        <w:rPr>
          <w:color w:val="000000" w:themeColor="text1"/>
          <w:u w:color="000000" w:themeColor="text1"/>
        </w:rPr>
        <w:t xml:space="preserve">at Presbyterian College </w:t>
      </w:r>
      <w:r w:rsidRPr="00FC589B">
        <w:rPr>
          <w:color w:val="000000" w:themeColor="text1"/>
          <w:u w:color="000000" w:themeColor="text1"/>
        </w:rPr>
        <w:t>by si</w:t>
      </w:r>
      <w:r>
        <w:rPr>
          <w:color w:val="000000" w:themeColor="text1"/>
          <w:u w:color="000000" w:themeColor="text1"/>
        </w:rPr>
        <w:t xml:space="preserve">mulating political campaigns, </w:t>
      </w:r>
      <w:r w:rsidRPr="00FC589B">
        <w:rPr>
          <w:color w:val="000000" w:themeColor="text1"/>
          <w:u w:color="000000" w:themeColor="text1"/>
        </w:rPr>
        <w:t>elections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the </w:t>
      </w:r>
      <w:r w:rsidRPr="00FC589B">
        <w:rPr>
          <w:color w:val="000000" w:themeColor="text1"/>
          <w:u w:color="000000" w:themeColor="text1"/>
        </w:rPr>
        <w:lastRenderedPageBreak/>
        <w:t>l</w:t>
      </w:r>
      <w:r>
        <w:rPr>
          <w:color w:val="000000" w:themeColor="text1"/>
          <w:u w:color="000000" w:themeColor="text1"/>
        </w:rPr>
        <w:t>egislative process</w:t>
      </w:r>
      <w:r w:rsidR="0062386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623864">
        <w:rPr>
          <w:color w:val="000000" w:themeColor="text1"/>
          <w:u w:color="000000" w:themeColor="text1"/>
        </w:rPr>
        <w:t xml:space="preserve"> they</w:t>
      </w:r>
      <w:r>
        <w:rPr>
          <w:color w:val="000000" w:themeColor="text1"/>
          <w:u w:color="000000" w:themeColor="text1"/>
        </w:rPr>
        <w:t xml:space="preserve"> </w:t>
      </w:r>
      <w:r w:rsidRPr="00FC589B">
        <w:rPr>
          <w:color w:val="000000" w:themeColor="text1"/>
          <w:u w:color="000000" w:themeColor="text1"/>
        </w:rPr>
        <w:t>learn</w:t>
      </w:r>
      <w:r w:rsidR="00D02C23">
        <w:rPr>
          <w:color w:val="000000" w:themeColor="text1"/>
          <w:u w:color="000000" w:themeColor="text1"/>
        </w:rPr>
        <w:t>ed</w:t>
      </w:r>
      <w:r w:rsidRPr="00FC589B">
        <w:rPr>
          <w:color w:val="000000" w:themeColor="text1"/>
          <w:u w:color="000000" w:themeColor="text1"/>
        </w:rPr>
        <w:t xml:space="preserve"> about the principles of citizenship and civil service from guest speakers, expert panels</w:t>
      </w:r>
      <w:r>
        <w:rPr>
          <w:color w:val="000000" w:themeColor="text1"/>
          <w:u w:color="000000" w:themeColor="text1"/>
        </w:rPr>
        <w:t>,</w:t>
      </w:r>
      <w:r w:rsidRPr="00FC589B">
        <w:rPr>
          <w:color w:val="000000" w:themeColor="text1"/>
          <w:u w:color="000000" w:themeColor="text1"/>
        </w:rPr>
        <w:t xml:space="preserve"> and a service project</w:t>
      </w:r>
      <w:r>
        <w:rPr>
          <w:color w:val="000000" w:themeColor="text1"/>
          <w:u w:color="000000" w:themeColor="text1"/>
        </w:rPr>
        <w:t>; and</w:t>
      </w:r>
    </w:p>
    <w:p w:rsidR="009528D7" w:rsidRDefault="009528D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C23" w:rsidRDefault="00D02C23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3A0C">
        <w:rPr>
          <w:color w:val="000000" w:themeColor="text1"/>
          <w:u w:color="000000" w:themeColor="text1"/>
        </w:rPr>
        <w:t>Reagan Hendrix was elected to the city council, to the chamber of commerce, and ultimately as governor of the sixty</w:t>
      </w:r>
      <w:r w:rsidR="00623864">
        <w:rPr>
          <w:color w:val="000000" w:themeColor="text1"/>
          <w:u w:color="000000" w:themeColor="text1"/>
        </w:rPr>
        <w:noBreakHyphen/>
      </w:r>
      <w:r w:rsidR="00153A0C">
        <w:rPr>
          <w:color w:val="000000" w:themeColor="text1"/>
          <w:u w:color="000000" w:themeColor="text1"/>
        </w:rPr>
        <w:t>fifth Palmetto Girls State, and the public speaking which was an integral part of her week</w:t>
      </w:r>
      <w:r w:rsidR="00623864">
        <w:rPr>
          <w:color w:val="000000" w:themeColor="text1"/>
          <w:u w:color="000000" w:themeColor="text1"/>
        </w:rPr>
        <w:noBreakHyphen/>
      </w:r>
      <w:r w:rsidR="00153A0C">
        <w:rPr>
          <w:color w:val="000000" w:themeColor="text1"/>
          <w:u w:color="000000" w:themeColor="text1"/>
        </w:rPr>
        <w:t>long experience has caused her to reconsider her career choice; and</w:t>
      </w:r>
    </w:p>
    <w:p w:rsidR="00D02C23" w:rsidRDefault="00D02C23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A0C" w:rsidRDefault="00153A0C" w:rsidP="00153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rising senior at Lexington High School, Reagan works as a waitress at Hudson</w:t>
      </w:r>
      <w:r w:rsidR="00623864" w:rsidRPr="00623864">
        <w:t>’</w:t>
      </w:r>
      <w:r>
        <w:t>s Smokehouse and volunteers her time at Pets, Inc.; and</w:t>
      </w:r>
    </w:p>
    <w:p w:rsidR="00153A0C" w:rsidRDefault="00153A0C" w:rsidP="00153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E57" w:rsidRDefault="00681E57" w:rsidP="00952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2C23">
        <w:t xml:space="preserve">the </w:t>
      </w:r>
      <w:r w:rsidR="00153A0C">
        <w:t xml:space="preserve">members of the South Carolina </w:t>
      </w:r>
      <w:r w:rsidR="00D02C23">
        <w:t>House of Representatives take great pleasure in recognizing Reagan Hendrix on her election as governor of Palmetto Girls State and wish her</w:t>
      </w:r>
      <w:r w:rsidR="00153A0C">
        <w:t xml:space="preserve"> every success</w:t>
      </w:r>
      <w:r w:rsidR="00D02C23">
        <w:t xml:space="preserve"> as she complet</w:t>
      </w:r>
      <w:r w:rsidR="00153A0C">
        <w:t>es</w:t>
      </w:r>
      <w:r w:rsidR="00D02C23">
        <w:t xml:space="preserve"> her high school career</w:t>
      </w:r>
      <w:r>
        <w:t>.  Now, therefore,</w:t>
      </w: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5AE7">
        <w:t xml:space="preserve"> the members of the South Carolina House of Representatives, by this resolution, recognize and honor Reagan Hendrix of Lexington County upon her selection as a delegate to Palmetto Girls State, and congratulate her for being elected governor of </w:t>
      </w:r>
      <w:r w:rsidR="00623864">
        <w:t>the 2011 P</w:t>
      </w:r>
      <w:r w:rsidR="00725AE7">
        <w:t>almetto Girls State.</w:t>
      </w:r>
    </w:p>
    <w:p w:rsidR="00681E57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1E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25AE7">
        <w:t>present</w:t>
      </w:r>
      <w:r>
        <w:t>ed to</w:t>
      </w:r>
      <w:r w:rsidR="00725AE7">
        <w:t xml:space="preserve"> Reagan Hendrix.</w:t>
      </w:r>
    </w:p>
    <w:p w:rsidR="001A78E5" w:rsidRDefault="006238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8E5" w:rsidRDefault="001A78E5" w:rsidP="00824AC3">
      <w:pPr>
        <w:suppressAutoHyphens/>
      </w:pPr>
    </w:p>
    <w:sectPr w:rsidR="001A78E5" w:rsidSect="00824AC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A0C" w:rsidRDefault="00153A0C" w:rsidP="009F0C77">
      <w:r>
        <w:separator/>
      </w:r>
    </w:p>
  </w:endnote>
  <w:endnote w:type="continuationSeparator" w:id="0">
    <w:p w:rsidR="00153A0C" w:rsidRDefault="00153A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06E5A2-1491-41AA-A602-E2471C604D20}"/>
    <w:embedBold r:id="rId2" w:fontKey="{BD7F3EE2-DA2E-460C-B3E0-A8714C7DC2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6E288A-0CE3-4D5B-889D-E7785E2A8A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B0893A-72DC-4999-B5C8-CE372F9861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CD6E9C-3EA5-4EE1-948A-D565E7D48C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AC3" w:rsidRPr="001A78E5" w:rsidRDefault="00824AC3" w:rsidP="001A78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[4401]</w:t>
    </w:r>
    <w:r>
      <w:tab/>
    </w:r>
    <w:r w:rsidR="004F5295">
      <w:fldChar w:fldCharType="begin"/>
    </w:r>
    <w:r w:rsidR="004F5295">
      <w:instrText xml:space="preserve"> PAGE  \* MERGEFORMAT </w:instrText>
    </w:r>
    <w:r w:rsidR="004F5295">
      <w:fldChar w:fldCharType="separate"/>
    </w:r>
    <w:r w:rsidR="004F5295">
      <w:rPr>
        <w:noProof/>
      </w:rPr>
      <w:t>1</w:t>
    </w:r>
    <w:r w:rsidR="004F52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A0C" w:rsidRDefault="00153A0C" w:rsidP="009F0C77">
      <w:r>
        <w:separator/>
      </w:r>
    </w:p>
  </w:footnote>
  <w:footnote w:type="continuationSeparator" w:id="0">
    <w:p w:rsidR="00153A0C" w:rsidRDefault="00153A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95AB11"/>
    <w:docVar w:name="CoverBillType" w:val="r"/>
    <w:docVar w:name="docpath" w:val="L:\Council\bills\GM\24895AB11.DOCX"/>
    <w:docVar w:name="dvBillNumber" w:val="44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6485"/>
    <w:rsid w:val="00011869"/>
    <w:rsid w:val="000E1785"/>
    <w:rsid w:val="000F40FA"/>
    <w:rsid w:val="0010776B"/>
    <w:rsid w:val="00133E66"/>
    <w:rsid w:val="001435A3"/>
    <w:rsid w:val="00153A0C"/>
    <w:rsid w:val="00166769"/>
    <w:rsid w:val="001A78E5"/>
    <w:rsid w:val="001B69DE"/>
    <w:rsid w:val="001C62C1"/>
    <w:rsid w:val="001C6485"/>
    <w:rsid w:val="001D08F2"/>
    <w:rsid w:val="001D525B"/>
    <w:rsid w:val="001D7F4F"/>
    <w:rsid w:val="002321B6"/>
    <w:rsid w:val="002325CA"/>
    <w:rsid w:val="00250967"/>
    <w:rsid w:val="002543C8"/>
    <w:rsid w:val="002625C0"/>
    <w:rsid w:val="00284AAE"/>
    <w:rsid w:val="00287BC1"/>
    <w:rsid w:val="002E5912"/>
    <w:rsid w:val="002F15F3"/>
    <w:rsid w:val="002F222E"/>
    <w:rsid w:val="00325348"/>
    <w:rsid w:val="0032732C"/>
    <w:rsid w:val="00336AD0"/>
    <w:rsid w:val="0037079A"/>
    <w:rsid w:val="003B32C5"/>
    <w:rsid w:val="003D01E8"/>
    <w:rsid w:val="003E5288"/>
    <w:rsid w:val="003F6D79"/>
    <w:rsid w:val="0041760A"/>
    <w:rsid w:val="00417C01"/>
    <w:rsid w:val="004809EE"/>
    <w:rsid w:val="004E7D54"/>
    <w:rsid w:val="004F5295"/>
    <w:rsid w:val="005273C6"/>
    <w:rsid w:val="00530A69"/>
    <w:rsid w:val="00545593"/>
    <w:rsid w:val="0057001E"/>
    <w:rsid w:val="00577C6C"/>
    <w:rsid w:val="005C2FE2"/>
    <w:rsid w:val="005E2BC9"/>
    <w:rsid w:val="005F4C3A"/>
    <w:rsid w:val="00605102"/>
    <w:rsid w:val="00606189"/>
    <w:rsid w:val="006215AA"/>
    <w:rsid w:val="00623864"/>
    <w:rsid w:val="00681E57"/>
    <w:rsid w:val="006913C9"/>
    <w:rsid w:val="0069470D"/>
    <w:rsid w:val="00725AE7"/>
    <w:rsid w:val="00734F00"/>
    <w:rsid w:val="007A70AE"/>
    <w:rsid w:val="00824AC3"/>
    <w:rsid w:val="008362E8"/>
    <w:rsid w:val="008A1768"/>
    <w:rsid w:val="008B05BA"/>
    <w:rsid w:val="008B1B5B"/>
    <w:rsid w:val="008F4429"/>
    <w:rsid w:val="0094021A"/>
    <w:rsid w:val="009528D7"/>
    <w:rsid w:val="009655BC"/>
    <w:rsid w:val="009A649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2918"/>
    <w:rsid w:val="00BC5593"/>
    <w:rsid w:val="00BE3C22"/>
    <w:rsid w:val="00BF0FC5"/>
    <w:rsid w:val="00BF5A98"/>
    <w:rsid w:val="00C0345E"/>
    <w:rsid w:val="00C3483A"/>
    <w:rsid w:val="00C734EA"/>
    <w:rsid w:val="00C74E9D"/>
    <w:rsid w:val="00C82FD3"/>
    <w:rsid w:val="00C92819"/>
    <w:rsid w:val="00CC6B7B"/>
    <w:rsid w:val="00CD2089"/>
    <w:rsid w:val="00D02C23"/>
    <w:rsid w:val="00D73A67"/>
    <w:rsid w:val="00D970A9"/>
    <w:rsid w:val="00DF3845"/>
    <w:rsid w:val="00E41911"/>
    <w:rsid w:val="00E57530"/>
    <w:rsid w:val="00E92EEF"/>
    <w:rsid w:val="00EB564C"/>
    <w:rsid w:val="00F24442"/>
    <w:rsid w:val="00F50AE3"/>
    <w:rsid w:val="00F67CF1"/>
    <w:rsid w:val="00F840F0"/>
    <w:rsid w:val="00F92DE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9C21A95-908C-41DD-B882-C3E12A218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86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4A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01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94B36-1C3B-46A2-93EB-D8D3844CA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421</Words>
  <Characters>2346</Characters>
  <Application>Microsoft Office Word</Application>
  <DocSecurity>4</DocSecurity>
  <Lines>93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4401: Reagan Hendrix - South Carolina Legislature Online</dc:title>
  <dc:subject/>
  <dc:creator>gailmoore</dc:creator>
  <cp:keywords/>
  <dc:description/>
  <cp:lastModifiedBy>N Cumfer</cp:lastModifiedBy>
  <cp:revision>2</cp:revision>
  <cp:lastPrinted>2011-06-23T15:09:00Z</cp:lastPrinted>
  <dcterms:created xsi:type="dcterms:W3CDTF">2014-11-24T14:22:00Z</dcterms:created>
  <dcterms:modified xsi:type="dcterms:W3CDTF">2014-11-24T14:22:00Z</dcterms:modified>
</cp:coreProperties>
</file>