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B76" w:rsidRDefault="00F30B76" w:rsidP="00F30B76">
      <w:pPr>
        <w:widowControl w:val="0"/>
        <w:jc w:val="center"/>
      </w:pPr>
      <w:bookmarkStart w:id="0" w:name="_GoBack"/>
      <w:bookmarkEnd w:id="0"/>
      <w:r w:rsidRPr="00F30B76">
        <w:rPr>
          <w:b/>
        </w:rPr>
        <w:t>South Carolina General Assembly</w:t>
      </w:r>
    </w:p>
    <w:p w:rsidR="00F30B76" w:rsidRDefault="00F30B76" w:rsidP="00F30B76">
      <w:pPr>
        <w:widowControl w:val="0"/>
        <w:jc w:val="center"/>
      </w:pPr>
      <w:r>
        <w:t>119th Session, 2011-2012</w:t>
      </w:r>
    </w:p>
    <w:p w:rsidR="00F30B76" w:rsidRDefault="00F30B76" w:rsidP="00F30B76">
      <w:pPr>
        <w:widowControl w:val="0"/>
        <w:jc w:val="left"/>
      </w:pPr>
    </w:p>
    <w:p w:rsidR="00F30B76" w:rsidRDefault="00F30B76" w:rsidP="00F30B76">
      <w:pPr>
        <w:widowControl w:val="0"/>
        <w:jc w:val="left"/>
        <w:rPr>
          <w:b/>
        </w:rPr>
      </w:pPr>
      <w:r w:rsidRPr="00F30B76">
        <w:rPr>
          <w:b/>
        </w:rPr>
        <w:t>S.</w:t>
      </w:r>
      <w:r>
        <w:rPr>
          <w:b/>
        </w:rPr>
        <w:t xml:space="preserve"> </w:t>
      </w:r>
      <w:r w:rsidRPr="00F30B76">
        <w:rPr>
          <w:b/>
        </w:rPr>
        <w:t>450</w:t>
      </w:r>
    </w:p>
    <w:p w:rsidR="00F30B76" w:rsidRDefault="00F30B76" w:rsidP="00F30B76">
      <w:pPr>
        <w:widowControl w:val="0"/>
        <w:jc w:val="left"/>
        <w:rPr>
          <w:b/>
        </w:rPr>
      </w:pPr>
    </w:p>
    <w:p w:rsidR="00F30B76" w:rsidRDefault="00F30B76" w:rsidP="00F30B76">
      <w:pPr>
        <w:widowControl w:val="0"/>
        <w:jc w:val="left"/>
      </w:pPr>
      <w:r w:rsidRPr="00F30B76">
        <w:rPr>
          <w:b/>
        </w:rPr>
        <w:t>STATUS INFORMATION</w:t>
      </w:r>
    </w:p>
    <w:p w:rsidR="00F30B76" w:rsidRDefault="00F30B76" w:rsidP="00F30B76">
      <w:pPr>
        <w:widowControl w:val="0"/>
        <w:jc w:val="left"/>
      </w:pPr>
    </w:p>
    <w:p w:rsidR="00F30B76" w:rsidRDefault="00F30B76" w:rsidP="00F30B76">
      <w:pPr>
        <w:widowControl w:val="0"/>
        <w:jc w:val="left"/>
      </w:pPr>
      <w:r>
        <w:t>Senate Resolution</w:t>
      </w:r>
    </w:p>
    <w:p w:rsidR="00F30B76" w:rsidRDefault="00F30B76" w:rsidP="00F30B76">
      <w:pPr>
        <w:widowControl w:val="0"/>
        <w:jc w:val="left"/>
      </w:pPr>
      <w:r>
        <w:t>Sponsors: Senator Malloy</w:t>
      </w:r>
    </w:p>
    <w:p w:rsidR="00F30B76" w:rsidRDefault="00F30B76" w:rsidP="00F30B76">
      <w:pPr>
        <w:widowControl w:val="0"/>
        <w:jc w:val="left"/>
      </w:pPr>
      <w:r>
        <w:t>Document Path: l:\council\bills\gm\24625cm11.docx</w:t>
      </w:r>
    </w:p>
    <w:p w:rsidR="00F30B76" w:rsidRDefault="00F30B76" w:rsidP="00F30B76">
      <w:pPr>
        <w:widowControl w:val="0"/>
        <w:jc w:val="left"/>
      </w:pPr>
    </w:p>
    <w:p w:rsidR="00F30B76" w:rsidRDefault="00F30B76" w:rsidP="00F30B76">
      <w:pPr>
        <w:widowControl w:val="0"/>
        <w:jc w:val="left"/>
      </w:pPr>
      <w:r>
        <w:t>Introduced in the Senate on January 26, 2011</w:t>
      </w:r>
    </w:p>
    <w:p w:rsidR="00F30B76" w:rsidRDefault="00F30B76" w:rsidP="00F30B76">
      <w:pPr>
        <w:widowControl w:val="0"/>
        <w:jc w:val="left"/>
      </w:pPr>
      <w:r>
        <w:t>Adopted by the Senate on January 26, 2011</w:t>
      </w:r>
    </w:p>
    <w:p w:rsidR="00F30B76" w:rsidRDefault="00F30B76" w:rsidP="00F30B76">
      <w:pPr>
        <w:widowControl w:val="0"/>
        <w:jc w:val="left"/>
      </w:pPr>
    </w:p>
    <w:p w:rsidR="00F30B76" w:rsidRDefault="00F30B76" w:rsidP="00F30B76">
      <w:pPr>
        <w:widowControl w:val="0"/>
        <w:jc w:val="left"/>
      </w:pPr>
      <w:r>
        <w:t xml:space="preserve">Summary: </w:t>
      </w:r>
      <w:r w:rsidR="0037105E">
        <w:t>Arthur Lee Beatty</w:t>
      </w:r>
    </w:p>
    <w:p w:rsidR="00F30B76" w:rsidRDefault="00F30B76" w:rsidP="00F30B76">
      <w:pPr>
        <w:widowControl w:val="0"/>
        <w:jc w:val="left"/>
      </w:pPr>
    </w:p>
    <w:p w:rsidR="00F30B76" w:rsidRDefault="00F30B76" w:rsidP="00F30B76">
      <w:pPr>
        <w:widowControl w:val="0"/>
        <w:jc w:val="left"/>
      </w:pPr>
    </w:p>
    <w:p w:rsidR="00F30B76" w:rsidRDefault="00F30B76" w:rsidP="00F30B76">
      <w:pPr>
        <w:widowControl w:val="0"/>
        <w:tabs>
          <w:tab w:val="center" w:pos="590"/>
          <w:tab w:val="center" w:pos="1440"/>
          <w:tab w:val="left" w:pos="1872"/>
          <w:tab w:val="left" w:pos="9187"/>
        </w:tabs>
        <w:jc w:val="left"/>
      </w:pPr>
      <w:r w:rsidRPr="00F30B76">
        <w:rPr>
          <w:b/>
        </w:rPr>
        <w:t>HISTORY OF LEGISLATIVE ACTIONS</w:t>
      </w:r>
    </w:p>
    <w:p w:rsidR="00F30B76" w:rsidRDefault="00F30B76" w:rsidP="00F30B76">
      <w:pPr>
        <w:widowControl w:val="0"/>
        <w:tabs>
          <w:tab w:val="center" w:pos="590"/>
          <w:tab w:val="center" w:pos="1440"/>
          <w:tab w:val="left" w:pos="1872"/>
          <w:tab w:val="left" w:pos="9187"/>
        </w:tabs>
        <w:jc w:val="left"/>
      </w:pPr>
    </w:p>
    <w:p w:rsidR="00F30B76" w:rsidRPr="00F30B76" w:rsidRDefault="00F30B76" w:rsidP="00F30B76">
      <w:pPr>
        <w:widowControl w:val="0"/>
        <w:tabs>
          <w:tab w:val="center" w:pos="590"/>
          <w:tab w:val="center" w:pos="1440"/>
          <w:tab w:val="left" w:pos="1872"/>
          <w:tab w:val="left" w:pos="9187"/>
        </w:tabs>
        <w:jc w:val="left"/>
      </w:pPr>
      <w:r w:rsidRPr="00F30B76">
        <w:rPr>
          <w:u w:val="single"/>
        </w:rPr>
        <w:tab/>
        <w:t>Date</w:t>
      </w:r>
      <w:r w:rsidRPr="00F30B76">
        <w:rPr>
          <w:u w:val="single"/>
        </w:rPr>
        <w:tab/>
        <w:t>Body</w:t>
      </w:r>
      <w:r w:rsidRPr="00F30B76">
        <w:rPr>
          <w:u w:val="single"/>
        </w:rPr>
        <w:tab/>
        <w:t>Action Description with journal page number</w:t>
      </w:r>
      <w:r w:rsidRPr="00F30B76">
        <w:rPr>
          <w:u w:val="single"/>
        </w:rPr>
        <w:tab/>
      </w:r>
    </w:p>
    <w:p w:rsidR="00E25C82" w:rsidRDefault="00E25C82" w:rsidP="00E25C82">
      <w:pPr>
        <w:widowControl w:val="0"/>
        <w:tabs>
          <w:tab w:val="right" w:pos="1008"/>
          <w:tab w:val="left" w:pos="1152"/>
          <w:tab w:val="left" w:pos="1872"/>
          <w:tab w:val="left" w:pos="9187"/>
        </w:tabs>
        <w:ind w:left="2088" w:hanging="2088"/>
        <w:jc w:val="left"/>
      </w:pPr>
      <w:r>
        <w:tab/>
        <w:t>1/26/2011</w:t>
      </w:r>
      <w:r>
        <w:tab/>
        <w:t>Senate</w:t>
      </w:r>
      <w:r>
        <w:tab/>
      </w:r>
      <w:r w:rsidRPr="00BC0E88">
        <w:t>Introduced and adopted (</w:t>
      </w:r>
      <w:hyperlink r:id="rId7" w:history="1">
        <w:r w:rsidRPr="00BC0E88">
          <w:rPr>
            <w:rStyle w:val="Hyperlink"/>
          </w:rPr>
          <w:t>Senate Journal</w:t>
        </w:r>
        <w:r w:rsidRPr="00BC0E88">
          <w:rPr>
            <w:rStyle w:val="Hyperlink"/>
          </w:rPr>
          <w:noBreakHyphen/>
          <w:t>page 13</w:t>
        </w:r>
      </w:hyperlink>
      <w:r w:rsidRPr="00BC0E88">
        <w:t>)</w:t>
      </w:r>
    </w:p>
    <w:p w:rsidR="00E25C82" w:rsidRDefault="00E25C82" w:rsidP="00E25C82">
      <w:pPr>
        <w:widowControl w:val="0"/>
        <w:tabs>
          <w:tab w:val="right" w:pos="1008"/>
          <w:tab w:val="left" w:pos="1152"/>
          <w:tab w:val="left" w:pos="1872"/>
          <w:tab w:val="left" w:pos="9187"/>
        </w:tabs>
        <w:ind w:left="2088" w:hanging="2088"/>
        <w:jc w:val="left"/>
      </w:pPr>
      <w:r>
        <w:tab/>
        <w:t>4/14/2011</w:t>
      </w:r>
      <w:r>
        <w:tab/>
      </w:r>
      <w:r>
        <w:tab/>
      </w:r>
      <w:r w:rsidRPr="00BC0E88">
        <w:t>Scrivener's error corrected</w:t>
      </w:r>
    </w:p>
    <w:p w:rsidR="00E25C82" w:rsidRDefault="00E25C82" w:rsidP="00E25C82">
      <w:pPr>
        <w:widowControl w:val="0"/>
        <w:tabs>
          <w:tab w:val="right" w:pos="1008"/>
          <w:tab w:val="left" w:pos="1152"/>
          <w:tab w:val="left" w:pos="1872"/>
          <w:tab w:val="left" w:pos="9187"/>
        </w:tabs>
        <w:ind w:left="2088" w:hanging="2088"/>
        <w:jc w:val="left"/>
      </w:pPr>
    </w:p>
    <w:p w:rsidR="00F30B76" w:rsidRPr="00F30B76" w:rsidRDefault="00F30B76" w:rsidP="00F30B76">
      <w:pPr>
        <w:widowControl w:val="0"/>
        <w:tabs>
          <w:tab w:val="right" w:pos="1008"/>
          <w:tab w:val="left" w:pos="1152"/>
          <w:tab w:val="left" w:pos="1872"/>
          <w:tab w:val="left" w:pos="9187"/>
        </w:tabs>
        <w:ind w:left="2088" w:hanging="2088"/>
        <w:jc w:val="left"/>
      </w:pPr>
    </w:p>
    <w:p w:rsidR="00F30B76" w:rsidRDefault="00F30B76" w:rsidP="00F30B76">
      <w:r w:rsidRPr="00F30B76">
        <w:rPr>
          <w:b/>
        </w:rPr>
        <w:t>VERSIONS OF THIS BILL</w:t>
      </w:r>
    </w:p>
    <w:p w:rsidR="00F30B76" w:rsidRDefault="00F30B76" w:rsidP="00F30B76"/>
    <w:p w:rsidR="00F30B76" w:rsidRDefault="00A50BB1" w:rsidP="00F30B76">
      <w:hyperlink r:id="rId8" w:history="1">
        <w:r w:rsidR="00F30B76">
          <w:rPr>
            <w:rStyle w:val="Hyperlink"/>
          </w:rPr>
          <w:t>1/26/2011</w:t>
        </w:r>
      </w:hyperlink>
    </w:p>
    <w:p w:rsidR="00F30B76" w:rsidRDefault="00F30B76" w:rsidP="00F30B76"/>
    <w:p w:rsidR="00F30B76" w:rsidRDefault="00F30B76" w:rsidP="00F30B76">
      <w:pPr>
        <w:sectPr w:rsidR="00F30B76" w:rsidSect="00F30B7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2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SOUTH CAROLINA </w:t>
      </w:r>
      <w:r w:rsidR="00125EDB">
        <w:t>SENATE</w:t>
      </w:r>
      <w:r>
        <w:t xml:space="preserve"> UPON THE PASSING OF WORLD WAR II VETERAN AND GOSPEL SINGER ARTHUR LEE “BOB” BEATTY</w:t>
      </w:r>
      <w:r w:rsidR="001053DB">
        <w:t xml:space="preserve"> OF</w:t>
      </w:r>
      <w:r>
        <w:t xml:space="preserve"> SPARTANBURG COUNTY, AND TO EXTEND THEIR DEEPEST SYMPATHY TO HIS LARGE AND LOVING FAMILY AND TO HIS MANY FRIENDS.</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9F6"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23F">
        <w:t xml:space="preserve">the members of the South Carolina </w:t>
      </w:r>
      <w:r w:rsidR="00125EDB">
        <w:t>Senate</w:t>
      </w:r>
      <w:r w:rsidR="0073123F">
        <w:t xml:space="preserve"> are saddened to learn of the passing of World War II veteran and </w:t>
      </w:r>
      <w:r w:rsidR="001053DB">
        <w:t>Gospel singer</w:t>
      </w:r>
      <w:r w:rsidR="0073123F">
        <w:t xml:space="preserve"> Arthur Lee “Bob” Beatty in Spartanburg on January 8, 2011, at the age of ninety</w:t>
      </w:r>
      <w:r w:rsidR="00000D4D">
        <w:noBreakHyphen/>
      </w:r>
      <w:r w:rsidR="0073123F">
        <w:t>six;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6, 1914, </w:t>
      </w:r>
      <w:r w:rsidR="001048EC">
        <w:t>Bob Beatty</w:t>
      </w:r>
      <w:r>
        <w:t xml:space="preserve"> was the oldest son of six children</w:t>
      </w:r>
      <w:r w:rsidR="001053DB">
        <w:t xml:space="preserve"> born to </w:t>
      </w:r>
      <w:r>
        <w:t>the late Reverend Arthur Beatty, Sr., and the late Pearl Gist Beatty;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1053DB">
        <w:t xml:space="preserve"> of sixty</w:t>
      </w:r>
      <w:r w:rsidR="00000D4D">
        <w:noBreakHyphen/>
      </w:r>
      <w:r w:rsidR="001053DB">
        <w:t>nine years</w:t>
      </w:r>
      <w:r>
        <w:t>, Ruth Wilson Beatty, he reared eight fine sons and one precious daughter, who blessed them with sixteen adoring grandchildren and five great</w:t>
      </w:r>
      <w:r w:rsidR="00000D4D">
        <w:noBreakHyphen/>
      </w:r>
      <w:r>
        <w:t xml:space="preserve">grandchildren; and </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military during World War II, he worked in the community as a multi</w:t>
      </w:r>
      <w:r w:rsidR="00000D4D">
        <w:noBreakHyphen/>
      </w:r>
      <w:r>
        <w:t>skilled worker in the private sector and retired from the Spartanburg County Department of Maintenance and Transportation;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048EC">
        <w:t>he was affiliated with the Summerhill Estates Men</w:t>
      </w:r>
      <w:r w:rsidR="00000D4D" w:rsidRPr="00000D4D">
        <w:t>’</w:t>
      </w:r>
      <w:r w:rsidR="001048EC">
        <w:t>s Committee and the C. C. Woodson Checker Club, where he was recognized as a champion checker player and fisherman; and</w:t>
      </w: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than his family, his greatest passion was Gospel music; in his early singing career, he sang with such </w:t>
      </w:r>
      <w:r w:rsidR="001053DB">
        <w:t xml:space="preserve">notable </w:t>
      </w:r>
      <w:r>
        <w:t xml:space="preserve">groups as the Sensational Nightingales, The Violinaires, </w:t>
      </w:r>
      <w:r w:rsidR="001053DB">
        <w:t>Edna Gallman Cooke, and The Heavenly Gospel Singers,</w:t>
      </w:r>
      <w:r>
        <w:t xml:space="preserve"> and for the past forty years, he sang with The Soul Lifters Quartet</w:t>
      </w:r>
      <w:r w:rsidR="001053DB">
        <w:t xml:space="preserve"> to the delight of countless audiences; and</w:t>
      </w: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lovingly dubbed the “Black Angel” for his </w:t>
      </w:r>
      <w:r w:rsidR="001053DB">
        <w:t xml:space="preserve">captivating and </w:t>
      </w:r>
      <w:r>
        <w:t>heavenly</w:t>
      </w:r>
      <w:r w:rsidR="00000D4D">
        <w:noBreakHyphen/>
      </w:r>
      <w:r>
        <w:t>inspired voice, Bob Beatty</w:t>
      </w:r>
      <w:r w:rsidR="00000D4D" w:rsidRPr="00000D4D">
        <w:t>’</w:t>
      </w:r>
      <w:r>
        <w:t>s eighty</w:t>
      </w:r>
      <w:r w:rsidR="00000D4D">
        <w:noBreakHyphen/>
      </w:r>
      <w:r>
        <w:t>year career as a Gospel vocalist culminated in his in</w:t>
      </w:r>
      <w:r w:rsidR="001053DB">
        <w:t>duct</w:t>
      </w:r>
      <w:r>
        <w:t>ion in</w:t>
      </w:r>
      <w:r w:rsidR="001053DB">
        <w:t>to</w:t>
      </w:r>
      <w:r>
        <w:t xml:space="preserve"> the International Gospel Hall of Fame; and</w:t>
      </w:r>
    </w:p>
    <w:p w:rsidR="00F749F6" w:rsidRDefault="00F74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F74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25EDB">
        <w:t xml:space="preserve"> the members of the South Carolina Senate are grateful for the lasting legacy that Arthur Lee “Bob” Beatty has left to our State, to our nation, and to those who knew and loved this fine son of South Carolina</w:t>
      </w:r>
      <w:r w:rsidR="00572271">
        <w:t>.  Now, therefore,</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123F">
        <w:t xml:space="preserve">the members of the South Carolina </w:t>
      </w:r>
      <w:r w:rsidR="001053DB">
        <w:t>Senate</w:t>
      </w:r>
      <w:r w:rsidR="0073123F">
        <w:t>, by this resolution, express their sincere sorrow upon the passing of World War II veteran and Gospel singer Arthur Lee “Bob” Beatty of Spartanburg County, and extend their deepest sympathy to his large and loving family and to his many friends.</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123F">
        <w:t>present</w:t>
      </w:r>
      <w:r>
        <w:t>ed to</w:t>
      </w:r>
      <w:r w:rsidR="0073123F">
        <w:t xml:space="preserve"> the family of Arthur Lee “Bob” Beatty</w:t>
      </w:r>
      <w:r>
        <w:t>.</w:t>
      </w:r>
    </w:p>
    <w:p w:rsidR="00D32718" w:rsidRDefault="0000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718" w:rsidRDefault="00D32718" w:rsidP="00F30B76">
      <w:pPr>
        <w:suppressAutoHyphens/>
      </w:pPr>
    </w:p>
    <w:sectPr w:rsidR="00D32718" w:rsidSect="00F30B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3DB" w:rsidRDefault="001053DB" w:rsidP="009F0C77">
      <w:r>
        <w:separator/>
      </w:r>
    </w:p>
  </w:endnote>
  <w:endnote w:type="continuationSeparator" w:id="0">
    <w:p w:rsidR="001053DB" w:rsidRDefault="00105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0F89F8-B1C9-47FE-B634-DA1167F5F027}"/>
    <w:embedBold r:id="rId2" w:fontKey="{A620C008-ABB6-4B40-A038-8F02BDAD7FD3}"/>
  </w:font>
  <w:font w:name="Calibri">
    <w:panose1 w:val="020F0502020204030204"/>
    <w:charset w:val="00"/>
    <w:family w:val="swiss"/>
    <w:pitch w:val="variable"/>
    <w:sig w:usb0="E10002FF" w:usb1="4000ACFF" w:usb2="00000009" w:usb3="00000000" w:csb0="0000019F" w:csb1="00000000"/>
    <w:embedRegular r:id="rId3" w:fontKey="{C63B8DEF-A8A7-48D1-A84D-E07277F37D8D}"/>
  </w:font>
  <w:font w:name="Tahoma">
    <w:panose1 w:val="020B0604030504040204"/>
    <w:charset w:val="00"/>
    <w:family w:val="swiss"/>
    <w:pitch w:val="variable"/>
    <w:sig w:usb0="21002A87" w:usb1="80000000" w:usb2="00000008" w:usb3="00000000" w:csb0="000101FF" w:csb1="00000000"/>
    <w:embedRegular r:id="rId4" w:fontKey="{C307F964-4E4F-4483-9E0E-512CED042A04}"/>
  </w:font>
  <w:font w:name="Cambria">
    <w:panose1 w:val="02040503050406030204"/>
    <w:charset w:val="00"/>
    <w:family w:val="roman"/>
    <w:pitch w:val="variable"/>
    <w:sig w:usb0="E00002FF" w:usb1="400004FF" w:usb2="00000000" w:usb3="00000000" w:csb0="0000019F" w:csb1="00000000"/>
    <w:embedRegular r:id="rId5" w:fontKey="{410BE8EA-D7F0-4BDE-9E9E-C3E8D41C2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76" w:rsidRPr="00D32718" w:rsidRDefault="00F30B76" w:rsidP="00D32718">
    <w:pPr>
      <w:pStyle w:val="Footer"/>
      <w:tabs>
        <w:tab w:val="clear" w:pos="4680"/>
        <w:tab w:val="clear" w:pos="9360"/>
        <w:tab w:val="center" w:pos="2995"/>
      </w:tabs>
      <w:spacing w:before="120"/>
    </w:pPr>
    <w:r>
      <w:t>[450]</w:t>
    </w:r>
    <w:r>
      <w:tab/>
    </w:r>
    <w:r w:rsidR="00A50BB1">
      <w:fldChar w:fldCharType="begin"/>
    </w:r>
    <w:r w:rsidR="00A50BB1">
      <w:instrText xml:space="preserve"> PAGE  \* MERGEFORMAT </w:instrText>
    </w:r>
    <w:r w:rsidR="00A50BB1">
      <w:fldChar w:fldCharType="separate"/>
    </w:r>
    <w:r w:rsidR="00A50BB1">
      <w:rPr>
        <w:noProof/>
      </w:rPr>
      <w:t>1</w:t>
    </w:r>
    <w:r w:rsidR="00A50B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3DB" w:rsidRDefault="001053DB" w:rsidP="009F0C77">
      <w:r>
        <w:separator/>
      </w:r>
    </w:p>
  </w:footnote>
  <w:footnote w:type="continuationSeparator" w:id="0">
    <w:p w:rsidR="001053DB" w:rsidRDefault="00105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25CM11"/>
    <w:docVar w:name="CoverBillType" w:val="r"/>
    <w:docVar w:name="docpath" w:val="L:\Council\bills\GM\24625CM11.DOCX"/>
    <w:docVar w:name="dvBillNumber" w:val="450"/>
    <w:docVar w:name="dvBillNumberPrefix" w:val="S. "/>
    <w:docVar w:name="dvOriginalBody" w:val="Senate"/>
    <w:docVar w:name="dvSteno" w:val="GM"/>
    <w:docVar w:name="NameofBody" w:val="s"/>
    <w:docVar w:name="vgroup2" w:val="Council"/>
  </w:docVars>
  <w:rsids>
    <w:rsidRoot w:val="00430EF7"/>
    <w:rsid w:val="00000D4D"/>
    <w:rsid w:val="00026C9A"/>
    <w:rsid w:val="000965A1"/>
    <w:rsid w:val="000E1785"/>
    <w:rsid w:val="001023A4"/>
    <w:rsid w:val="001048EC"/>
    <w:rsid w:val="001053DB"/>
    <w:rsid w:val="0010776B"/>
    <w:rsid w:val="00125ED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6DC"/>
    <w:rsid w:val="00325348"/>
    <w:rsid w:val="0037105E"/>
    <w:rsid w:val="00393688"/>
    <w:rsid w:val="003B3E87"/>
    <w:rsid w:val="003D411E"/>
    <w:rsid w:val="003E3C1E"/>
    <w:rsid w:val="003E6148"/>
    <w:rsid w:val="00400EAA"/>
    <w:rsid w:val="0041760A"/>
    <w:rsid w:val="00430EF7"/>
    <w:rsid w:val="004809EE"/>
    <w:rsid w:val="004868D1"/>
    <w:rsid w:val="00511EE9"/>
    <w:rsid w:val="00521E00"/>
    <w:rsid w:val="00572271"/>
    <w:rsid w:val="00577C6C"/>
    <w:rsid w:val="00583438"/>
    <w:rsid w:val="0058501B"/>
    <w:rsid w:val="006215AA"/>
    <w:rsid w:val="006340D9"/>
    <w:rsid w:val="00643B8E"/>
    <w:rsid w:val="00665EBC"/>
    <w:rsid w:val="00676C0E"/>
    <w:rsid w:val="0069470D"/>
    <w:rsid w:val="006A476C"/>
    <w:rsid w:val="006C6A93"/>
    <w:rsid w:val="006E02F9"/>
    <w:rsid w:val="0070124C"/>
    <w:rsid w:val="0073123F"/>
    <w:rsid w:val="00753C04"/>
    <w:rsid w:val="00756946"/>
    <w:rsid w:val="00757F80"/>
    <w:rsid w:val="00770172"/>
    <w:rsid w:val="00771EEC"/>
    <w:rsid w:val="00786819"/>
    <w:rsid w:val="007A325A"/>
    <w:rsid w:val="007F1523"/>
    <w:rsid w:val="007F41F8"/>
    <w:rsid w:val="007F509E"/>
    <w:rsid w:val="007F5799"/>
    <w:rsid w:val="007F6947"/>
    <w:rsid w:val="007F7F01"/>
    <w:rsid w:val="00872729"/>
    <w:rsid w:val="008D7DCD"/>
    <w:rsid w:val="008F4429"/>
    <w:rsid w:val="009352BB"/>
    <w:rsid w:val="00955527"/>
    <w:rsid w:val="00976D8E"/>
    <w:rsid w:val="00990668"/>
    <w:rsid w:val="009F0C77"/>
    <w:rsid w:val="009F4DD1"/>
    <w:rsid w:val="00A50BB1"/>
    <w:rsid w:val="00A64E80"/>
    <w:rsid w:val="00A741D9"/>
    <w:rsid w:val="00A9741D"/>
    <w:rsid w:val="00AD4B17"/>
    <w:rsid w:val="00B26FA6"/>
    <w:rsid w:val="00B73439"/>
    <w:rsid w:val="00B741CB"/>
    <w:rsid w:val="00B934F3"/>
    <w:rsid w:val="00BB6347"/>
    <w:rsid w:val="00BD2134"/>
    <w:rsid w:val="00C038D8"/>
    <w:rsid w:val="00C045DD"/>
    <w:rsid w:val="00C3136F"/>
    <w:rsid w:val="00C3483A"/>
    <w:rsid w:val="00C74E9D"/>
    <w:rsid w:val="00C82FD3"/>
    <w:rsid w:val="00CA5B7F"/>
    <w:rsid w:val="00CC6B7B"/>
    <w:rsid w:val="00CD3619"/>
    <w:rsid w:val="00CF4447"/>
    <w:rsid w:val="00D211A2"/>
    <w:rsid w:val="00D32718"/>
    <w:rsid w:val="00D35328"/>
    <w:rsid w:val="00D405E7"/>
    <w:rsid w:val="00D41D56"/>
    <w:rsid w:val="00D46D9E"/>
    <w:rsid w:val="00D6260D"/>
    <w:rsid w:val="00D6662B"/>
    <w:rsid w:val="00D95E2F"/>
    <w:rsid w:val="00D970A9"/>
    <w:rsid w:val="00DA45A1"/>
    <w:rsid w:val="00DB3AC0"/>
    <w:rsid w:val="00DE68F0"/>
    <w:rsid w:val="00DF3845"/>
    <w:rsid w:val="00DF7E17"/>
    <w:rsid w:val="00E25C82"/>
    <w:rsid w:val="00E45D26"/>
    <w:rsid w:val="00EB00A2"/>
    <w:rsid w:val="00EB1BF3"/>
    <w:rsid w:val="00EF3EEE"/>
    <w:rsid w:val="00F11152"/>
    <w:rsid w:val="00F149A7"/>
    <w:rsid w:val="00F30B76"/>
    <w:rsid w:val="00F50BAF"/>
    <w:rsid w:val="00F52C10"/>
    <w:rsid w:val="00F749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AA0303-59F8-4082-B7FA-0BD08589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53DB"/>
    <w:rPr>
      <w:rFonts w:ascii="Tahoma" w:hAnsi="Tahoma" w:cs="Tahoma"/>
      <w:sz w:val="16"/>
      <w:szCs w:val="16"/>
    </w:rPr>
  </w:style>
  <w:style w:type="character" w:customStyle="1" w:styleId="BalloonTextChar">
    <w:name w:val="Balloon Text Char"/>
    <w:basedOn w:val="DefaultParagraphFont"/>
    <w:link w:val="BalloonText"/>
    <w:uiPriority w:val="99"/>
    <w:semiHidden/>
    <w:rsid w:val="001053DB"/>
    <w:rPr>
      <w:rFonts w:ascii="Tahoma" w:eastAsia="Times New Roman" w:hAnsi="Tahoma" w:cs="Tahoma"/>
      <w:sz w:val="16"/>
      <w:szCs w:val="16"/>
    </w:rPr>
  </w:style>
  <w:style w:type="character" w:styleId="Hyperlink">
    <w:name w:val="Hyperlink"/>
    <w:basedOn w:val="DefaultParagraphFont"/>
    <w:uiPriority w:val="99"/>
    <w:unhideWhenUsed/>
    <w:rsid w:val="00F30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0_20110126.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9AFFA-320E-46FA-B7E4-29C09FB8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493</Words>
  <Characters>2574</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 Arthur Lee Beatty - South Carolina Legislature Online</dc:title>
  <dc:subject/>
  <dc:creator>gailmoore</dc:creator>
  <cp:keywords/>
  <dc:description/>
  <cp:lastModifiedBy>N Cumfer</cp:lastModifiedBy>
  <cp:revision>2</cp:revision>
  <cp:lastPrinted>2011-01-19T21:20:00Z</cp:lastPrinted>
  <dcterms:created xsi:type="dcterms:W3CDTF">2014-11-21T20:42:00Z</dcterms:created>
  <dcterms:modified xsi:type="dcterms:W3CDTF">2014-11-21T20:42:00Z</dcterms:modified>
</cp:coreProperties>
</file>