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B61" w:rsidRDefault="00014B61" w:rsidP="00014B61">
      <w:pPr>
        <w:widowControl w:val="0"/>
        <w:jc w:val="center"/>
      </w:pPr>
      <w:bookmarkStart w:id="0" w:name="_GoBack"/>
      <w:bookmarkEnd w:id="0"/>
      <w:r w:rsidRPr="00014B61">
        <w:rPr>
          <w:b/>
        </w:rPr>
        <w:t>South Carolina General Assembly</w:t>
      </w:r>
    </w:p>
    <w:p w:rsidR="00014B61" w:rsidRDefault="00014B61" w:rsidP="00014B61">
      <w:pPr>
        <w:widowControl w:val="0"/>
        <w:jc w:val="center"/>
      </w:pPr>
      <w:r>
        <w:t>119th Session, 2011-2012</w:t>
      </w:r>
    </w:p>
    <w:p w:rsidR="00014B61" w:rsidRDefault="00014B61" w:rsidP="00014B61">
      <w:pPr>
        <w:widowControl w:val="0"/>
        <w:jc w:val="left"/>
      </w:pPr>
    </w:p>
    <w:p w:rsidR="00014B61" w:rsidRDefault="00014B61" w:rsidP="00014B61">
      <w:pPr>
        <w:widowControl w:val="0"/>
        <w:jc w:val="left"/>
        <w:rPr>
          <w:b/>
        </w:rPr>
      </w:pPr>
      <w:r w:rsidRPr="00014B61">
        <w:rPr>
          <w:b/>
        </w:rPr>
        <w:t>H. 4586</w:t>
      </w:r>
    </w:p>
    <w:p w:rsidR="00014B61" w:rsidRDefault="00014B61" w:rsidP="00014B61">
      <w:pPr>
        <w:widowControl w:val="0"/>
        <w:jc w:val="left"/>
        <w:rPr>
          <w:b/>
        </w:rPr>
      </w:pPr>
    </w:p>
    <w:p w:rsidR="00014B61" w:rsidRDefault="00014B61" w:rsidP="00014B61">
      <w:pPr>
        <w:widowControl w:val="0"/>
        <w:jc w:val="left"/>
      </w:pPr>
      <w:r w:rsidRPr="00014B61">
        <w:rPr>
          <w:b/>
        </w:rPr>
        <w:t>STATUS INFORMATION</w:t>
      </w:r>
    </w:p>
    <w:p w:rsidR="00014B61" w:rsidRDefault="00014B61" w:rsidP="00014B61">
      <w:pPr>
        <w:widowControl w:val="0"/>
        <w:jc w:val="left"/>
      </w:pPr>
    </w:p>
    <w:p w:rsidR="00014B61" w:rsidRDefault="00014B61" w:rsidP="00014B61">
      <w:pPr>
        <w:widowControl w:val="0"/>
        <w:jc w:val="left"/>
      </w:pPr>
      <w:r>
        <w:t>General Bill</w:t>
      </w:r>
    </w:p>
    <w:p w:rsidR="00014B61" w:rsidRDefault="00E407D3" w:rsidP="00014B61">
      <w:pPr>
        <w:widowControl w:val="0"/>
        <w:jc w:val="left"/>
      </w:pPr>
      <w:r>
        <w:t>Sponsors: Reps. Sottile, Bowen, Crosby, Hearn, Hixon, Limehouse and G.M. Smith</w:t>
      </w:r>
    </w:p>
    <w:p w:rsidR="00014B61" w:rsidRDefault="00014B61" w:rsidP="00014B61">
      <w:pPr>
        <w:widowControl w:val="0"/>
        <w:jc w:val="left"/>
      </w:pPr>
      <w:r>
        <w:t>Document Path: l:\council\bills\agm\18861bh11.docx</w:t>
      </w:r>
    </w:p>
    <w:p w:rsidR="00014B61" w:rsidRDefault="00014B61" w:rsidP="00014B61">
      <w:pPr>
        <w:widowControl w:val="0"/>
        <w:jc w:val="left"/>
      </w:pPr>
    </w:p>
    <w:p w:rsidR="00014B61" w:rsidRDefault="00014B61" w:rsidP="00014B61">
      <w:pPr>
        <w:widowControl w:val="0"/>
        <w:jc w:val="left"/>
      </w:pPr>
      <w:r>
        <w:t>Introduced in the House on January 12, 2012</w:t>
      </w:r>
    </w:p>
    <w:p w:rsidR="00014B61" w:rsidRDefault="00014B61" w:rsidP="00014B61">
      <w:pPr>
        <w:widowControl w:val="0"/>
        <w:jc w:val="left"/>
      </w:pPr>
      <w:r>
        <w:t xml:space="preserve">Currently residing in the House Committee on </w:t>
      </w:r>
      <w:r w:rsidRPr="00014B61">
        <w:rPr>
          <w:b/>
        </w:rPr>
        <w:t>Education and Public Works</w:t>
      </w:r>
    </w:p>
    <w:p w:rsidR="00014B61" w:rsidRDefault="00014B61" w:rsidP="00014B61">
      <w:pPr>
        <w:widowControl w:val="0"/>
        <w:jc w:val="left"/>
      </w:pPr>
    </w:p>
    <w:p w:rsidR="00014B61" w:rsidRDefault="00014B61" w:rsidP="00014B61">
      <w:pPr>
        <w:widowControl w:val="0"/>
        <w:jc w:val="left"/>
      </w:pPr>
      <w:r>
        <w:t xml:space="preserve">Summary: </w:t>
      </w:r>
      <w:r w:rsidR="00B55CC1">
        <w:t>CPR training for high school students</w:t>
      </w:r>
    </w:p>
    <w:p w:rsidR="00014B61" w:rsidRDefault="00014B61" w:rsidP="00014B61">
      <w:pPr>
        <w:widowControl w:val="0"/>
        <w:jc w:val="left"/>
      </w:pPr>
    </w:p>
    <w:p w:rsidR="00014B61" w:rsidRDefault="00014B61" w:rsidP="00014B61">
      <w:pPr>
        <w:widowControl w:val="0"/>
        <w:jc w:val="left"/>
      </w:pPr>
    </w:p>
    <w:p w:rsidR="00014B61" w:rsidRDefault="00014B61" w:rsidP="00014B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4B61">
        <w:rPr>
          <w:b/>
        </w:rPr>
        <w:t>HISTORY OF LEGISLATIVE ACTIONS</w:t>
      </w:r>
    </w:p>
    <w:p w:rsidR="00014B61" w:rsidRDefault="00014B61" w:rsidP="00014B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4B61" w:rsidRPr="00014B61" w:rsidRDefault="00014B61" w:rsidP="00014B6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14B61">
        <w:rPr>
          <w:u w:val="single"/>
        </w:rPr>
        <w:tab/>
        <w:t>Date</w:t>
      </w:r>
      <w:r w:rsidRPr="00014B61">
        <w:rPr>
          <w:u w:val="single"/>
        </w:rPr>
        <w:tab/>
        <w:t>Body</w:t>
      </w:r>
      <w:r w:rsidRPr="00014B61">
        <w:rPr>
          <w:u w:val="single"/>
        </w:rPr>
        <w:tab/>
        <w:t>Action Description with journal page number</w:t>
      </w:r>
      <w:r w:rsidRPr="00014B61">
        <w:rPr>
          <w:u w:val="single"/>
        </w:rPr>
        <w:tab/>
      </w:r>
    </w:p>
    <w:p w:rsidR="00E407D3" w:rsidRDefault="00E407D3" w:rsidP="00E40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946C3B">
        <w:t>Introduced and read first time (</w:t>
      </w:r>
      <w:hyperlink r:id="rId7" w:history="1">
        <w:r w:rsidRPr="00946C3B">
          <w:rPr>
            <w:rStyle w:val="Hyperlink"/>
          </w:rPr>
          <w:t>House Journal</w:t>
        </w:r>
        <w:r w:rsidRPr="00946C3B">
          <w:rPr>
            <w:rStyle w:val="Hyperlink"/>
          </w:rPr>
          <w:noBreakHyphen/>
          <w:t>page 124</w:t>
        </w:r>
      </w:hyperlink>
      <w:r w:rsidRPr="00946C3B">
        <w:t>)</w:t>
      </w:r>
    </w:p>
    <w:p w:rsidR="00E407D3" w:rsidRDefault="00E407D3" w:rsidP="00E40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1/12/2012</w:t>
      </w:r>
      <w:r>
        <w:tab/>
        <w:t>House</w:t>
      </w:r>
      <w:r>
        <w:tab/>
      </w:r>
      <w:r w:rsidRPr="00946C3B">
        <w:t xml:space="preserve">Referred to Committee on </w:t>
      </w:r>
      <w:r w:rsidRPr="00946C3B">
        <w:rPr>
          <w:b/>
        </w:rPr>
        <w:t>Education and Public Works</w:t>
      </w:r>
      <w:r w:rsidRPr="00946C3B">
        <w:t xml:space="preserve"> (</w:t>
      </w:r>
      <w:hyperlink r:id="rId8" w:history="1">
        <w:r w:rsidRPr="00946C3B">
          <w:rPr>
            <w:rStyle w:val="Hyperlink"/>
          </w:rPr>
          <w:t>House Journal</w:t>
        </w:r>
        <w:r w:rsidRPr="00946C3B">
          <w:rPr>
            <w:rStyle w:val="Hyperlink"/>
          </w:rPr>
          <w:noBreakHyphen/>
          <w:t>page 124</w:t>
        </w:r>
      </w:hyperlink>
      <w:r w:rsidRPr="00946C3B">
        <w:t>)</w:t>
      </w:r>
    </w:p>
    <w:p w:rsidR="00E407D3" w:rsidRDefault="00E407D3" w:rsidP="00E40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1/26/2012</w:t>
      </w:r>
      <w:r>
        <w:tab/>
        <w:t>House</w:t>
      </w:r>
      <w:r>
        <w:tab/>
      </w:r>
      <w:r w:rsidRPr="00946C3B">
        <w:t>Member(s) request name added as sponsor: G.M.Smith</w:t>
      </w:r>
    </w:p>
    <w:p w:rsidR="00E407D3" w:rsidRDefault="00E407D3" w:rsidP="00E407D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4B61" w:rsidRPr="00014B61" w:rsidRDefault="00014B61" w:rsidP="00014B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4B61" w:rsidRDefault="00014B61" w:rsidP="00014B61">
      <w:pPr>
        <w:widowControl w:val="0"/>
        <w:jc w:val="left"/>
      </w:pPr>
      <w:r w:rsidRPr="00014B61">
        <w:rPr>
          <w:b/>
        </w:rPr>
        <w:t>VERSIONS OF THIS BILL</w:t>
      </w:r>
    </w:p>
    <w:p w:rsidR="00014B61" w:rsidRDefault="00014B61" w:rsidP="00014B61">
      <w:pPr>
        <w:widowControl w:val="0"/>
        <w:jc w:val="left"/>
      </w:pPr>
    </w:p>
    <w:p w:rsidR="00014B61" w:rsidRDefault="0054580A" w:rsidP="00014B61">
      <w:pPr>
        <w:widowControl w:val="0"/>
        <w:jc w:val="left"/>
      </w:pPr>
      <w:hyperlink r:id="rId9" w:history="1">
        <w:r w:rsidR="00014B61">
          <w:rPr>
            <w:rStyle w:val="Hyperlink"/>
          </w:rPr>
          <w:t>1/12/2012</w:t>
        </w:r>
      </w:hyperlink>
    </w:p>
    <w:p w:rsidR="00014B61" w:rsidRDefault="00014B61" w:rsidP="00014B61"/>
    <w:p w:rsidR="00014B61" w:rsidRDefault="00014B61" w:rsidP="00014B61">
      <w:pPr>
        <w:sectPr w:rsidR="00014B61" w:rsidSect="00014B6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B4102" w:rsidRDefault="000B4102" w:rsidP="000B4102">
      <w:pPr>
        <w:pStyle w:val="BillDots"/>
      </w:pPr>
    </w:p>
    <w:p w:rsidR="000B4102" w:rsidRDefault="000B4102" w:rsidP="000B4102">
      <w:pPr>
        <w:pStyle w:val="Numbersforbills"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102" w:rsidRDefault="000B4102" w:rsidP="000B41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0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11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0E5" w:rsidRDefault="00E420E5" w:rsidP="00E42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29</w:t>
      </w:r>
      <w:r>
        <w:noBreakHyphen/>
        <w:t>95 SO AS TO REQUIRE THE LOCAL SCHOOL DISTRICTS OF THIS STATE TO PROVIDE CPR TRAINING TO ALL HIGH SCHOOL STUDENTS AS PART OF THE REQUIRED CURRICULUM, AND TO PROVIDE THAT A PERSON MUST PASS THE CPR COURSE AND BECOME CPR CERTIFIED BEFORE HE IS ELIGIBLE TO RECEIVE A HIGH SCHOOL DIPLOMA.</w:t>
      </w:r>
    </w:p>
    <w:p w:rsidR="001E1121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1121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E1121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20E5" w:rsidRDefault="001E1121" w:rsidP="00E42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420E5">
        <w:t>Chapter 29, Title 59 of the 1976 Code is amended by adding:</w:t>
      </w:r>
    </w:p>
    <w:p w:rsidR="00E420E5" w:rsidRDefault="00E420E5" w:rsidP="00E42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121" w:rsidRDefault="00E420E5" w:rsidP="00E42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29</w:t>
      </w:r>
      <w:r>
        <w:noBreakHyphen/>
        <w:t>95.</w:t>
      </w:r>
      <w:r>
        <w:tab/>
        <w:t>The local school districts of this State shall provide CPR training to all high school students as part of the required curriculum.  A person shall pass the CPR course and become CPR certified before he is eligible to receive a high school diploma.”</w:t>
      </w:r>
    </w:p>
    <w:p w:rsidR="001E1121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11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420E5">
        <w:t>2</w:t>
      </w:r>
      <w:r>
        <w:t>.</w:t>
      </w:r>
      <w:r>
        <w:tab/>
        <w:t>This act takes effect upon approval by the Governor.</w:t>
      </w:r>
    </w:p>
    <w:p w:rsidR="00B70ABC" w:rsidRDefault="00E420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0ABC" w:rsidRDefault="00B70ABC" w:rsidP="00014B61">
      <w:pPr>
        <w:suppressAutoHyphens/>
      </w:pPr>
    </w:p>
    <w:sectPr w:rsidR="00B70ABC" w:rsidSect="00014B6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121" w:rsidRDefault="001E1121" w:rsidP="009F0C77">
      <w:r>
        <w:separator/>
      </w:r>
    </w:p>
  </w:endnote>
  <w:endnote w:type="continuationSeparator" w:id="0">
    <w:p w:rsidR="001E1121" w:rsidRDefault="001E11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8D2B0F-0420-49C4-BBCA-C850E66FC3C7}"/>
    <w:embedBold r:id="rId2" w:fontKey="{DD30942E-A083-4400-AC6D-4D04B1F104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EBBCF0-85FC-47CD-ABE5-230705C514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F09B38-7841-4FFD-9C80-533537F75E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4B61" w:rsidRPr="00B70ABC" w:rsidRDefault="00014B61" w:rsidP="00B70A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[4586]</w:t>
    </w:r>
    <w:r>
      <w:tab/>
    </w:r>
    <w:r w:rsidR="0054580A">
      <w:fldChar w:fldCharType="begin"/>
    </w:r>
    <w:r w:rsidR="0054580A">
      <w:instrText xml:space="preserve"> PAGE  \* MERGEFORMAT </w:instrText>
    </w:r>
    <w:r w:rsidR="0054580A">
      <w:fldChar w:fldCharType="separate"/>
    </w:r>
    <w:r w:rsidR="0054580A">
      <w:rPr>
        <w:noProof/>
      </w:rPr>
      <w:t>1</w:t>
    </w:r>
    <w:r w:rsidR="0054580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121" w:rsidRDefault="001E1121" w:rsidP="009F0C77">
      <w:r>
        <w:separator/>
      </w:r>
    </w:p>
  </w:footnote>
  <w:footnote w:type="continuationSeparator" w:id="0">
    <w:p w:rsidR="001E1121" w:rsidRDefault="001E11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861BH11"/>
    <w:docVar w:name="CoverBillType" w:val="b"/>
    <w:docVar w:name="docpath" w:val="L:\Council\bills\AGM\18861BH11.DOCX"/>
    <w:docVar w:name="dvBillNumber" w:val="458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F6F00"/>
    <w:rsid w:val="00011869"/>
    <w:rsid w:val="00014B61"/>
    <w:rsid w:val="000B4102"/>
    <w:rsid w:val="000E1785"/>
    <w:rsid w:val="000F40FA"/>
    <w:rsid w:val="0010776B"/>
    <w:rsid w:val="001173A7"/>
    <w:rsid w:val="00133E66"/>
    <w:rsid w:val="001435A3"/>
    <w:rsid w:val="00164EE6"/>
    <w:rsid w:val="001C17BD"/>
    <w:rsid w:val="001D08F2"/>
    <w:rsid w:val="001D525B"/>
    <w:rsid w:val="001D7F4F"/>
    <w:rsid w:val="001E1121"/>
    <w:rsid w:val="002321B6"/>
    <w:rsid w:val="00250967"/>
    <w:rsid w:val="00253ACB"/>
    <w:rsid w:val="002543C8"/>
    <w:rsid w:val="00275AD3"/>
    <w:rsid w:val="00276357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2959"/>
    <w:rsid w:val="004E7D54"/>
    <w:rsid w:val="004F2E5F"/>
    <w:rsid w:val="00524326"/>
    <w:rsid w:val="005273C6"/>
    <w:rsid w:val="00530A69"/>
    <w:rsid w:val="00540D17"/>
    <w:rsid w:val="00545593"/>
    <w:rsid w:val="0054580A"/>
    <w:rsid w:val="00577C6C"/>
    <w:rsid w:val="005A7352"/>
    <w:rsid w:val="005C2FE2"/>
    <w:rsid w:val="005E2BC9"/>
    <w:rsid w:val="00605102"/>
    <w:rsid w:val="006215AA"/>
    <w:rsid w:val="006913C9"/>
    <w:rsid w:val="0069470D"/>
    <w:rsid w:val="006D72A5"/>
    <w:rsid w:val="00722225"/>
    <w:rsid w:val="00734F00"/>
    <w:rsid w:val="007A70AE"/>
    <w:rsid w:val="008362E8"/>
    <w:rsid w:val="00844254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6F00"/>
    <w:rsid w:val="00B412D4"/>
    <w:rsid w:val="00B55CC1"/>
    <w:rsid w:val="00B70AB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07D3"/>
    <w:rsid w:val="00E41911"/>
    <w:rsid w:val="00E420E5"/>
    <w:rsid w:val="00E923E4"/>
    <w:rsid w:val="00E92EEF"/>
    <w:rsid w:val="00F24442"/>
    <w:rsid w:val="00F50AE3"/>
    <w:rsid w:val="00F67CF1"/>
    <w:rsid w:val="00F840F0"/>
    <w:rsid w:val="00FB0D0D"/>
    <w:rsid w:val="00FB43B4"/>
    <w:rsid w:val="00FE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679A91E-F28C-4E89-8388-A9F20205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E420E5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014B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2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2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586_201201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4FF39B-E2AB-489C-BE6C-AF15F91C43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254</Words>
  <Characters>1336</Characters>
  <Application>Microsoft Office Word</Application>
  <DocSecurity>4</DocSecurity>
  <Lines>63</Lines>
  <Paragraphs>24</Paragraphs>
  <ScaleCrop>false</ScaleCrop>
  <Company> </Company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4586: CPR training for high school students - South Carolina Legislature Online</dc:title>
  <dc:subject/>
  <dc:creator>AngieMorgan</dc:creator>
  <cp:keywords/>
  <dc:description/>
  <cp:lastModifiedBy>N Cumfer</cp:lastModifiedBy>
  <cp:revision>2</cp:revision>
  <dcterms:created xsi:type="dcterms:W3CDTF">2014-11-24T14:38:00Z</dcterms:created>
  <dcterms:modified xsi:type="dcterms:W3CDTF">2014-11-24T14:38:00Z</dcterms:modified>
</cp:coreProperties>
</file>