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694" w:rsidRDefault="00064694" w:rsidP="00064694">
      <w:pPr>
        <w:widowControl w:val="0"/>
        <w:jc w:val="center"/>
      </w:pPr>
      <w:bookmarkStart w:id="0" w:name="_GoBack"/>
      <w:bookmarkEnd w:id="0"/>
      <w:r w:rsidRPr="00064694">
        <w:rPr>
          <w:b/>
        </w:rPr>
        <w:t>South Carolina General Assembly</w:t>
      </w:r>
    </w:p>
    <w:p w:rsidR="00064694" w:rsidRDefault="00064694" w:rsidP="00064694">
      <w:pPr>
        <w:widowControl w:val="0"/>
        <w:jc w:val="center"/>
      </w:pPr>
      <w:r>
        <w:t>119th Session, 2011-2012</w:t>
      </w:r>
    </w:p>
    <w:p w:rsidR="00064694" w:rsidRDefault="00064694" w:rsidP="00064694">
      <w:pPr>
        <w:widowControl w:val="0"/>
        <w:jc w:val="left"/>
      </w:pPr>
    </w:p>
    <w:p w:rsidR="00064694" w:rsidRDefault="00064694" w:rsidP="00064694">
      <w:pPr>
        <w:widowControl w:val="0"/>
        <w:jc w:val="left"/>
        <w:rPr>
          <w:b/>
        </w:rPr>
      </w:pPr>
      <w:r w:rsidRPr="00064694">
        <w:rPr>
          <w:b/>
        </w:rPr>
        <w:t>H. 4610</w:t>
      </w:r>
    </w:p>
    <w:p w:rsidR="00064694" w:rsidRDefault="00064694" w:rsidP="00064694">
      <w:pPr>
        <w:widowControl w:val="0"/>
        <w:jc w:val="left"/>
        <w:rPr>
          <w:b/>
        </w:rPr>
      </w:pPr>
    </w:p>
    <w:p w:rsidR="00064694" w:rsidRDefault="00064694" w:rsidP="00064694">
      <w:pPr>
        <w:widowControl w:val="0"/>
        <w:jc w:val="left"/>
      </w:pPr>
      <w:r w:rsidRPr="00064694">
        <w:rPr>
          <w:b/>
        </w:rPr>
        <w:t>STATUS INFORMATION</w:t>
      </w:r>
    </w:p>
    <w:p w:rsidR="00064694" w:rsidRDefault="00064694" w:rsidP="00064694">
      <w:pPr>
        <w:widowControl w:val="0"/>
        <w:jc w:val="left"/>
      </w:pPr>
    </w:p>
    <w:p w:rsidR="00064694" w:rsidRDefault="00064694" w:rsidP="00064694">
      <w:pPr>
        <w:widowControl w:val="0"/>
        <w:jc w:val="left"/>
      </w:pPr>
      <w:r>
        <w:t>General Bill</w:t>
      </w:r>
    </w:p>
    <w:p w:rsidR="00064694" w:rsidRDefault="00317FA9" w:rsidP="00064694">
      <w:pPr>
        <w:widowControl w:val="0"/>
        <w:jc w:val="left"/>
      </w:pPr>
      <w:r>
        <w:t>Sponsors: Reps. Merrill, Bingham, Quinn, Sellers, Clemmons, Herbkersman, G.R. Smith, Atwater, Erickson, Skelton, Daning, Crosby, Bedingfield, Southard, J.R. Smith, Crawford, Patrick, Ryan, Huggins, Limehouse, Bannister, Barfield, Battle, Edge, Harrison, Henderson, Hixon, Lowe, Nanney, Simrill, G.M. Smith, Stavrinakis, Stringer, Taylor, Willis and Young</w:t>
      </w:r>
    </w:p>
    <w:p w:rsidR="00064694" w:rsidRDefault="00064694" w:rsidP="00064694">
      <w:pPr>
        <w:widowControl w:val="0"/>
        <w:jc w:val="left"/>
      </w:pPr>
      <w:r>
        <w:t>Document Path: l:\council\bills\dka\3849sd12.docx</w:t>
      </w:r>
    </w:p>
    <w:p w:rsidR="00064694" w:rsidRDefault="00064694" w:rsidP="00064694">
      <w:pPr>
        <w:widowControl w:val="0"/>
        <w:jc w:val="left"/>
      </w:pPr>
    </w:p>
    <w:p w:rsidR="00DA350F" w:rsidRDefault="00DA350F" w:rsidP="00064694">
      <w:pPr>
        <w:widowControl w:val="0"/>
        <w:jc w:val="left"/>
      </w:pPr>
      <w:r>
        <w:t>Introduced in the House on January 17, 2012</w:t>
      </w:r>
    </w:p>
    <w:p w:rsidR="00DA350F" w:rsidRDefault="00DA350F" w:rsidP="00064694">
      <w:pPr>
        <w:widowControl w:val="0"/>
        <w:jc w:val="left"/>
      </w:pPr>
      <w:r>
        <w:t>Introduced in the Senate on May 2, 2012</w:t>
      </w:r>
    </w:p>
    <w:p w:rsidR="00DA350F" w:rsidRDefault="00DA350F" w:rsidP="00064694">
      <w:pPr>
        <w:widowControl w:val="0"/>
        <w:jc w:val="left"/>
      </w:pPr>
      <w:r>
        <w:t>Last Amended on April 26, 2012</w:t>
      </w:r>
    </w:p>
    <w:p w:rsidR="00DA350F" w:rsidRPr="00DA350F" w:rsidRDefault="00DA350F" w:rsidP="00064694">
      <w:pPr>
        <w:widowControl w:val="0"/>
        <w:jc w:val="left"/>
      </w:pPr>
      <w:r>
        <w:t xml:space="preserve">Currently residing in the Senate Committee on </w:t>
      </w:r>
      <w:r w:rsidRPr="00DA350F">
        <w:rPr>
          <w:b/>
        </w:rPr>
        <w:t>Education</w:t>
      </w:r>
    </w:p>
    <w:p w:rsidR="00DA350F" w:rsidRDefault="00DA350F" w:rsidP="00064694">
      <w:pPr>
        <w:widowControl w:val="0"/>
        <w:jc w:val="left"/>
      </w:pPr>
    </w:p>
    <w:p w:rsidR="00064694" w:rsidRDefault="00064694" w:rsidP="00064694">
      <w:pPr>
        <w:widowControl w:val="0"/>
        <w:jc w:val="left"/>
      </w:pPr>
      <w:r>
        <w:t xml:space="preserve">Summary: </w:t>
      </w:r>
      <w:r w:rsidR="001B308F">
        <w:t>School Bus Privatization Act</w:t>
      </w:r>
    </w:p>
    <w:p w:rsidR="00064694" w:rsidRDefault="00064694" w:rsidP="00064694">
      <w:pPr>
        <w:widowControl w:val="0"/>
        <w:jc w:val="left"/>
      </w:pPr>
    </w:p>
    <w:p w:rsidR="00064694" w:rsidRDefault="00064694" w:rsidP="00064694">
      <w:pPr>
        <w:widowControl w:val="0"/>
        <w:jc w:val="left"/>
      </w:pPr>
    </w:p>
    <w:p w:rsidR="00064694" w:rsidRDefault="00064694" w:rsidP="00064694">
      <w:pPr>
        <w:widowControl w:val="0"/>
        <w:tabs>
          <w:tab w:val="center" w:pos="590"/>
          <w:tab w:val="center" w:pos="1440"/>
          <w:tab w:val="left" w:pos="1872"/>
          <w:tab w:val="left" w:pos="9187"/>
        </w:tabs>
        <w:jc w:val="left"/>
      </w:pPr>
      <w:r w:rsidRPr="00064694">
        <w:rPr>
          <w:b/>
        </w:rPr>
        <w:t>HISTORY OF LEGISLATIVE ACTIONS</w:t>
      </w:r>
    </w:p>
    <w:p w:rsidR="00064694" w:rsidRDefault="00064694" w:rsidP="00064694">
      <w:pPr>
        <w:widowControl w:val="0"/>
        <w:tabs>
          <w:tab w:val="center" w:pos="590"/>
          <w:tab w:val="center" w:pos="1440"/>
          <w:tab w:val="left" w:pos="1872"/>
          <w:tab w:val="left" w:pos="9187"/>
        </w:tabs>
        <w:jc w:val="left"/>
      </w:pPr>
    </w:p>
    <w:p w:rsidR="00064694" w:rsidRPr="00064694" w:rsidRDefault="00064694" w:rsidP="00064694">
      <w:pPr>
        <w:widowControl w:val="0"/>
        <w:tabs>
          <w:tab w:val="center" w:pos="590"/>
          <w:tab w:val="center" w:pos="1440"/>
          <w:tab w:val="left" w:pos="1872"/>
          <w:tab w:val="left" w:pos="9187"/>
        </w:tabs>
        <w:jc w:val="left"/>
      </w:pPr>
      <w:r w:rsidRPr="00064694">
        <w:rPr>
          <w:u w:val="single"/>
        </w:rPr>
        <w:tab/>
        <w:t>Date</w:t>
      </w:r>
      <w:r w:rsidRPr="00064694">
        <w:rPr>
          <w:u w:val="single"/>
        </w:rPr>
        <w:tab/>
        <w:t>Body</w:t>
      </w:r>
      <w:r w:rsidRPr="00064694">
        <w:rPr>
          <w:u w:val="single"/>
        </w:rPr>
        <w:tab/>
        <w:t>Action Description with journal page number</w:t>
      </w:r>
      <w:r w:rsidRPr="00064694">
        <w:rPr>
          <w:u w:val="single"/>
        </w:rPr>
        <w:tab/>
      </w:r>
    </w:p>
    <w:p w:rsidR="005419AB" w:rsidRDefault="005419AB" w:rsidP="005419AB">
      <w:pPr>
        <w:widowControl w:val="0"/>
        <w:tabs>
          <w:tab w:val="right" w:pos="1008"/>
          <w:tab w:val="left" w:pos="1152"/>
          <w:tab w:val="left" w:pos="1872"/>
          <w:tab w:val="left" w:pos="9187"/>
        </w:tabs>
        <w:ind w:left="2088" w:hanging="2088"/>
        <w:jc w:val="left"/>
      </w:pPr>
      <w:r>
        <w:tab/>
        <w:t>1/17/2012</w:t>
      </w:r>
      <w:r>
        <w:tab/>
        <w:t>House</w:t>
      </w:r>
      <w:r>
        <w:tab/>
      </w:r>
      <w:r w:rsidRPr="007B0C2E">
        <w:t>Introduced and read first time (</w:t>
      </w:r>
      <w:hyperlink r:id="rId7" w:history="1">
        <w:r w:rsidRPr="007B0C2E">
          <w:rPr>
            <w:rStyle w:val="Hyperlink"/>
          </w:rPr>
          <w:t>House Journal</w:t>
        </w:r>
        <w:r w:rsidRPr="007B0C2E">
          <w:rPr>
            <w:rStyle w:val="Hyperlink"/>
          </w:rPr>
          <w:noBreakHyphen/>
          <w:t>page 8</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1/17/2012</w:t>
      </w:r>
      <w:r>
        <w:tab/>
        <w:t>House</w:t>
      </w:r>
      <w:r>
        <w:tab/>
      </w:r>
      <w:r w:rsidRPr="007B0C2E">
        <w:t xml:space="preserve">Referred to Committee on </w:t>
      </w:r>
      <w:r w:rsidRPr="007B0C2E">
        <w:rPr>
          <w:b/>
        </w:rPr>
        <w:t>Ways and Means</w:t>
      </w:r>
      <w:r>
        <w:t xml:space="preserve"> </w:t>
      </w:r>
      <w:r w:rsidRPr="007B0C2E">
        <w:t>(</w:t>
      </w:r>
      <w:hyperlink r:id="rId8" w:history="1">
        <w:r w:rsidRPr="007B0C2E">
          <w:rPr>
            <w:rStyle w:val="Hyperlink"/>
          </w:rPr>
          <w:t>House Journal</w:t>
        </w:r>
        <w:r w:rsidRPr="007B0C2E">
          <w:rPr>
            <w:rStyle w:val="Hyperlink"/>
          </w:rPr>
          <w:noBreakHyphen/>
          <w:t>page 8</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1/18/2012</w:t>
      </w:r>
      <w:r>
        <w:tab/>
        <w:t>House</w:t>
      </w:r>
      <w:r>
        <w:tab/>
      </w:r>
      <w:r w:rsidRPr="007B0C2E">
        <w:t xml:space="preserve">Member(s) </w:t>
      </w:r>
      <w:r w:rsidRPr="007B0C2E">
        <w:lastRenderedPageBreak/>
        <w:t>request name added as sponsor: Young</w:t>
      </w:r>
    </w:p>
    <w:p w:rsidR="005419AB" w:rsidRDefault="005419AB" w:rsidP="005419AB">
      <w:pPr>
        <w:widowControl w:val="0"/>
        <w:tabs>
          <w:tab w:val="right" w:pos="1008"/>
          <w:tab w:val="left" w:pos="1152"/>
          <w:tab w:val="left" w:pos="1872"/>
          <w:tab w:val="left" w:pos="9187"/>
        </w:tabs>
        <w:ind w:left="2088" w:hanging="2088"/>
        <w:jc w:val="left"/>
      </w:pPr>
      <w:r>
        <w:tab/>
        <w:t>4/19/2012</w:t>
      </w:r>
      <w:r>
        <w:tab/>
        <w:t>House</w:t>
      </w:r>
      <w:r>
        <w:tab/>
      </w:r>
      <w:r w:rsidRPr="007B0C2E">
        <w:t>Committee report</w:t>
      </w:r>
      <w:r>
        <w:t xml:space="preserve">: Favorable with amendment </w:t>
      </w:r>
      <w:r w:rsidRPr="007B0C2E">
        <w:rPr>
          <w:b/>
        </w:rPr>
        <w:t>Ways and Means</w:t>
      </w:r>
      <w:r w:rsidRPr="007B0C2E">
        <w:t xml:space="preserve"> (</w:t>
      </w:r>
      <w:hyperlink r:id="rId9" w:history="1">
        <w:r w:rsidRPr="007B0C2E">
          <w:rPr>
            <w:rStyle w:val="Hyperlink"/>
          </w:rPr>
          <w:t>House Journal</w:t>
        </w:r>
        <w:r w:rsidRPr="007B0C2E">
          <w:rPr>
            <w:rStyle w:val="Hyperlink"/>
          </w:rPr>
          <w:noBreakHyphen/>
          <w:t>page 6</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4/24/2012</w:t>
      </w:r>
      <w:r>
        <w:tab/>
      </w:r>
      <w:r>
        <w:tab/>
      </w:r>
      <w:r w:rsidRPr="007B0C2E">
        <w:t>Scrivener's error corrected</w:t>
      </w:r>
    </w:p>
    <w:p w:rsidR="005419AB" w:rsidRDefault="005419AB" w:rsidP="005419AB">
      <w:pPr>
        <w:widowControl w:val="0"/>
        <w:tabs>
          <w:tab w:val="right" w:pos="1008"/>
          <w:tab w:val="left" w:pos="1152"/>
          <w:tab w:val="left" w:pos="1872"/>
          <w:tab w:val="left" w:pos="9187"/>
        </w:tabs>
        <w:ind w:left="2088" w:hanging="2088"/>
        <w:jc w:val="left"/>
      </w:pPr>
      <w:r>
        <w:tab/>
        <w:t>4/25/2012</w:t>
      </w:r>
      <w:r>
        <w:tab/>
        <w:t>House</w:t>
      </w:r>
      <w:r>
        <w:tab/>
      </w:r>
      <w:r w:rsidRPr="007B0C2E">
        <w:t>Member(s) request name removed as sponsor: Murphy</w:t>
      </w:r>
    </w:p>
    <w:p w:rsidR="005419AB" w:rsidRDefault="005419AB" w:rsidP="005419AB">
      <w:pPr>
        <w:widowControl w:val="0"/>
        <w:tabs>
          <w:tab w:val="right" w:pos="1008"/>
          <w:tab w:val="left" w:pos="1152"/>
          <w:tab w:val="left" w:pos="1872"/>
          <w:tab w:val="left" w:pos="9187"/>
        </w:tabs>
        <w:ind w:left="2088" w:hanging="2088"/>
        <w:jc w:val="left"/>
      </w:pPr>
      <w:r>
        <w:tab/>
        <w:t>4/26/2012</w:t>
      </w:r>
      <w:r>
        <w:tab/>
        <w:t>House</w:t>
      </w:r>
      <w:r>
        <w:tab/>
      </w:r>
      <w:r w:rsidRPr="007B0C2E">
        <w:t>Member(s) r</w:t>
      </w:r>
      <w:r>
        <w:t xml:space="preserve">equest name removed as sponsor: </w:t>
      </w:r>
      <w:r w:rsidRPr="007B0C2E">
        <w:t>Brannon, Horne</w:t>
      </w:r>
    </w:p>
    <w:p w:rsidR="005419AB" w:rsidRDefault="005419AB" w:rsidP="005419AB">
      <w:pPr>
        <w:widowControl w:val="0"/>
        <w:tabs>
          <w:tab w:val="right" w:pos="1008"/>
          <w:tab w:val="left" w:pos="1152"/>
          <w:tab w:val="left" w:pos="1872"/>
          <w:tab w:val="left" w:pos="9187"/>
        </w:tabs>
        <w:ind w:left="2088" w:hanging="2088"/>
        <w:jc w:val="left"/>
      </w:pPr>
      <w:r>
        <w:tab/>
        <w:t>4/26/2012</w:t>
      </w:r>
      <w:r>
        <w:tab/>
        <w:t>House</w:t>
      </w:r>
      <w:r>
        <w:tab/>
      </w:r>
      <w:r w:rsidRPr="007B0C2E">
        <w:t xml:space="preserve">Requests for </w:t>
      </w:r>
      <w:r>
        <w:t>debate</w:t>
      </w:r>
      <w:r>
        <w:noBreakHyphen/>
        <w:t xml:space="preserve">Rep(s). Merrill, Murphy, </w:t>
      </w:r>
      <w:r w:rsidRPr="007B0C2E">
        <w:t>White, S</w:t>
      </w:r>
      <w:r>
        <w:t xml:space="preserve">tavrinakis, Sandifer, Whitmire, </w:t>
      </w:r>
      <w:r w:rsidRPr="007B0C2E">
        <w:t>Bedingfield,</w:t>
      </w:r>
      <w:r>
        <w:t xml:space="preserve"> Weeks, King, Williams, Knight, </w:t>
      </w:r>
      <w:r w:rsidRPr="007B0C2E">
        <w:t>Bales, Herbk</w:t>
      </w:r>
      <w:r>
        <w:t xml:space="preserve">ersman, Brantley, Ott, Brannon, </w:t>
      </w:r>
      <w:r w:rsidRPr="007B0C2E">
        <w:t xml:space="preserve">Pitts, </w:t>
      </w:r>
      <w:r>
        <w:t xml:space="preserve">Willis, Spires, Frye, Munnerlyn </w:t>
      </w:r>
      <w:r w:rsidRPr="007B0C2E">
        <w:t>(</w:t>
      </w:r>
      <w:hyperlink r:id="rId10" w:history="1">
        <w:r w:rsidRPr="007B0C2E">
          <w:rPr>
            <w:rStyle w:val="Hyperlink"/>
          </w:rPr>
          <w:t>House Journal</w:t>
        </w:r>
        <w:r w:rsidRPr="007B0C2E">
          <w:rPr>
            <w:rStyle w:val="Hyperlink"/>
          </w:rPr>
          <w:noBreakHyphen/>
          <w:t>page 56</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4/26/2012</w:t>
      </w:r>
      <w:r>
        <w:tab/>
        <w:t>House</w:t>
      </w:r>
      <w:r>
        <w:tab/>
      </w:r>
      <w:r w:rsidRPr="007B0C2E">
        <w:t>Amended (</w:t>
      </w:r>
      <w:hyperlink r:id="rId11" w:history="1">
        <w:r w:rsidRPr="007B0C2E">
          <w:rPr>
            <w:rStyle w:val="Hyperlink"/>
          </w:rPr>
          <w:t>House Journal</w:t>
        </w:r>
        <w:r w:rsidRPr="007B0C2E">
          <w:rPr>
            <w:rStyle w:val="Hyperlink"/>
          </w:rPr>
          <w:noBreakHyphen/>
          <w:t>page 94</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4/26/2012</w:t>
      </w:r>
      <w:r>
        <w:tab/>
        <w:t>House</w:t>
      </w:r>
      <w:r>
        <w:tab/>
      </w:r>
      <w:r w:rsidRPr="007B0C2E">
        <w:t>Read second time (</w:t>
      </w:r>
      <w:hyperlink r:id="rId12" w:history="1">
        <w:r w:rsidRPr="007B0C2E">
          <w:rPr>
            <w:rStyle w:val="Hyperlink"/>
          </w:rPr>
          <w:t>House Journal</w:t>
        </w:r>
        <w:r w:rsidRPr="007B0C2E">
          <w:rPr>
            <w:rStyle w:val="Hyperlink"/>
          </w:rPr>
          <w:noBreakHyphen/>
          <w:t>page 94</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4/26/2012</w:t>
      </w:r>
      <w:r>
        <w:tab/>
        <w:t>House</w:t>
      </w:r>
      <w:r>
        <w:tab/>
      </w:r>
      <w:r w:rsidRPr="007B0C2E">
        <w:t>Roll call Yeas</w:t>
      </w:r>
      <w:r>
        <w:noBreakHyphen/>
      </w:r>
      <w:r w:rsidRPr="007B0C2E">
        <w:t>103  Nays</w:t>
      </w:r>
      <w:r>
        <w:noBreakHyphen/>
      </w:r>
      <w:r w:rsidRPr="007B0C2E">
        <w:t>2 (</w:t>
      </w:r>
      <w:hyperlink r:id="rId13" w:history="1">
        <w:r w:rsidRPr="007B0C2E">
          <w:rPr>
            <w:rStyle w:val="Hyperlink"/>
          </w:rPr>
          <w:t>House Journal</w:t>
        </w:r>
        <w:r w:rsidRPr="007B0C2E">
          <w:rPr>
            <w:rStyle w:val="Hyperlink"/>
          </w:rPr>
          <w:noBreakHyphen/>
          <w:t>page 106</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4/27/2012</w:t>
      </w:r>
      <w:r>
        <w:tab/>
      </w:r>
      <w:r>
        <w:tab/>
      </w:r>
      <w:r w:rsidRPr="007B0C2E">
        <w:t>Scrivener's error corrected</w:t>
      </w:r>
    </w:p>
    <w:p w:rsidR="005419AB" w:rsidRDefault="005419AB" w:rsidP="005419AB">
      <w:pPr>
        <w:widowControl w:val="0"/>
        <w:tabs>
          <w:tab w:val="right" w:pos="1008"/>
          <w:tab w:val="left" w:pos="1152"/>
          <w:tab w:val="left" w:pos="1872"/>
          <w:tab w:val="left" w:pos="9187"/>
        </w:tabs>
        <w:ind w:left="2088" w:hanging="2088"/>
        <w:jc w:val="left"/>
      </w:pPr>
      <w:r>
        <w:tab/>
        <w:t>5/1/2012</w:t>
      </w:r>
      <w:r>
        <w:tab/>
        <w:t>House</w:t>
      </w:r>
      <w:r>
        <w:tab/>
      </w:r>
      <w:r w:rsidRPr="007B0C2E">
        <w:t>Rea</w:t>
      </w:r>
      <w:r>
        <w:t xml:space="preserve">d third time and sent to Senate </w:t>
      </w:r>
      <w:r w:rsidRPr="007B0C2E">
        <w:t>(</w:t>
      </w:r>
      <w:hyperlink r:id="rId14" w:history="1">
        <w:r w:rsidRPr="007B0C2E">
          <w:rPr>
            <w:rStyle w:val="Hyperlink"/>
          </w:rPr>
          <w:t>House Journal</w:t>
        </w:r>
        <w:r w:rsidRPr="007B0C2E">
          <w:rPr>
            <w:rStyle w:val="Hyperlink"/>
          </w:rPr>
          <w:noBreakHyphen/>
          <w:t>page 70</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5/2/2012</w:t>
      </w:r>
      <w:r>
        <w:tab/>
        <w:t>Senate</w:t>
      </w:r>
      <w:r>
        <w:tab/>
      </w:r>
      <w:r w:rsidRPr="007B0C2E">
        <w:t>Introduced and read first time (</w:t>
      </w:r>
      <w:hyperlink r:id="rId15" w:history="1">
        <w:r w:rsidRPr="007B0C2E">
          <w:rPr>
            <w:rStyle w:val="Hyperlink"/>
          </w:rPr>
          <w:t>Senate Journal</w:t>
        </w:r>
        <w:r w:rsidRPr="007B0C2E">
          <w:rPr>
            <w:rStyle w:val="Hyperlink"/>
          </w:rPr>
          <w:noBreakHyphen/>
          <w:t>page 10</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r>
        <w:tab/>
        <w:t>5/2/2012</w:t>
      </w:r>
      <w:r>
        <w:tab/>
        <w:t>Senate</w:t>
      </w:r>
      <w:r>
        <w:tab/>
      </w:r>
      <w:r w:rsidRPr="007B0C2E">
        <w:t>Ref</w:t>
      </w:r>
      <w:r>
        <w:t xml:space="preserve">erred to Committee on </w:t>
      </w:r>
      <w:r w:rsidRPr="007B0C2E">
        <w:rPr>
          <w:b/>
        </w:rPr>
        <w:t>Education</w:t>
      </w:r>
      <w:r>
        <w:t xml:space="preserve"> </w:t>
      </w:r>
      <w:r w:rsidRPr="007B0C2E">
        <w:t>(</w:t>
      </w:r>
      <w:hyperlink r:id="rId16" w:history="1">
        <w:r w:rsidRPr="007B0C2E">
          <w:rPr>
            <w:rStyle w:val="Hyperlink"/>
          </w:rPr>
          <w:t>Senate Journal</w:t>
        </w:r>
        <w:r w:rsidRPr="007B0C2E">
          <w:rPr>
            <w:rStyle w:val="Hyperlink"/>
          </w:rPr>
          <w:noBreakHyphen/>
          <w:t>page 10</w:t>
        </w:r>
      </w:hyperlink>
      <w:r w:rsidRPr="007B0C2E">
        <w:t>)</w:t>
      </w:r>
    </w:p>
    <w:p w:rsidR="005419AB" w:rsidRDefault="005419AB" w:rsidP="005419AB">
      <w:pPr>
        <w:widowControl w:val="0"/>
        <w:tabs>
          <w:tab w:val="right" w:pos="1008"/>
          <w:tab w:val="left" w:pos="1152"/>
          <w:tab w:val="left" w:pos="1872"/>
          <w:tab w:val="left" w:pos="9187"/>
        </w:tabs>
        <w:ind w:left="2088" w:hanging="2088"/>
        <w:jc w:val="left"/>
      </w:pPr>
    </w:p>
    <w:p w:rsidR="00064694" w:rsidRPr="00064694" w:rsidRDefault="00064694" w:rsidP="00064694">
      <w:pPr>
        <w:widowControl w:val="0"/>
        <w:tabs>
          <w:tab w:val="right" w:pos="1008"/>
          <w:tab w:val="left" w:pos="1152"/>
          <w:tab w:val="left" w:pos="1872"/>
          <w:tab w:val="left" w:pos="9187"/>
        </w:tabs>
        <w:ind w:left="2088" w:hanging="2088"/>
        <w:jc w:val="left"/>
      </w:pPr>
    </w:p>
    <w:p w:rsidR="00064694" w:rsidRDefault="00064694" w:rsidP="00064694">
      <w:pPr>
        <w:widowControl w:val="0"/>
        <w:jc w:val="left"/>
      </w:pPr>
      <w:r w:rsidRPr="00064694">
        <w:rPr>
          <w:b/>
        </w:rPr>
        <w:t>VERSIONS OF THIS BILL</w:t>
      </w:r>
    </w:p>
    <w:p w:rsidR="00064694" w:rsidRDefault="00064694" w:rsidP="00064694">
      <w:pPr>
        <w:widowControl w:val="0"/>
        <w:jc w:val="left"/>
      </w:pPr>
    </w:p>
    <w:p w:rsidR="00064694" w:rsidRDefault="002970C3" w:rsidP="00064694">
      <w:pPr>
        <w:widowControl w:val="0"/>
        <w:jc w:val="left"/>
      </w:pPr>
      <w:hyperlink r:id="rId17" w:history="1">
        <w:r w:rsidR="00064694">
          <w:rPr>
            <w:rStyle w:val="Hyperlink"/>
          </w:rPr>
          <w:t>1/17/2012</w:t>
        </w:r>
      </w:hyperlink>
    </w:p>
    <w:p w:rsidR="004B390E" w:rsidRDefault="002970C3" w:rsidP="00064694">
      <w:hyperlink r:id="rId18" w:history="1">
        <w:r w:rsidR="004B390E" w:rsidRPr="004B390E">
          <w:rPr>
            <w:rStyle w:val="Hyperlink"/>
          </w:rPr>
          <w:t>4/19/2012</w:t>
        </w:r>
      </w:hyperlink>
    </w:p>
    <w:p w:rsidR="008459F1" w:rsidRDefault="002970C3" w:rsidP="00064694">
      <w:hyperlink r:id="rId19" w:history="1">
        <w:r w:rsidR="008459F1" w:rsidRPr="008459F1">
          <w:rPr>
            <w:rStyle w:val="Hyperlink"/>
          </w:rPr>
          <w:t>4/24/2012</w:t>
        </w:r>
      </w:hyperlink>
    </w:p>
    <w:p w:rsidR="000C74C6" w:rsidRDefault="002970C3" w:rsidP="00064694">
      <w:hyperlink r:id="rId20" w:history="1">
        <w:r w:rsidR="000C74C6" w:rsidRPr="000C74C6">
          <w:rPr>
            <w:rStyle w:val="Hyperlink"/>
          </w:rPr>
          <w:t>4/26/2012</w:t>
        </w:r>
      </w:hyperlink>
    </w:p>
    <w:p w:rsidR="001668A5" w:rsidRDefault="002970C3" w:rsidP="00064694">
      <w:hyperlink r:id="rId21" w:history="1">
        <w:r w:rsidR="001668A5" w:rsidRPr="001668A5">
          <w:rPr>
            <w:rStyle w:val="Hyperlink"/>
          </w:rPr>
          <w:t>4/27/2012</w:t>
        </w:r>
      </w:hyperlink>
    </w:p>
    <w:p w:rsidR="00064694" w:rsidRDefault="00064694" w:rsidP="00064694"/>
    <w:p w:rsidR="00064694" w:rsidRDefault="00064694" w:rsidP="00064694">
      <w:pPr>
        <w:sectPr w:rsidR="00064694" w:rsidSect="00064694">
          <w:pgSz w:w="12240" w:h="15840" w:code="1"/>
          <w:pgMar w:top="1080" w:right="1440" w:bottom="1080" w:left="1440" w:header="720" w:footer="720" w:gutter="0"/>
          <w:cols w:space="720"/>
          <w:noEndnote/>
          <w:docGrid w:linePitch="360"/>
        </w:sectPr>
      </w:pPr>
    </w:p>
    <w:p w:rsidR="001668A5" w:rsidRDefault="001668A5" w:rsidP="00FF2C75">
      <w:pPr>
        <w:pStyle w:val="BillDots"/>
      </w:pPr>
      <w:r>
        <w:rPr>
          <w:strike/>
        </w:rPr>
        <w:t>Indicates Matter Stricken</w:t>
      </w:r>
    </w:p>
    <w:p w:rsidR="001668A5" w:rsidRPr="00E22656" w:rsidRDefault="001668A5" w:rsidP="00FF2C75">
      <w:pPr>
        <w:pStyle w:val="BillDots"/>
      </w:pPr>
      <w:r>
        <w:rPr>
          <w:u w:val="single"/>
        </w:rPr>
        <w:t>Indicates New Matter</w:t>
      </w:r>
    </w:p>
    <w:p w:rsidR="001668A5" w:rsidRDefault="001668A5" w:rsidP="00FF2C75">
      <w:pPr>
        <w:pStyle w:val="BillDots"/>
      </w:pPr>
    </w:p>
    <w:p w:rsidR="001668A5" w:rsidRDefault="001668A5" w:rsidP="00FF2C75">
      <w:pPr>
        <w:pStyle w:val="BillDots"/>
      </w:pPr>
      <w:r>
        <w:t>AMENDED</w:t>
      </w:r>
    </w:p>
    <w:p w:rsidR="001668A5" w:rsidRDefault="001668A5" w:rsidP="00FF2C75">
      <w:pPr>
        <w:pStyle w:val="BillDots"/>
      </w:pPr>
      <w:r>
        <w:t>April 26, 2012</w:t>
      </w:r>
    </w:p>
    <w:p w:rsidR="001668A5" w:rsidRDefault="001668A5" w:rsidP="00FF2C75">
      <w:pPr>
        <w:pStyle w:val="BillDots"/>
      </w:pPr>
    </w:p>
    <w:p w:rsidR="001668A5" w:rsidRPr="00E22656" w:rsidRDefault="001668A5" w:rsidP="00E22656">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1668A5" w:rsidRDefault="001668A5" w:rsidP="00FF2C75">
      <w:pPr>
        <w:pStyle w:val="BillDots"/>
      </w:pPr>
    </w:p>
    <w:p w:rsidR="001668A5" w:rsidRDefault="001668A5" w:rsidP="00FF2C75">
      <w:pPr>
        <w:pStyle w:val="BillDots"/>
      </w:pPr>
      <w:r>
        <w:t>Introduced by Reps. Merrill, Bingham, Quinn, Sellers, Clemmons, Herbkersman, G.R. Smith, Atwater, Erickson, Skelton, Daning, Crosby, Bedingfield, Southard, J.R. Smith, Crawford, Patrick, Ryan, Huggins, Limehouse, Bannister, Barfield, Battle, Edge, Harrison, Henderson, Hixon, Lowe, Nanney, Simrill, G.M. Smith, Stavrinakis, Stringer, Taylor, Willis and Young</w:t>
      </w:r>
    </w:p>
    <w:p w:rsidR="001668A5" w:rsidRDefault="001668A5" w:rsidP="00FF2C75">
      <w:pPr>
        <w:pStyle w:val="BillDots"/>
      </w:pPr>
    </w:p>
    <w:p w:rsidR="001668A5" w:rsidRDefault="001668A5" w:rsidP="00944785">
      <w:pPr>
        <w:pStyle w:val="BillDots"/>
        <w:tabs>
          <w:tab w:val="clear" w:pos="216"/>
          <w:tab w:val="clear" w:pos="432"/>
          <w:tab w:val="clear" w:pos="648"/>
          <w:tab w:val="clear" w:pos="864"/>
          <w:tab w:val="clear" w:pos="1080"/>
          <w:tab w:val="clear" w:pos="1296"/>
          <w:tab w:val="clear" w:pos="5904"/>
          <w:tab w:val="right" w:pos="5933"/>
        </w:tabs>
      </w:pPr>
      <w:r>
        <w:t>S. Printed 4/26/12--H.</w:t>
      </w:r>
      <w:r>
        <w:tab/>
        <w:t>[SEC 4/27/12 2:03 PM]</w:t>
      </w:r>
    </w:p>
    <w:p w:rsidR="001668A5" w:rsidRDefault="001668A5" w:rsidP="00FF2C75">
      <w:pPr>
        <w:pStyle w:val="BillDots"/>
      </w:pPr>
      <w:r>
        <w:t>Read the first time January 17, 2012.</w:t>
      </w:r>
    </w:p>
    <w:p w:rsidR="001668A5" w:rsidRPr="00E22656" w:rsidRDefault="001668A5" w:rsidP="00E22656">
      <w:pPr>
        <w:pStyle w:val="BillDots"/>
        <w:jc w:val="center"/>
      </w:pPr>
      <w:r>
        <w:rPr>
          <w:u w:val="single"/>
        </w:rPr>
        <w:t>            </w:t>
      </w:r>
    </w:p>
    <w:p w:rsidR="001668A5" w:rsidRDefault="001668A5" w:rsidP="00FF2C75">
      <w:pPr>
        <w:pStyle w:val="BillDots"/>
      </w:pPr>
    </w:p>
    <w:p w:rsidR="001668A5" w:rsidRPr="00E22656" w:rsidRDefault="001668A5" w:rsidP="00E22656">
      <w:pPr>
        <w:pStyle w:val="BillDots"/>
        <w:jc w:val="center"/>
      </w:pPr>
      <w:r>
        <w:rPr>
          <w:b/>
          <w:u w:val="single"/>
        </w:rPr>
        <w:t>STATEMENT OF ESTIMATED FISCAL IMPACT</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GENERAL FUND EXPENDITURES:</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1B00D2">
        <w:rPr>
          <w:szCs w:val="22"/>
        </w:rPr>
        <w:t>See Below</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B00D2">
        <w:rPr>
          <w:szCs w:val="22"/>
        </w:rPr>
        <w:t>ESTIMATED FISCAL IMPACT ON FEDERAL &amp; OTHER FUND EXPENDITURES:</w:t>
      </w:r>
    </w:p>
    <w:p w:rsidR="001668A5" w:rsidRPr="001B00D2" w:rsidRDefault="001668A5" w:rsidP="00E2265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1B00D2">
        <w:rPr>
          <w:szCs w:val="22"/>
        </w:rPr>
        <w:t>$0 (No additional expenditures or savings are expected)</w:t>
      </w:r>
      <w:bookmarkStart w:id="3" w:name="c"/>
      <w:bookmarkEnd w:id="3"/>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B00D2">
        <w:rPr>
          <w:b/>
          <w:szCs w:val="22"/>
        </w:rPr>
        <w:t>EXPLANATION OF IMPACT:</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1B00D2">
        <w:rPr>
          <w:szCs w:val="22"/>
          <w:u w:val="single"/>
        </w:rPr>
        <w:t>The Governor’s Office, Senate, and the House of Representatives</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The Legislature and Governor’s Office indicates there will be an additional cost for the proposed</w:t>
      </w:r>
      <w:r>
        <w:rPr>
          <w:szCs w:val="22"/>
        </w:rPr>
        <w:t xml:space="preserve"> b</w:t>
      </w:r>
      <w:r w:rsidRPr="001B00D2">
        <w:rPr>
          <w:szCs w:val="22"/>
        </w:rPr>
        <w:t xml:space="preserve">ill.  The committee will consist of 11 non-legislators.  The cost per non-legislator per one-day meeting is $190.  The total cost will be $2,090 per one-day meeting from approved accounts of the appointing authority.  </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B00D2">
        <w:rPr>
          <w:szCs w:val="22"/>
          <w:u w:val="single"/>
        </w:rPr>
        <w:t>South Carolina Department of Education (SCDE)</w:t>
      </w:r>
    </w:p>
    <w:p w:rsidR="001668A5" w:rsidRPr="001B00D2"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B00D2">
        <w:rPr>
          <w:szCs w:val="22"/>
        </w:rPr>
        <w:t xml:space="preserve">The SCDE indicates this </w:t>
      </w:r>
      <w:r>
        <w:rPr>
          <w:szCs w:val="22"/>
        </w:rPr>
        <w:t>b</w:t>
      </w:r>
      <w:r w:rsidRPr="001B00D2">
        <w:rPr>
          <w:szCs w:val="22"/>
        </w:rPr>
        <w:t>ill will have no impact on agency expenditures.</w:t>
      </w:r>
    </w:p>
    <w:p w:rsidR="001668A5" w:rsidRDefault="001668A5" w:rsidP="00FF2C75">
      <w:pPr>
        <w:pStyle w:val="BillDots"/>
      </w:pPr>
    </w:p>
    <w:p w:rsidR="001668A5" w:rsidRDefault="001668A5" w:rsidP="00E2265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668A5" w:rsidRDefault="001668A5" w:rsidP="00E22656">
      <w:pPr>
        <w:pStyle w:val="BillDots"/>
        <w:tabs>
          <w:tab w:val="clear" w:pos="216"/>
          <w:tab w:val="clear" w:pos="432"/>
          <w:tab w:val="clear" w:pos="648"/>
          <w:tab w:val="clear" w:pos="864"/>
          <w:tab w:val="clear" w:pos="1080"/>
          <w:tab w:val="clear" w:pos="1296"/>
          <w:tab w:val="clear" w:pos="5904"/>
          <w:tab w:val="left" w:pos="3024"/>
        </w:tabs>
      </w:pPr>
      <w:r>
        <w:tab/>
        <w:t>Brenda Hart</w:t>
      </w:r>
    </w:p>
    <w:p w:rsidR="001668A5" w:rsidRPr="00E22656" w:rsidRDefault="001668A5" w:rsidP="00E2265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668A5" w:rsidRDefault="001668A5" w:rsidP="00FF2C75">
      <w:pPr>
        <w:pStyle w:val="BillDots"/>
      </w:pPr>
    </w:p>
    <w:p w:rsidR="001668A5" w:rsidRPr="005760EB" w:rsidRDefault="001668A5" w:rsidP="00FF2C75">
      <w:pPr>
        <w:pStyle w:val="BillDots"/>
        <w:sectPr w:rsidR="001668A5" w:rsidRPr="005760EB" w:rsidSect="005760E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668A5" w:rsidRDefault="001668A5" w:rsidP="00FF2C75">
      <w:pPr>
        <w:pStyle w:val="BillDots"/>
      </w:pPr>
    </w:p>
    <w:p w:rsidR="001668A5" w:rsidRDefault="001668A5" w:rsidP="00FF2C75">
      <w:pPr>
        <w:pStyle w:val="Numbersforbill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Pr="00325348" w:rsidRDefault="001668A5"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1668A5" w:rsidRDefault="0016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t>TO AMEND THE CODE OF LAWS OF SOUTH CAROLINA, 1976, BY ADDING CHAPTER 68 TO TITLE 59 SO AS TO ENACT THE “SOUTH CAROLINA SCHOOL BUS PRIVATIZATION ACT OF 2012”, INCLUDING PROVISIONS TO PROVIDE THAT THE STATE OF SOUTH CAROLINA SHALL NOT OWN, PURCHASE, OR ACQUIRE ADDITIONAL SCHOOL BUSES ON OR AFTER JULY 1, 2015, AND ITS PRESENT FLEET OF SCHOOL BUSES SOLD OR DISPOSED OF ON A PHASED</w:t>
      </w:r>
      <w:r>
        <w:noBreakHyphen/>
        <w:t>IN BASIS BEGINNING IN 2012, TO PROVIDE THAT BEGINNING WITH THE 2012</w:t>
      </w:r>
      <w:r>
        <w:noBreakHyphen/>
        <w:t>2013 SCHOOL YEAR, SCHOOL DISTRICTS ON A PHASED</w:t>
      </w:r>
      <w:r>
        <w:noBreakHyphen/>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noBreakHyphen/>
        <w:t>IN BASIS BEGINNING IN 2012,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SERVICES AND FOR SCHOOL BUS, DRIVER, PASSENGER, AND EQUIPMENT REQUIREMENTS IN REGARD TO THESE SERVICES; TO AMEND SECTION 59</w:t>
      </w:r>
      <w:r>
        <w:noBreakHyphen/>
        <w:t>67</w:t>
      </w:r>
      <w:r>
        <w:noBreakHyphen/>
        <w:t>460, RELATING TO CONTRACTS BY SCHOOL DISTRICTS FOR TRANSPORTATION SERVICES WITH PRIVATE CONTRACTORS, SO AS TO PROVIDE THAT A SCHOOL DISTRICT OR A GROUP OF SCHOOL DISTRICTS IS AUTHORIZED BY CONTRACT TO HAVE THEIR SCHOOL TRANSPORTATION SERVICES PROVIDED BY A PRIVATE ENTITY WHICH FURNISHES ITS OWN BUSES, PERSONNEL, AND AUXILIARY SERVICES PRIOR TO THE REQUIRED IMPLEMENTATION DATE OF THE DISTRICT</w:t>
      </w:r>
      <w:r w:rsidRPr="00B85B62">
        <w:t>’</w:t>
      </w:r>
      <w:r>
        <w:t>S ASSUMPTION OF RESPONSIBILITY FOR ALL SCHOOL TRANSPORTATION SERVICES IN THE DISTRICT AS REQUIRED BY CHAPTER 68, TITLE 59; AND TO REPEAL SECTION 59</w:t>
      </w:r>
      <w:r>
        <w:noBreakHyphen/>
        <w:t>67</w:t>
      </w:r>
      <w:r>
        <w:noBreakHyphen/>
        <w:t>460 EFFECTIVE ON JULY 1, 2015, WHEN THE RESPONSIBILITY TO PROVIDE SCHOOL TRANSPORTATION SERVICES IS TRANSFERRED FULLY TO THE SCHOOL DISTRICTS OF THIS STATE.</w:t>
      </w:r>
    </w:p>
    <w:p w:rsidR="001668A5" w:rsidRDefault="0016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1668A5" w:rsidRDefault="0016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8A5" w:rsidRDefault="00166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Pr="00677F71"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677F71">
        <w:t>1.</w:t>
      </w:r>
      <w:r>
        <w:tab/>
      </w:r>
      <w:r w:rsidRPr="00677F71">
        <w:t>(A)</w:t>
      </w:r>
      <w:r w:rsidRPr="00677F71">
        <w:tab/>
        <w:t>A committee of eleven members is hereby created to study the decentralization of the provision of school transportation services in this State either by the public sector, private sector, or combination of both.  The study of the committee shall include, but is not limited to, the most cost</w:t>
      </w:r>
      <w:r w:rsidRPr="00677F71">
        <w:noBreakHyphen/>
        <w:t>effective, efficient, and safe way to provide school transportation services to students in grades K</w:t>
      </w:r>
      <w:r w:rsidRPr="00677F71">
        <w:noBreakHyphen/>
        <w:t>12 utilizing to the best extent possible available state and local resources and funding.  The committee shall consist of eleven members, four members to be appointed by the Speaker of the House of Representatives, one of whom must be a school finance officer, four members to be appointed by the President Pro Tempore of the Senate, one of whom must be a school finance officer, and three members to be appointed by the Governor.  Vacancies shall be filled in the manner of original appointment.  The members at their first meeting shall elect a chairman, vice</w:t>
      </w:r>
      <w:r w:rsidRPr="00677F71">
        <w:noBreakHyphen/>
        <w:t xml:space="preserve">chairman, and such other officers as they deem necessary.  The committee shall meet upon the call of the chairman or a majority of its members. </w:t>
      </w:r>
    </w:p>
    <w:p w:rsidR="001668A5" w:rsidRPr="00677F71"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F71">
        <w:tab/>
        <w:t>(B)</w:t>
      </w:r>
      <w:r w:rsidRPr="00677F71">
        <w:tab/>
        <w:t>The members of the committee shall receive such mileage, subsistence, and per diem in the performance of their duties as is provided by law to members of state boards, commissions, and committees to be paid from the approved accounts of the member’s appointing authority.  The staff of the House of Representatives, the Senate, and the Governor’s Office shall supply such assistance as may be needed by the committee in the performance of its duties.</w:t>
      </w:r>
      <w:r>
        <w:t xml:space="preserve">  The committee shall render it</w:t>
      </w:r>
      <w:r w:rsidRPr="00677F71">
        <w:t>s report to each house of the General Assembly and the Governor no later than January 1, 2013, at which time the committee shall be abolished.</w:t>
      </w: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Pr="00824FAE" w:rsidRDefault="001668A5" w:rsidP="00E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4FAE">
        <w:t>SECTION</w:t>
      </w:r>
      <w:r w:rsidRPr="00824FAE">
        <w:tab/>
      </w:r>
      <w:r>
        <w:t>2</w:t>
      </w:r>
      <w:r w:rsidRPr="00824FAE">
        <w:t>.</w:t>
      </w:r>
      <w:r w:rsidRPr="00824FAE">
        <w:tab/>
        <w:t>Chapter 67, Title 59 of the 1976 Code is amended by adding:</w:t>
      </w: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FAE">
        <w:tab/>
        <w:t>“Section 59-67-25.</w:t>
      </w:r>
      <w:r w:rsidRPr="00824FAE">
        <w:tab/>
        <w:t>A school district may not require or charge a fee to a parent or guardian of a child for access to school bus transportation to and from school.”</w:t>
      </w: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7F71">
        <w:t>SECTION</w:t>
      </w:r>
      <w:r>
        <w:tab/>
        <w:t>3</w:t>
      </w:r>
      <w:r w:rsidRPr="00677F71">
        <w:t>.</w:t>
      </w:r>
      <w:r>
        <w:tab/>
      </w:r>
      <w:r w:rsidRPr="00677F71">
        <w:t xml:space="preserve">This act takes effect upon the approval by the Governor. </w:t>
      </w:r>
    </w:p>
    <w:p w:rsidR="001668A5" w:rsidRDefault="001668A5" w:rsidP="00E22656">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C69" w:rsidRDefault="00040C69" w:rsidP="001668A5">
      <w:pPr>
        <w:pStyle w:val="BillDots"/>
      </w:pPr>
    </w:p>
    <w:sectPr w:rsidR="00040C69" w:rsidSect="005760E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6F149-E933-467C-B98E-527133AF1FFC}"/>
    <w:embedBold r:id="rId2" w:fontKey="{AEF48337-9AE6-4002-8F5A-31B620A4FC09}"/>
    <w:embedItalic r:id="rId3" w:fontKey="{1CF1A0AA-58E6-4002-AABC-E843AC098954}"/>
  </w:font>
  <w:font w:name="Calibri">
    <w:panose1 w:val="020F0502020204030204"/>
    <w:charset w:val="00"/>
    <w:family w:val="swiss"/>
    <w:pitch w:val="variable"/>
    <w:sig w:usb0="E10002FF" w:usb1="4000ACFF" w:usb2="00000009" w:usb3="00000000" w:csb0="0000019F" w:csb1="00000000"/>
    <w:embedRegular r:id="rId4" w:fontKey="{23CB7540-0AD0-4531-88D2-5F42EBE2E339}"/>
  </w:font>
  <w:font w:name="Cambria">
    <w:panose1 w:val="02040503050406030204"/>
    <w:charset w:val="00"/>
    <w:family w:val="roman"/>
    <w:pitch w:val="variable"/>
    <w:sig w:usb0="E00002FF" w:usb1="400004FF" w:usb2="00000000" w:usb3="00000000" w:csb0="0000019F" w:csb1="00000000"/>
    <w:embedRegular r:id="rId5" w:fontKey="{A5388F5F-30D9-4A67-B7F1-ABCB319A7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8A5" w:rsidRPr="00040C69" w:rsidRDefault="001668A5" w:rsidP="00040C69">
    <w:pPr>
      <w:pStyle w:val="Footer"/>
      <w:tabs>
        <w:tab w:val="clear" w:pos="4680"/>
        <w:tab w:val="clear" w:pos="9360"/>
        <w:tab w:val="center" w:pos="2995"/>
      </w:tabs>
      <w:spacing w:before="120"/>
    </w:pPr>
    <w:r>
      <w:t>[4610-</w:t>
    </w:r>
    <w:r w:rsidR="002970C3">
      <w:fldChar w:fldCharType="begin"/>
    </w:r>
    <w:r w:rsidR="002970C3">
      <w:instrText xml:space="preserve"> PAGE  \* MERGEFORMAT </w:instrText>
    </w:r>
    <w:r w:rsidR="002970C3">
      <w:fldChar w:fldCharType="separate"/>
    </w:r>
    <w:r w:rsidR="002970C3">
      <w:rPr>
        <w:noProof/>
      </w:rPr>
      <w:t>1</w:t>
    </w:r>
    <w:r w:rsidR="002970C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0EB" w:rsidRPr="00040C69" w:rsidRDefault="001668A5" w:rsidP="00040C69">
    <w:pPr>
      <w:pStyle w:val="Footer"/>
      <w:tabs>
        <w:tab w:val="clear" w:pos="4680"/>
        <w:tab w:val="clear" w:pos="9360"/>
        <w:tab w:val="center" w:pos="2995"/>
      </w:tabs>
      <w:spacing w:before="120"/>
    </w:pPr>
    <w:r>
      <w:t>[4610]</w:t>
    </w:r>
    <w:r>
      <w:tab/>
    </w:r>
    <w:r w:rsidR="00654924">
      <w:fldChar w:fldCharType="begin"/>
    </w:r>
    <w:r>
      <w:instrText xml:space="preserve"> PAGE  \* MERGEFORMAT </w:instrText>
    </w:r>
    <w:r w:rsidR="00654924">
      <w:fldChar w:fldCharType="separate"/>
    </w:r>
    <w:r>
      <w:rPr>
        <w:noProof/>
      </w:rPr>
      <w:t>3</w:t>
    </w:r>
    <w:r w:rsidR="006549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07F52"/>
    <w:rsid w:val="00011869"/>
    <w:rsid w:val="00040503"/>
    <w:rsid w:val="00040C69"/>
    <w:rsid w:val="00064694"/>
    <w:rsid w:val="000813A0"/>
    <w:rsid w:val="000B5BE1"/>
    <w:rsid w:val="000C05BB"/>
    <w:rsid w:val="000C2629"/>
    <w:rsid w:val="000C5158"/>
    <w:rsid w:val="000C74C6"/>
    <w:rsid w:val="000D78F7"/>
    <w:rsid w:val="000E0705"/>
    <w:rsid w:val="000E1785"/>
    <w:rsid w:val="000F0A84"/>
    <w:rsid w:val="000F40FA"/>
    <w:rsid w:val="0010776B"/>
    <w:rsid w:val="001153B6"/>
    <w:rsid w:val="00133E66"/>
    <w:rsid w:val="001435A3"/>
    <w:rsid w:val="001668A5"/>
    <w:rsid w:val="001B308F"/>
    <w:rsid w:val="001C0A2E"/>
    <w:rsid w:val="001D08F2"/>
    <w:rsid w:val="001D0A15"/>
    <w:rsid w:val="001D525B"/>
    <w:rsid w:val="001D7F4F"/>
    <w:rsid w:val="001E11F8"/>
    <w:rsid w:val="001E6662"/>
    <w:rsid w:val="00224247"/>
    <w:rsid w:val="002321B6"/>
    <w:rsid w:val="00236864"/>
    <w:rsid w:val="00245EB6"/>
    <w:rsid w:val="00250967"/>
    <w:rsid w:val="002543C8"/>
    <w:rsid w:val="00284AAE"/>
    <w:rsid w:val="002970C3"/>
    <w:rsid w:val="002E5912"/>
    <w:rsid w:val="00314816"/>
    <w:rsid w:val="00317FA9"/>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E7AB0"/>
    <w:rsid w:val="003F219C"/>
    <w:rsid w:val="003F550A"/>
    <w:rsid w:val="003F6D79"/>
    <w:rsid w:val="0041760A"/>
    <w:rsid w:val="00417C01"/>
    <w:rsid w:val="004210A5"/>
    <w:rsid w:val="00424319"/>
    <w:rsid w:val="0044563B"/>
    <w:rsid w:val="00450577"/>
    <w:rsid w:val="00456BDF"/>
    <w:rsid w:val="004809EE"/>
    <w:rsid w:val="004A2ED9"/>
    <w:rsid w:val="004A60F8"/>
    <w:rsid w:val="004B390E"/>
    <w:rsid w:val="004C3602"/>
    <w:rsid w:val="004D4136"/>
    <w:rsid w:val="004D4D77"/>
    <w:rsid w:val="004E7D54"/>
    <w:rsid w:val="004F0102"/>
    <w:rsid w:val="005273C6"/>
    <w:rsid w:val="00530A69"/>
    <w:rsid w:val="00531E7F"/>
    <w:rsid w:val="005419AB"/>
    <w:rsid w:val="00545593"/>
    <w:rsid w:val="005463EC"/>
    <w:rsid w:val="005566E3"/>
    <w:rsid w:val="00571774"/>
    <w:rsid w:val="00571CE8"/>
    <w:rsid w:val="0057761B"/>
    <w:rsid w:val="00577C6C"/>
    <w:rsid w:val="005A4F22"/>
    <w:rsid w:val="005C2FE2"/>
    <w:rsid w:val="005D3ECA"/>
    <w:rsid w:val="005E146F"/>
    <w:rsid w:val="005E2BC9"/>
    <w:rsid w:val="00602C01"/>
    <w:rsid w:val="00605102"/>
    <w:rsid w:val="006215AA"/>
    <w:rsid w:val="006374CC"/>
    <w:rsid w:val="00654924"/>
    <w:rsid w:val="006568DF"/>
    <w:rsid w:val="006913C9"/>
    <w:rsid w:val="0069470D"/>
    <w:rsid w:val="006B307B"/>
    <w:rsid w:val="006C0F09"/>
    <w:rsid w:val="006C7170"/>
    <w:rsid w:val="006F78DB"/>
    <w:rsid w:val="00712139"/>
    <w:rsid w:val="00715979"/>
    <w:rsid w:val="00731562"/>
    <w:rsid w:val="00734F00"/>
    <w:rsid w:val="00741966"/>
    <w:rsid w:val="0077128A"/>
    <w:rsid w:val="00772332"/>
    <w:rsid w:val="00786CC7"/>
    <w:rsid w:val="007A70AE"/>
    <w:rsid w:val="007B74DB"/>
    <w:rsid w:val="008362E8"/>
    <w:rsid w:val="008459F1"/>
    <w:rsid w:val="00850CF2"/>
    <w:rsid w:val="00860F28"/>
    <w:rsid w:val="00894998"/>
    <w:rsid w:val="008A1768"/>
    <w:rsid w:val="008C25D4"/>
    <w:rsid w:val="008E28E5"/>
    <w:rsid w:val="008F4429"/>
    <w:rsid w:val="008F7737"/>
    <w:rsid w:val="00907A15"/>
    <w:rsid w:val="009229AE"/>
    <w:rsid w:val="0094021A"/>
    <w:rsid w:val="0094691D"/>
    <w:rsid w:val="00963563"/>
    <w:rsid w:val="0096761E"/>
    <w:rsid w:val="00986FCA"/>
    <w:rsid w:val="00992CA6"/>
    <w:rsid w:val="009A0B48"/>
    <w:rsid w:val="009C6A0B"/>
    <w:rsid w:val="009D7A31"/>
    <w:rsid w:val="009E72A0"/>
    <w:rsid w:val="009F0C77"/>
    <w:rsid w:val="009F4DD1"/>
    <w:rsid w:val="00A225F3"/>
    <w:rsid w:val="00A41684"/>
    <w:rsid w:val="00A64E80"/>
    <w:rsid w:val="00A67467"/>
    <w:rsid w:val="00A72BCD"/>
    <w:rsid w:val="00A741D9"/>
    <w:rsid w:val="00A833AB"/>
    <w:rsid w:val="00A91B94"/>
    <w:rsid w:val="00A93CA6"/>
    <w:rsid w:val="00A95811"/>
    <w:rsid w:val="00A9741D"/>
    <w:rsid w:val="00AD4B17"/>
    <w:rsid w:val="00B1592B"/>
    <w:rsid w:val="00B24FC1"/>
    <w:rsid w:val="00B412D4"/>
    <w:rsid w:val="00B84847"/>
    <w:rsid w:val="00B85B62"/>
    <w:rsid w:val="00B939D1"/>
    <w:rsid w:val="00BE3C22"/>
    <w:rsid w:val="00BF1DDB"/>
    <w:rsid w:val="00C0345E"/>
    <w:rsid w:val="00C26FFA"/>
    <w:rsid w:val="00C3483A"/>
    <w:rsid w:val="00C679E4"/>
    <w:rsid w:val="00C74E9D"/>
    <w:rsid w:val="00C82FD3"/>
    <w:rsid w:val="00C92819"/>
    <w:rsid w:val="00CC6B7B"/>
    <w:rsid w:val="00CD2089"/>
    <w:rsid w:val="00CF78AA"/>
    <w:rsid w:val="00D17351"/>
    <w:rsid w:val="00D247A6"/>
    <w:rsid w:val="00D361B4"/>
    <w:rsid w:val="00D46AD0"/>
    <w:rsid w:val="00D505A1"/>
    <w:rsid w:val="00D73A67"/>
    <w:rsid w:val="00D8028F"/>
    <w:rsid w:val="00D82620"/>
    <w:rsid w:val="00D86016"/>
    <w:rsid w:val="00D970A9"/>
    <w:rsid w:val="00DA350F"/>
    <w:rsid w:val="00DF3845"/>
    <w:rsid w:val="00E0261B"/>
    <w:rsid w:val="00E100A6"/>
    <w:rsid w:val="00E21116"/>
    <w:rsid w:val="00E308C5"/>
    <w:rsid w:val="00E41911"/>
    <w:rsid w:val="00E53797"/>
    <w:rsid w:val="00E80609"/>
    <w:rsid w:val="00E92A21"/>
    <w:rsid w:val="00E92EEF"/>
    <w:rsid w:val="00EC5905"/>
    <w:rsid w:val="00EC76D0"/>
    <w:rsid w:val="00F02645"/>
    <w:rsid w:val="00F24442"/>
    <w:rsid w:val="00F25042"/>
    <w:rsid w:val="00F3548D"/>
    <w:rsid w:val="00F36D17"/>
    <w:rsid w:val="00F40AAF"/>
    <w:rsid w:val="00F50AE3"/>
    <w:rsid w:val="00F565DC"/>
    <w:rsid w:val="00F6770D"/>
    <w:rsid w:val="00F67CF1"/>
    <w:rsid w:val="00F840F0"/>
    <w:rsid w:val="00FA110D"/>
    <w:rsid w:val="00FB0D0D"/>
    <w:rsid w:val="00FB43B4"/>
    <w:rsid w:val="00FF2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A58F3A-88CC-46A4-BE6C-30A45044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4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7-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4610_20120419.docx" TargetMode="External"/><Relationship Id="rId3" Type="http://schemas.openxmlformats.org/officeDocument/2006/relationships/settings" Target="settings.xml"/><Relationship Id="rId21" Type="http://schemas.openxmlformats.org/officeDocument/2006/relationships/hyperlink" Target="file:///p:\pprever\2011-12\4610_20120427.docx" TargetMode="External"/><Relationship Id="rId7" Type="http://schemas.openxmlformats.org/officeDocument/2006/relationships/hyperlink" Target="file:///h:\hj%20archive\2012\01-17-12.docx" TargetMode="External"/><Relationship Id="rId12" Type="http://schemas.openxmlformats.org/officeDocument/2006/relationships/hyperlink" Target="file:///h:\hj%20archive\2012\04-26-12.docx" TargetMode="External"/><Relationship Id="rId17" Type="http://schemas.openxmlformats.org/officeDocument/2006/relationships/hyperlink" Target="file:///p:\pprever\2011-12\4610_20120117.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5-02-12.docx" TargetMode="External"/><Relationship Id="rId20" Type="http://schemas.openxmlformats.org/officeDocument/2006/relationships/hyperlink" Target="file:///p:\pprever\2011-12\4610_2012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5-02-12.docx" TargetMode="External"/><Relationship Id="rId23" Type="http://schemas.openxmlformats.org/officeDocument/2006/relationships/footer" Target="footer2.xml"/><Relationship Id="rId10" Type="http://schemas.openxmlformats.org/officeDocument/2006/relationships/hyperlink" Target="file:///h:\hj%20archive\2012\04-26-12.docx" TargetMode="External"/><Relationship Id="rId19" Type="http://schemas.openxmlformats.org/officeDocument/2006/relationships/hyperlink" Target="file:///p:\pprever\2011-12\4610_20120424.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hj%20archive\2012\05-01-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10BB-A8DB-42D7-BE83-27EEC24B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1169</Words>
  <Characters>6597</Characters>
  <Application>Microsoft Office Word</Application>
  <DocSecurity>4</DocSecurity>
  <Lines>203</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4610: School Bus Privatization Act - South Carolina Legislature Online</dc:title>
  <dc:subject/>
  <dc:creator>sharonpair</dc:creator>
  <cp:keywords/>
  <dc:description/>
  <cp:lastModifiedBy>N Cumfer</cp:lastModifiedBy>
  <cp:revision>2</cp:revision>
  <cp:lastPrinted>2012-01-11T13:53:00Z</cp:lastPrinted>
  <dcterms:created xsi:type="dcterms:W3CDTF">2014-11-24T14:39:00Z</dcterms:created>
  <dcterms:modified xsi:type="dcterms:W3CDTF">2014-11-24T14:39:00Z</dcterms:modified>
</cp:coreProperties>
</file>