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C76" w:rsidRDefault="00411C76" w:rsidP="00411C76">
      <w:pPr>
        <w:widowControl w:val="0"/>
        <w:jc w:val="center"/>
      </w:pPr>
      <w:bookmarkStart w:id="0" w:name="_GoBack"/>
      <w:bookmarkEnd w:id="0"/>
      <w:r w:rsidRPr="00411C76">
        <w:rPr>
          <w:b/>
        </w:rPr>
        <w:t>South Carolina General Assembly</w:t>
      </w:r>
    </w:p>
    <w:p w:rsidR="00411C76" w:rsidRDefault="00411C76" w:rsidP="00411C76">
      <w:pPr>
        <w:widowControl w:val="0"/>
        <w:jc w:val="center"/>
      </w:pPr>
      <w:r>
        <w:t>119th Session, 2011-2012</w:t>
      </w:r>
    </w:p>
    <w:p w:rsidR="00411C76" w:rsidRDefault="00411C76" w:rsidP="00411C76">
      <w:pPr>
        <w:widowControl w:val="0"/>
        <w:jc w:val="left"/>
      </w:pPr>
    </w:p>
    <w:p w:rsidR="00411C76" w:rsidRDefault="00411C76" w:rsidP="00411C76">
      <w:pPr>
        <w:widowControl w:val="0"/>
        <w:jc w:val="left"/>
        <w:rPr>
          <w:b/>
        </w:rPr>
      </w:pPr>
      <w:r w:rsidRPr="00411C76">
        <w:rPr>
          <w:b/>
        </w:rPr>
        <w:t>H. 4616</w:t>
      </w:r>
    </w:p>
    <w:p w:rsidR="00411C76" w:rsidRDefault="00411C76" w:rsidP="00411C76">
      <w:pPr>
        <w:widowControl w:val="0"/>
        <w:jc w:val="left"/>
        <w:rPr>
          <w:b/>
        </w:rPr>
      </w:pPr>
    </w:p>
    <w:p w:rsidR="00411C76" w:rsidRDefault="00411C76" w:rsidP="00411C76">
      <w:pPr>
        <w:widowControl w:val="0"/>
        <w:jc w:val="left"/>
      </w:pPr>
      <w:r w:rsidRPr="00411C76">
        <w:rPr>
          <w:b/>
        </w:rPr>
        <w:t>STATUS INFORMATION</w:t>
      </w:r>
    </w:p>
    <w:p w:rsidR="00411C76" w:rsidRDefault="00411C76" w:rsidP="00411C76">
      <w:pPr>
        <w:widowControl w:val="0"/>
        <w:jc w:val="left"/>
      </w:pPr>
    </w:p>
    <w:p w:rsidR="00411C76" w:rsidRDefault="00411C76" w:rsidP="00411C76">
      <w:pPr>
        <w:widowControl w:val="0"/>
        <w:jc w:val="left"/>
      </w:pPr>
      <w:r>
        <w:t>General Bill</w:t>
      </w:r>
    </w:p>
    <w:p w:rsidR="00411C76" w:rsidRDefault="004D79EB" w:rsidP="00411C76">
      <w:pPr>
        <w:widowControl w:val="0"/>
        <w:jc w:val="left"/>
      </w:pPr>
      <w:r>
        <w:t>Sponsors: Reps. Spires, Atwater, Frye, Hosey, Gilliard, Brannon, Southard, R.L. Brown, Daning, Limehouse and Pitts</w:t>
      </w:r>
    </w:p>
    <w:p w:rsidR="00411C76" w:rsidRDefault="00411C76" w:rsidP="00411C76">
      <w:pPr>
        <w:widowControl w:val="0"/>
        <w:jc w:val="left"/>
      </w:pPr>
      <w:r>
        <w:t>Document Path: l:\council\bills\swb\5083cm12.docx</w:t>
      </w:r>
    </w:p>
    <w:p w:rsidR="00411C76" w:rsidRDefault="00411C76" w:rsidP="00411C76">
      <w:pPr>
        <w:widowControl w:val="0"/>
        <w:jc w:val="left"/>
      </w:pPr>
    </w:p>
    <w:p w:rsidR="00411C76" w:rsidRDefault="00411C76" w:rsidP="00411C76">
      <w:pPr>
        <w:widowControl w:val="0"/>
        <w:jc w:val="left"/>
      </w:pPr>
      <w:r>
        <w:t>Introduced in the House on January 18, 2012</w:t>
      </w:r>
    </w:p>
    <w:p w:rsidR="00411C76" w:rsidRDefault="00411C76" w:rsidP="00411C76">
      <w:pPr>
        <w:widowControl w:val="0"/>
        <w:jc w:val="left"/>
      </w:pPr>
      <w:r>
        <w:t xml:space="preserve">Currently residing in the House Committee on </w:t>
      </w:r>
      <w:r w:rsidRPr="00411C76">
        <w:rPr>
          <w:b/>
        </w:rPr>
        <w:t>Education and Public Works</w:t>
      </w:r>
    </w:p>
    <w:p w:rsidR="00411C76" w:rsidRDefault="00411C76" w:rsidP="00411C76">
      <w:pPr>
        <w:widowControl w:val="0"/>
        <w:jc w:val="left"/>
      </w:pPr>
    </w:p>
    <w:p w:rsidR="00411C76" w:rsidRDefault="00411C76" w:rsidP="00411C76">
      <w:pPr>
        <w:widowControl w:val="0"/>
        <w:jc w:val="left"/>
      </w:pPr>
      <w:r>
        <w:t xml:space="preserve">Summary: </w:t>
      </w:r>
      <w:r w:rsidR="005330BE">
        <w:t>Handicapped license plates</w:t>
      </w:r>
    </w:p>
    <w:p w:rsidR="00411C76" w:rsidRDefault="00411C76" w:rsidP="00411C76">
      <w:pPr>
        <w:widowControl w:val="0"/>
        <w:jc w:val="left"/>
      </w:pPr>
    </w:p>
    <w:p w:rsidR="00411C76" w:rsidRDefault="00411C76" w:rsidP="00411C76">
      <w:pPr>
        <w:widowControl w:val="0"/>
        <w:jc w:val="left"/>
      </w:pPr>
    </w:p>
    <w:p w:rsidR="00411C76" w:rsidRDefault="00411C76" w:rsidP="00411C76">
      <w:pPr>
        <w:widowControl w:val="0"/>
        <w:tabs>
          <w:tab w:val="center" w:pos="590"/>
          <w:tab w:val="center" w:pos="1440"/>
          <w:tab w:val="left" w:pos="1872"/>
          <w:tab w:val="left" w:pos="9187"/>
        </w:tabs>
        <w:jc w:val="left"/>
      </w:pPr>
      <w:r w:rsidRPr="00411C76">
        <w:rPr>
          <w:b/>
        </w:rPr>
        <w:t>HISTORY OF LEGISLATIVE ACTIONS</w:t>
      </w:r>
    </w:p>
    <w:p w:rsidR="00411C76" w:rsidRDefault="00411C76" w:rsidP="00411C76">
      <w:pPr>
        <w:widowControl w:val="0"/>
        <w:tabs>
          <w:tab w:val="center" w:pos="590"/>
          <w:tab w:val="center" w:pos="1440"/>
          <w:tab w:val="left" w:pos="1872"/>
          <w:tab w:val="left" w:pos="9187"/>
        </w:tabs>
        <w:jc w:val="left"/>
      </w:pPr>
    </w:p>
    <w:p w:rsidR="00411C76" w:rsidRPr="00411C76" w:rsidRDefault="00411C76" w:rsidP="00411C76">
      <w:pPr>
        <w:widowControl w:val="0"/>
        <w:tabs>
          <w:tab w:val="center" w:pos="590"/>
          <w:tab w:val="center" w:pos="1440"/>
          <w:tab w:val="left" w:pos="1872"/>
          <w:tab w:val="left" w:pos="9187"/>
        </w:tabs>
        <w:jc w:val="left"/>
      </w:pPr>
      <w:r w:rsidRPr="00411C76">
        <w:rPr>
          <w:u w:val="single"/>
        </w:rPr>
        <w:tab/>
        <w:t>Date</w:t>
      </w:r>
      <w:r w:rsidRPr="00411C76">
        <w:rPr>
          <w:u w:val="single"/>
        </w:rPr>
        <w:tab/>
        <w:t>Body</w:t>
      </w:r>
      <w:r w:rsidRPr="00411C76">
        <w:rPr>
          <w:u w:val="single"/>
        </w:rPr>
        <w:tab/>
        <w:t>Action Description with journal page number</w:t>
      </w:r>
      <w:r w:rsidRPr="00411C76">
        <w:rPr>
          <w:u w:val="single"/>
        </w:rPr>
        <w:tab/>
      </w:r>
    </w:p>
    <w:p w:rsidR="003734EB" w:rsidRDefault="003734EB" w:rsidP="003734EB">
      <w:pPr>
        <w:widowControl w:val="0"/>
        <w:tabs>
          <w:tab w:val="right" w:pos="1008"/>
          <w:tab w:val="left" w:pos="1152"/>
          <w:tab w:val="left" w:pos="1872"/>
          <w:tab w:val="left" w:pos="9187"/>
        </w:tabs>
        <w:ind w:left="2088" w:hanging="2088"/>
        <w:jc w:val="left"/>
      </w:pPr>
      <w:r>
        <w:tab/>
        <w:t>1/18/2012</w:t>
      </w:r>
      <w:r>
        <w:tab/>
        <w:t>House</w:t>
      </w:r>
      <w:r>
        <w:tab/>
      </w:r>
      <w:r w:rsidRPr="00BD5E70">
        <w:t>Introduced and read first time (</w:t>
      </w:r>
      <w:hyperlink r:id="rId7" w:history="1">
        <w:r w:rsidRPr="00BD5E70">
          <w:rPr>
            <w:rStyle w:val="Hyperlink"/>
          </w:rPr>
          <w:t>House Journal</w:t>
        </w:r>
        <w:r w:rsidRPr="00BD5E70">
          <w:rPr>
            <w:rStyle w:val="Hyperlink"/>
          </w:rPr>
          <w:noBreakHyphen/>
          <w:t>page 6</w:t>
        </w:r>
      </w:hyperlink>
      <w:r w:rsidRPr="00BD5E70">
        <w:t>)</w:t>
      </w:r>
    </w:p>
    <w:p w:rsidR="003734EB" w:rsidRDefault="003734EB" w:rsidP="003734EB">
      <w:pPr>
        <w:widowControl w:val="0"/>
        <w:tabs>
          <w:tab w:val="right" w:pos="1008"/>
          <w:tab w:val="left" w:pos="1152"/>
          <w:tab w:val="left" w:pos="1872"/>
          <w:tab w:val="left" w:pos="9187"/>
        </w:tabs>
        <w:ind w:left="2088" w:hanging="2088"/>
        <w:jc w:val="left"/>
      </w:pPr>
      <w:r>
        <w:tab/>
        <w:t>1/18/2012</w:t>
      </w:r>
      <w:r>
        <w:tab/>
        <w:t>House</w:t>
      </w:r>
      <w:r>
        <w:tab/>
      </w:r>
      <w:r w:rsidRPr="00BD5E70">
        <w:t>Referred to Co</w:t>
      </w:r>
      <w:r>
        <w:t xml:space="preserve">mmittee on </w:t>
      </w:r>
      <w:r w:rsidRPr="00BD5E70">
        <w:rPr>
          <w:b/>
        </w:rPr>
        <w:t>Education and Public Works</w:t>
      </w:r>
      <w:r w:rsidRPr="00BD5E70">
        <w:t xml:space="preserve"> (</w:t>
      </w:r>
      <w:hyperlink r:id="rId8" w:history="1">
        <w:r w:rsidRPr="00BD5E70">
          <w:rPr>
            <w:rStyle w:val="Hyperlink"/>
          </w:rPr>
          <w:t>House Journal</w:t>
        </w:r>
        <w:r w:rsidRPr="00BD5E70">
          <w:rPr>
            <w:rStyle w:val="Hyperlink"/>
          </w:rPr>
          <w:noBreakHyphen/>
          <w:t>page 6</w:t>
        </w:r>
      </w:hyperlink>
      <w:r w:rsidRPr="00BD5E70">
        <w:t>)</w:t>
      </w:r>
    </w:p>
    <w:p w:rsidR="003734EB" w:rsidRDefault="003734EB" w:rsidP="003734EB">
      <w:pPr>
        <w:widowControl w:val="0"/>
        <w:tabs>
          <w:tab w:val="right" w:pos="1008"/>
          <w:tab w:val="left" w:pos="1152"/>
          <w:tab w:val="left" w:pos="1872"/>
          <w:tab w:val="left" w:pos="9187"/>
        </w:tabs>
        <w:ind w:left="2088" w:hanging="2088"/>
        <w:jc w:val="left"/>
      </w:pPr>
    </w:p>
    <w:p w:rsidR="00411C76" w:rsidRPr="00411C76" w:rsidRDefault="00411C76" w:rsidP="00411C76">
      <w:pPr>
        <w:widowControl w:val="0"/>
        <w:tabs>
          <w:tab w:val="right" w:pos="1008"/>
          <w:tab w:val="left" w:pos="1152"/>
          <w:tab w:val="left" w:pos="1872"/>
          <w:tab w:val="left" w:pos="9187"/>
        </w:tabs>
        <w:ind w:left="2088" w:hanging="2088"/>
        <w:jc w:val="left"/>
      </w:pPr>
    </w:p>
    <w:p w:rsidR="00411C76" w:rsidRDefault="00411C76" w:rsidP="00411C76">
      <w:pPr>
        <w:widowControl w:val="0"/>
        <w:jc w:val="left"/>
      </w:pPr>
      <w:r w:rsidRPr="00411C76">
        <w:rPr>
          <w:b/>
        </w:rPr>
        <w:t>VERSIONS OF THIS BILL</w:t>
      </w:r>
    </w:p>
    <w:p w:rsidR="00411C76" w:rsidRDefault="00411C76" w:rsidP="00411C76">
      <w:pPr>
        <w:widowControl w:val="0"/>
        <w:jc w:val="left"/>
      </w:pPr>
    </w:p>
    <w:p w:rsidR="00411C76" w:rsidRDefault="00AF7EA3" w:rsidP="00411C76">
      <w:pPr>
        <w:widowControl w:val="0"/>
        <w:jc w:val="left"/>
      </w:pPr>
      <w:hyperlink r:id="rId9" w:history="1">
        <w:r w:rsidR="00411C76">
          <w:rPr>
            <w:rStyle w:val="Hyperlink"/>
          </w:rPr>
          <w:t>1/18/2012</w:t>
        </w:r>
      </w:hyperlink>
    </w:p>
    <w:p w:rsidR="00411C76" w:rsidRDefault="00411C76" w:rsidP="00411C76"/>
    <w:p w:rsidR="00411C76" w:rsidRDefault="00411C76" w:rsidP="00411C76">
      <w:pPr>
        <w:sectPr w:rsidR="00411C76" w:rsidSect="00411C7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6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AF16DE">
        <w:noBreakHyphen/>
      </w:r>
      <w:r>
        <w:t>3</w:t>
      </w:r>
      <w:r w:rsidR="00AF16DE">
        <w:noBreakHyphen/>
      </w:r>
      <w:r>
        <w:t>1910, AS AMENDED, CODE OF LAWS OF SOUTH CAROLINA, 1976, RELATING TO THE DEPARTMENT OF MOTOR VEHICLES ISSUANCE OF LICENSE PLATES TO HANDICAPPED PERSONS, SO AS TO PROVIDE THAT THE DEPARTMENT CERTIFICATION FORM WHICH CAPTURES CRITERIA</w:t>
      </w:r>
      <w:r w:rsidR="00AF16DE">
        <w:noBreakHyphen/>
      </w:r>
      <w:r>
        <w:t>RELATED INFORMATION ABOUT PERSONS CONSIDERED HANDICAPPED MAY BE COMPLETED BY A DEPARTMENT EMPLOYEE WHO CAN VISUALLY DETERMINE WHETHER A PERSON IS PERMANENTLY HANDICAPPED.</w:t>
      </w: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2B22">
        <w:t>Section 56</w:t>
      </w:r>
      <w:r w:rsidR="00AF16DE">
        <w:noBreakHyphen/>
      </w:r>
      <w:r w:rsidR="00702B22">
        <w:t>3</w:t>
      </w:r>
      <w:r w:rsidR="00AF16DE">
        <w:noBreakHyphen/>
      </w:r>
      <w:r w:rsidR="00702B22">
        <w:t>1910 of the 1976 Code, as last amended by Act 24 of 2009, is further amended to read:</w:t>
      </w:r>
    </w:p>
    <w:p w:rsidR="00702B22" w:rsidRDefault="00702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F16DE">
        <w:noBreakHyphen/>
      </w:r>
      <w:r>
        <w:t>3</w:t>
      </w:r>
      <w:r w:rsidR="00AF16DE">
        <w:noBreakHyphen/>
      </w:r>
      <w:r>
        <w:t>1910.</w:t>
      </w:r>
      <w:r>
        <w:tab/>
      </w:r>
      <w:r w:rsidRPr="005464C2">
        <w:t>(A)</w:t>
      </w:r>
      <w:r>
        <w:tab/>
      </w:r>
      <w:r w:rsidRPr="005464C2">
        <w:t xml:space="preserve">As used in this article, </w:t>
      </w:r>
      <w:r w:rsidR="00AF16DE" w:rsidRPr="00AF16DE">
        <w:t>‘</w:t>
      </w:r>
      <w:r w:rsidRPr="005464C2">
        <w:t>handicapped</w:t>
      </w:r>
      <w:r w:rsidR="00AF16DE" w:rsidRPr="00AF16DE">
        <w:t>’</w:t>
      </w:r>
      <w:r w:rsidRPr="005464C2">
        <w:t xml:space="preserve"> means a person who has one or more of the following conditions: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an inability to ordinarily walk one hundred feet nonstop without aggravating an existing medical condition, including the increase of pain;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an inability to ordinarily walk without the use of, or assistance from a brace, cane, crutch, another person, prosthetic device, wheelchair, or other assistive device;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464C2">
        <w:t>(3)</w:t>
      </w:r>
      <w:r>
        <w:tab/>
      </w:r>
      <w:r w:rsidRPr="005464C2">
        <w:t>a restriction by lung disease to the extent that the person</w:t>
      </w:r>
      <w:r w:rsidR="00AF16DE" w:rsidRPr="00AF16DE">
        <w:t>’</w:t>
      </w:r>
      <w:r w:rsidRPr="005464C2">
        <w:t xml:space="preserve">s forced expiratory volume for one second when measured by spirometry is less than one liter, or the arterial oxygen tension is less than sixty mm/hg on room air at rest;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(4)</w:t>
      </w:r>
      <w:r>
        <w:tab/>
      </w:r>
      <w:r w:rsidRPr="005464C2">
        <w:t xml:space="preserve">requires use of portable oxygen;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(5)</w:t>
      </w:r>
      <w:r>
        <w:tab/>
      </w:r>
      <w:r w:rsidRPr="005464C2">
        <w:t>a cardiac condition to the extent that the person</w:t>
      </w:r>
      <w:r w:rsidR="00AF16DE" w:rsidRPr="00AF16DE">
        <w:t>’</w:t>
      </w:r>
      <w:r w:rsidRPr="005464C2">
        <w:t>s functional limitations are classified in severity as Class III or Class IV according to standards established by the American Heart Association.  If the person</w:t>
      </w:r>
      <w:r w:rsidR="00AF16DE" w:rsidRPr="00AF16DE">
        <w:t>’</w:t>
      </w:r>
      <w:r w:rsidRPr="005464C2">
        <w:t xml:space="preserve">s status improves to a higher level, for example as a result of bypass surgery or transplantation, he no longer meets this criteria;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(6)</w:t>
      </w:r>
      <w:r>
        <w:tab/>
      </w:r>
      <w:r w:rsidRPr="005464C2">
        <w:t>a substantial limitation in the ability to walk due to an arthritic, neurological, or orthopedic condition, for example, coordination problems and muscle spasticity due to conditions that include Parkinson</w:t>
      </w:r>
      <w:r w:rsidR="00AF16DE" w:rsidRPr="00AF16DE">
        <w:t>’</w:t>
      </w:r>
      <w:r w:rsidRPr="005464C2">
        <w:t xml:space="preserve">s disease, cerebral palsy, or multiple sclerosis;  or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(7)</w:t>
      </w:r>
      <w:r>
        <w:tab/>
      </w:r>
      <w:r w:rsidRPr="005464C2">
        <w:t xml:space="preserve">blindness.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Upon payment of the regular motor vehicle license fee, the department may issue a license plate with a special number or identification indicating that the license plate was issued to a person certified as permanently handicapped.  A license plate issued pursuant to this section must be accompanied by a certification form completed by a licensed physician</w:t>
      </w:r>
      <w:r w:rsidR="00D3289F" w:rsidRPr="00D3289F">
        <w:rPr>
          <w:u w:val="single"/>
        </w:rPr>
        <w:t>,</w:t>
      </w:r>
      <w:r w:rsidRPr="00D3289F">
        <w:rPr>
          <w:u w:val="single"/>
        </w:rPr>
        <w:t xml:space="preserve"> o</w:t>
      </w:r>
      <w:r w:rsidRPr="00702B22">
        <w:rPr>
          <w:u w:val="single"/>
        </w:rPr>
        <w:t xml:space="preserve">r </w:t>
      </w:r>
      <w:r w:rsidR="00D3289F">
        <w:rPr>
          <w:u w:val="single"/>
        </w:rPr>
        <w:t xml:space="preserve">by </w:t>
      </w:r>
      <w:r w:rsidRPr="00702B22">
        <w:rPr>
          <w:u w:val="single"/>
        </w:rPr>
        <w:t>a department employee who can visually determine whether a person is permanently handicapped</w:t>
      </w:r>
      <w:r w:rsidRPr="005464C2">
        <w:t xml:space="preserv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5464C2">
        <w:t xml:space="preserve">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All persons that have been issued a handicapped license plate as of the effective date of this section will be issued a certificate upon renewal of the license plate.  To renew the plate and receive the certificate, the person must be certified as permanently handicapped as provided in this section.  Failure to carry a certificate as required by this section by a person that has been issued a handicapped license plate as of the effective date of this section is not a violation of the provisions of this section until after the person renews his license plate.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(D)</w:t>
      </w:r>
      <w:r>
        <w:tab/>
      </w:r>
      <w:r w:rsidRPr="005464C2">
        <w:t>Forms must be completed by physicians licensed to practice in South Carolina as defined in Section 40</w:t>
      </w:r>
      <w:r w:rsidR="00AF16DE">
        <w:noBreakHyphen/>
      </w:r>
      <w:r w:rsidRPr="005464C2">
        <w:t>47</w:t>
      </w:r>
      <w:r w:rsidR="00AF16DE">
        <w:noBreakHyphen/>
      </w:r>
      <w:r w:rsidRPr="005464C2">
        <w:t>5</w:t>
      </w:r>
      <w:r>
        <w:rPr>
          <w:u w:val="single"/>
        </w:rPr>
        <w:t>, or by a department employee who can visually determine whether a person is permanently handicapped</w:t>
      </w:r>
      <w:r w:rsidRPr="005464C2">
        <w:t xml:space="preserv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(E)</w:t>
      </w:r>
      <w:r>
        <w:tab/>
      </w:r>
      <w:r w:rsidRPr="005464C2">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(F)</w:t>
      </w:r>
      <w:r>
        <w:tab/>
      </w:r>
      <w:r w:rsidRPr="005464C2">
        <w:t xml:space="preserve">The special license plate authorized by this section also may be issued for a vehicle of special design and equipment designed to transport a disabled person who is certified as meeting the requirements of this section for a vehicle used by an agency, organization, or facility.  Proof that the agency, organization, or facility transports a handicapped or disabled person must be in a manner prescribed by the department.  A certificate from a licensed physician is not required to apply for the special license plate issued to the agency, organization, or facility.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(G)</w:t>
      </w:r>
      <w:r>
        <w:tab/>
      </w:r>
      <w:r w:rsidRPr="005464C2">
        <w:t xml:space="preserve">When processing applications for special license plates pursuant to this section, the department also shall issue a license plate registration certificate that must be carried at all times in the vehicle driven by or transporting the disabled individual.  The certificate must display the name of the individual or organization to which the plate was issued.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(H)</w:t>
      </w:r>
      <w:r>
        <w:tab/>
      </w:r>
      <w:r w:rsidRPr="005464C2">
        <w:t xml:space="preserve">Vehicles displaying a special handicapped license plate only may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(I)</w:t>
      </w:r>
      <w:r>
        <w:tab/>
      </w:r>
      <w:r w:rsidRPr="005464C2">
        <w:t>A person who qualifies for a license plate under this section and also qualifies as a disabled veteran under Section 56</w:t>
      </w:r>
      <w:r w:rsidR="00AF16DE">
        <w:noBreakHyphen/>
      </w:r>
      <w:r w:rsidRPr="005464C2">
        <w:t>3</w:t>
      </w:r>
      <w:r w:rsidR="00AF16DE">
        <w:noBreakHyphen/>
      </w:r>
      <w:r w:rsidRPr="005464C2">
        <w:t xml:space="preserve">1110 must be issued the license plate provided for in this section free of charge.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(J)(1)</w:t>
      </w:r>
      <w:r>
        <w:tab/>
      </w:r>
      <w:r w:rsidRPr="005464C2">
        <w:t xml:space="preserve">Except as provided in item (2), a person violating the provisions of this section is guilty of a misdemeanor and, upon conviction, must be fined not less than five hundred dollars and not more than one thousand dollars or imprisoned for not more than thirty days for each offense.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Pr="005464C2">
        <w:t xml:space="preserve">A person who illegally duplicates, forges, or sells a handicapped license plate or a person who falsifies information on an application form for a handicapped license plate is guilty of a misdemeanor and, upon conviction, must be imprisoned for thirty days and fined not less than five hundred dollars and not </w:t>
      </w:r>
      <w:r>
        <w:t>more than one thousand dollars.”</w:t>
      </w: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B22">
        <w:t>2</w:t>
      </w:r>
      <w:r>
        <w:t>.</w:t>
      </w:r>
      <w:r>
        <w:tab/>
        <w:t>This act takes effect upon approval by the Governor.</w:t>
      </w:r>
    </w:p>
    <w:p w:rsidR="00DB6511" w:rsidRDefault="00AF16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511" w:rsidRDefault="00DB6511" w:rsidP="00411C76">
      <w:pPr>
        <w:suppressAutoHyphens/>
      </w:pPr>
    </w:p>
    <w:sectPr w:rsidR="00DB6511" w:rsidSect="00411C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62E" w:rsidRDefault="00ED362E" w:rsidP="009F0C77">
      <w:r>
        <w:separator/>
      </w:r>
    </w:p>
  </w:endnote>
  <w:endnote w:type="continuationSeparator" w:id="0">
    <w:p w:rsidR="00ED362E" w:rsidRDefault="00ED36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B44517-E8EC-4028-8207-0FBB7BD38B88}"/>
    <w:embedBold r:id="rId2" w:fontKey="{56B83FA0-314D-4B40-BA67-4C8008FAAC86}"/>
  </w:font>
  <w:font w:name="Calibri">
    <w:panose1 w:val="020F0502020204030204"/>
    <w:charset w:val="00"/>
    <w:family w:val="swiss"/>
    <w:pitch w:val="variable"/>
    <w:sig w:usb0="E10002FF" w:usb1="4000ACFF" w:usb2="00000009" w:usb3="00000000" w:csb0="0000019F" w:csb1="00000000"/>
    <w:embedRegular r:id="rId3" w:fontKey="{E1898578-78F7-4FEF-A144-E853B454F94E}"/>
  </w:font>
  <w:font w:name="Tahoma">
    <w:panose1 w:val="020B0604030504040204"/>
    <w:charset w:val="00"/>
    <w:family w:val="swiss"/>
    <w:pitch w:val="variable"/>
    <w:sig w:usb0="21002A87" w:usb1="80000000" w:usb2="00000008" w:usb3="00000000" w:csb0="000101FF" w:csb1="00000000"/>
    <w:embedRegular r:id="rId4" w:fontKey="{83696C91-0B31-436C-A1DB-FEDF92D22783}"/>
  </w:font>
  <w:font w:name="Cambria">
    <w:panose1 w:val="02040503050406030204"/>
    <w:charset w:val="00"/>
    <w:family w:val="roman"/>
    <w:pitch w:val="variable"/>
    <w:sig w:usb0="E00002FF" w:usb1="400004FF" w:usb2="00000000" w:usb3="00000000" w:csb0="0000019F" w:csb1="00000000"/>
    <w:embedRegular r:id="rId5" w:fontKey="{1C9DD7F9-3E7B-4B22-9558-D5A6A3E929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76" w:rsidRPr="00DB6511" w:rsidRDefault="00411C76" w:rsidP="00DB6511">
    <w:pPr>
      <w:pStyle w:val="Footer"/>
      <w:tabs>
        <w:tab w:val="clear" w:pos="4680"/>
        <w:tab w:val="clear" w:pos="9360"/>
        <w:tab w:val="center" w:pos="2995"/>
      </w:tabs>
      <w:spacing w:before="120"/>
    </w:pPr>
    <w:r>
      <w:t>[4616]</w:t>
    </w:r>
    <w:r>
      <w:tab/>
    </w:r>
    <w:r w:rsidR="00AF7EA3">
      <w:fldChar w:fldCharType="begin"/>
    </w:r>
    <w:r w:rsidR="00AF7EA3">
      <w:instrText xml:space="preserve"> PAGE  \* MERGEFORMAT </w:instrText>
    </w:r>
    <w:r w:rsidR="00AF7EA3">
      <w:fldChar w:fldCharType="separate"/>
    </w:r>
    <w:r w:rsidR="00AF7EA3">
      <w:rPr>
        <w:noProof/>
      </w:rPr>
      <w:t>1</w:t>
    </w:r>
    <w:r w:rsidR="00AF7E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62E" w:rsidRDefault="00ED362E" w:rsidP="009F0C77">
      <w:r>
        <w:separator/>
      </w:r>
    </w:p>
  </w:footnote>
  <w:footnote w:type="continuationSeparator" w:id="0">
    <w:p w:rsidR="00ED362E" w:rsidRDefault="00ED36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83CM12"/>
    <w:docVar w:name="CoverBillType" w:val="b"/>
    <w:docVar w:name="docpath" w:val="L:\Council\bills\SWB\5083CM12.DOCX"/>
    <w:docVar w:name="dvBillNumber" w:val="4616"/>
    <w:docVar w:name="dvBillNumberPrefix" w:val="H. "/>
    <w:docVar w:name="dvOriginalBody" w:val="House"/>
    <w:docVar w:name="dvSteno" w:val="SWB"/>
    <w:docVar w:name="NameofBody" w:val="h"/>
    <w:docVar w:name="vgroup2" w:val="Council"/>
  </w:docVars>
  <w:rsids>
    <w:rsidRoot w:val="00C06649"/>
    <w:rsid w:val="00011869"/>
    <w:rsid w:val="000E1785"/>
    <w:rsid w:val="000F40FA"/>
    <w:rsid w:val="0010776B"/>
    <w:rsid w:val="001231D9"/>
    <w:rsid w:val="00133E66"/>
    <w:rsid w:val="001435A3"/>
    <w:rsid w:val="001C2B19"/>
    <w:rsid w:val="001D08F2"/>
    <w:rsid w:val="001D525B"/>
    <w:rsid w:val="001D7F4F"/>
    <w:rsid w:val="002321B6"/>
    <w:rsid w:val="00250967"/>
    <w:rsid w:val="002543C8"/>
    <w:rsid w:val="00284AAE"/>
    <w:rsid w:val="002C47A1"/>
    <w:rsid w:val="002E5912"/>
    <w:rsid w:val="00325348"/>
    <w:rsid w:val="0032732C"/>
    <w:rsid w:val="00336AD0"/>
    <w:rsid w:val="00350CC7"/>
    <w:rsid w:val="0037079A"/>
    <w:rsid w:val="003734EB"/>
    <w:rsid w:val="00395F6E"/>
    <w:rsid w:val="003D01E8"/>
    <w:rsid w:val="003E5288"/>
    <w:rsid w:val="003F6D79"/>
    <w:rsid w:val="00411C76"/>
    <w:rsid w:val="0041760A"/>
    <w:rsid w:val="00417C01"/>
    <w:rsid w:val="004809EE"/>
    <w:rsid w:val="004D6F42"/>
    <w:rsid w:val="004D79EB"/>
    <w:rsid w:val="004E7D54"/>
    <w:rsid w:val="005209AB"/>
    <w:rsid w:val="005273C6"/>
    <w:rsid w:val="00530A69"/>
    <w:rsid w:val="005330BE"/>
    <w:rsid w:val="00545593"/>
    <w:rsid w:val="00577C6C"/>
    <w:rsid w:val="005C2FE2"/>
    <w:rsid w:val="005E2BC9"/>
    <w:rsid w:val="00605102"/>
    <w:rsid w:val="006215AA"/>
    <w:rsid w:val="006913C9"/>
    <w:rsid w:val="0069470D"/>
    <w:rsid w:val="006A3368"/>
    <w:rsid w:val="006F7C03"/>
    <w:rsid w:val="00702B22"/>
    <w:rsid w:val="00734F00"/>
    <w:rsid w:val="007A70AE"/>
    <w:rsid w:val="00811A31"/>
    <w:rsid w:val="008362E8"/>
    <w:rsid w:val="008A1768"/>
    <w:rsid w:val="008F4429"/>
    <w:rsid w:val="0094021A"/>
    <w:rsid w:val="009C6A0B"/>
    <w:rsid w:val="009F0C77"/>
    <w:rsid w:val="009F4DD1"/>
    <w:rsid w:val="009F5235"/>
    <w:rsid w:val="00A320B9"/>
    <w:rsid w:val="00A41684"/>
    <w:rsid w:val="00A64E80"/>
    <w:rsid w:val="00A72BCD"/>
    <w:rsid w:val="00A741D9"/>
    <w:rsid w:val="00A833AB"/>
    <w:rsid w:val="00A9741D"/>
    <w:rsid w:val="00AC318E"/>
    <w:rsid w:val="00AD4B17"/>
    <w:rsid w:val="00AF16DE"/>
    <w:rsid w:val="00AF7EA3"/>
    <w:rsid w:val="00B11CB5"/>
    <w:rsid w:val="00B412D4"/>
    <w:rsid w:val="00BE3C22"/>
    <w:rsid w:val="00C0345E"/>
    <w:rsid w:val="00C06649"/>
    <w:rsid w:val="00C3483A"/>
    <w:rsid w:val="00C36D25"/>
    <w:rsid w:val="00C74E9D"/>
    <w:rsid w:val="00C82FD3"/>
    <w:rsid w:val="00C92819"/>
    <w:rsid w:val="00CC6B7B"/>
    <w:rsid w:val="00CD2089"/>
    <w:rsid w:val="00D3289F"/>
    <w:rsid w:val="00D73A67"/>
    <w:rsid w:val="00D970A9"/>
    <w:rsid w:val="00DB6511"/>
    <w:rsid w:val="00DF3845"/>
    <w:rsid w:val="00E41911"/>
    <w:rsid w:val="00E7009B"/>
    <w:rsid w:val="00E92EEF"/>
    <w:rsid w:val="00EA4D16"/>
    <w:rsid w:val="00ED362E"/>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ADD6DCD-4E0A-4E99-968B-31D04481E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B22"/>
    <w:rPr>
      <w:rFonts w:ascii="Tahoma" w:hAnsi="Tahoma" w:cs="Tahoma"/>
      <w:sz w:val="16"/>
      <w:szCs w:val="16"/>
    </w:rPr>
  </w:style>
  <w:style w:type="character" w:customStyle="1" w:styleId="BalloonTextChar">
    <w:name w:val="Balloon Text Char"/>
    <w:basedOn w:val="DefaultParagraphFont"/>
    <w:link w:val="BalloonText"/>
    <w:uiPriority w:val="99"/>
    <w:semiHidden/>
    <w:rsid w:val="00702B22"/>
    <w:rPr>
      <w:rFonts w:ascii="Tahoma" w:eastAsia="Times New Roman" w:hAnsi="Tahoma" w:cs="Tahoma"/>
      <w:sz w:val="16"/>
      <w:szCs w:val="16"/>
    </w:rPr>
  </w:style>
  <w:style w:type="character" w:styleId="Hyperlink">
    <w:name w:val="Hyperlink"/>
    <w:basedOn w:val="DefaultParagraphFont"/>
    <w:uiPriority w:val="99"/>
    <w:unhideWhenUsed/>
    <w:rsid w:val="00411C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8-12.docx" TargetMode="External"/><Relationship Id="rId3" Type="http://schemas.openxmlformats.org/officeDocument/2006/relationships/settings" Target="settings.xml"/><Relationship Id="rId7" Type="http://schemas.openxmlformats.org/officeDocument/2006/relationships/hyperlink" Target="file:///h:\hj%20archive\2012\01-1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16_2012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7B4F3-60F2-457F-A8BC-2175E369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1091</Words>
  <Characters>5821</Characters>
  <Application>Microsoft Office Word</Application>
  <DocSecurity>4</DocSecurity>
  <Lines>157</Lines>
  <Paragraphs>41</Paragraphs>
  <ScaleCrop>false</ScaleCrop>
  <Company> </Company>
  <LinksUpToDate>false</LinksUpToDate>
  <CharactersWithSpaces>6927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4616: Handicapped license plates - South Carolina Legislature Online</dc:title>
  <dc:subject/>
  <dc:creator>SandyBarden</dc:creator>
  <cp:keywords/>
  <dc:description/>
  <cp:lastModifiedBy>N Cumfer</cp:lastModifiedBy>
  <cp:revision>2</cp:revision>
  <cp:lastPrinted>2012-01-12T14:35:00Z</cp:lastPrinted>
  <dcterms:created xsi:type="dcterms:W3CDTF">2014-11-24T14:39:00Z</dcterms:created>
  <dcterms:modified xsi:type="dcterms:W3CDTF">2014-11-24T14:39:00Z</dcterms:modified>
</cp:coreProperties>
</file>