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7D9D" w:rsidRDefault="00AA7D9D" w:rsidP="00AA7D9D">
      <w:pPr>
        <w:widowControl w:val="0"/>
        <w:jc w:val="center"/>
      </w:pPr>
      <w:bookmarkStart w:id="0" w:name="_GoBack"/>
      <w:bookmarkEnd w:id="0"/>
      <w:r w:rsidRPr="00AA7D9D">
        <w:rPr>
          <w:b/>
        </w:rPr>
        <w:t>South Carolina General Assembly</w:t>
      </w:r>
    </w:p>
    <w:p w:rsidR="00AA7D9D" w:rsidRDefault="00AA7D9D" w:rsidP="00AA7D9D">
      <w:pPr>
        <w:widowControl w:val="0"/>
        <w:jc w:val="center"/>
      </w:pPr>
      <w:r>
        <w:t>119th Session, 2011-2012</w:t>
      </w:r>
    </w:p>
    <w:p w:rsidR="00AA7D9D" w:rsidRDefault="00AA7D9D" w:rsidP="00AA7D9D">
      <w:pPr>
        <w:widowControl w:val="0"/>
        <w:jc w:val="left"/>
      </w:pPr>
    </w:p>
    <w:p w:rsidR="00AA7D9D" w:rsidRDefault="00AA7D9D" w:rsidP="00AA7D9D">
      <w:pPr>
        <w:widowControl w:val="0"/>
        <w:jc w:val="left"/>
        <w:rPr>
          <w:b/>
        </w:rPr>
      </w:pPr>
      <w:r w:rsidRPr="00AA7D9D">
        <w:rPr>
          <w:b/>
        </w:rPr>
        <w:t>H. 4702</w:t>
      </w:r>
    </w:p>
    <w:p w:rsidR="00AA7D9D" w:rsidRDefault="00AA7D9D" w:rsidP="00AA7D9D">
      <w:pPr>
        <w:widowControl w:val="0"/>
        <w:jc w:val="left"/>
        <w:rPr>
          <w:b/>
        </w:rPr>
      </w:pPr>
    </w:p>
    <w:p w:rsidR="00AA7D9D" w:rsidRDefault="00AA7D9D" w:rsidP="00AA7D9D">
      <w:pPr>
        <w:widowControl w:val="0"/>
        <w:jc w:val="left"/>
      </w:pPr>
      <w:r w:rsidRPr="00AA7D9D">
        <w:rPr>
          <w:b/>
        </w:rPr>
        <w:t>STATUS INFORMATION</w:t>
      </w:r>
    </w:p>
    <w:p w:rsidR="00AA7D9D" w:rsidRDefault="00AA7D9D" w:rsidP="00AA7D9D">
      <w:pPr>
        <w:widowControl w:val="0"/>
        <w:jc w:val="left"/>
      </w:pPr>
    </w:p>
    <w:p w:rsidR="00AA7D9D" w:rsidRDefault="00AA7D9D" w:rsidP="00AA7D9D">
      <w:pPr>
        <w:widowControl w:val="0"/>
        <w:jc w:val="left"/>
      </w:pPr>
      <w:r>
        <w:t>House Resolution</w:t>
      </w:r>
    </w:p>
    <w:p w:rsidR="00AA7D9D" w:rsidRDefault="00AA7D9D" w:rsidP="00AA7D9D">
      <w:pPr>
        <w:widowControl w:val="0"/>
        <w:jc w:val="left"/>
      </w:pPr>
      <w:r>
        <w:t>Sponsors: Reps. Gilliard, Williams, Jefferson and Stavrinakis</w:t>
      </w:r>
    </w:p>
    <w:p w:rsidR="00AA7D9D" w:rsidRDefault="00AA7D9D" w:rsidP="00AA7D9D">
      <w:pPr>
        <w:widowControl w:val="0"/>
        <w:jc w:val="left"/>
      </w:pPr>
      <w:r>
        <w:t>Document Path: l:\council\bills\rm\1372zw12.docx</w:t>
      </w:r>
    </w:p>
    <w:p w:rsidR="00AA7D9D" w:rsidRDefault="00AA7D9D" w:rsidP="00AA7D9D">
      <w:pPr>
        <w:widowControl w:val="0"/>
        <w:jc w:val="left"/>
      </w:pPr>
    </w:p>
    <w:p w:rsidR="00AA7D9D" w:rsidRDefault="00AA7D9D" w:rsidP="00AA7D9D">
      <w:pPr>
        <w:widowControl w:val="0"/>
        <w:jc w:val="left"/>
      </w:pPr>
      <w:r>
        <w:t>Introduced in the House on January 31, 2012</w:t>
      </w:r>
    </w:p>
    <w:p w:rsidR="00AA7D9D" w:rsidRDefault="00AA7D9D" w:rsidP="00AA7D9D">
      <w:pPr>
        <w:widowControl w:val="0"/>
        <w:jc w:val="left"/>
      </w:pPr>
      <w:r>
        <w:t>Adopted by the House on January 31, 2012</w:t>
      </w:r>
    </w:p>
    <w:p w:rsidR="00AA7D9D" w:rsidRDefault="00AA7D9D" w:rsidP="00AA7D9D">
      <w:pPr>
        <w:widowControl w:val="0"/>
        <w:jc w:val="left"/>
      </w:pPr>
    </w:p>
    <w:p w:rsidR="00AA7D9D" w:rsidRDefault="00AA7D9D" w:rsidP="00AA7D9D">
      <w:pPr>
        <w:widowControl w:val="0"/>
        <w:jc w:val="left"/>
      </w:pPr>
      <w:r>
        <w:t xml:space="preserve">Summary: </w:t>
      </w:r>
      <w:r w:rsidR="00381CD1">
        <w:t>Alluette K. Jones</w:t>
      </w:r>
    </w:p>
    <w:p w:rsidR="00AA7D9D" w:rsidRDefault="00AA7D9D" w:rsidP="00AA7D9D">
      <w:pPr>
        <w:widowControl w:val="0"/>
        <w:jc w:val="left"/>
      </w:pPr>
    </w:p>
    <w:p w:rsidR="00AA7D9D" w:rsidRDefault="00AA7D9D" w:rsidP="00AA7D9D">
      <w:pPr>
        <w:widowControl w:val="0"/>
        <w:jc w:val="left"/>
      </w:pPr>
    </w:p>
    <w:p w:rsidR="00AA7D9D" w:rsidRDefault="00AA7D9D" w:rsidP="00AA7D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A7D9D">
        <w:rPr>
          <w:b/>
        </w:rPr>
        <w:t>HISTORY OF LEGISLATIVE ACTIONS</w:t>
      </w:r>
    </w:p>
    <w:p w:rsidR="00AA7D9D" w:rsidRDefault="00AA7D9D" w:rsidP="00AA7D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A7D9D" w:rsidRPr="00AA7D9D" w:rsidRDefault="00AA7D9D" w:rsidP="00AA7D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A7D9D">
        <w:rPr>
          <w:u w:val="single"/>
        </w:rPr>
        <w:tab/>
        <w:t>Date</w:t>
      </w:r>
      <w:r w:rsidRPr="00AA7D9D">
        <w:rPr>
          <w:u w:val="single"/>
        </w:rPr>
        <w:tab/>
        <w:t>Body</w:t>
      </w:r>
      <w:r w:rsidRPr="00AA7D9D">
        <w:rPr>
          <w:u w:val="single"/>
        </w:rPr>
        <w:tab/>
        <w:t>Action Description with journal page number</w:t>
      </w:r>
      <w:r w:rsidRPr="00AA7D9D">
        <w:rPr>
          <w:u w:val="single"/>
        </w:rPr>
        <w:tab/>
      </w:r>
    </w:p>
    <w:p w:rsidR="005029BE" w:rsidRDefault="005029BE" w:rsidP="005029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1/31/2012</w:t>
      </w:r>
      <w:r>
        <w:tab/>
        <w:t>House</w:t>
      </w:r>
      <w:r>
        <w:tab/>
      </w:r>
      <w:r w:rsidRPr="00CD0D50">
        <w:t>Introduced and adopted (</w:t>
      </w:r>
      <w:hyperlink r:id="rId7" w:history="1">
        <w:r w:rsidRPr="00CD0D50">
          <w:rPr>
            <w:rStyle w:val="Hyperlink"/>
          </w:rPr>
          <w:t>House Journal</w:t>
        </w:r>
        <w:r w:rsidRPr="00CD0D50">
          <w:rPr>
            <w:rStyle w:val="Hyperlink"/>
          </w:rPr>
          <w:noBreakHyphen/>
          <w:t>page 31</w:t>
        </w:r>
      </w:hyperlink>
      <w:r w:rsidRPr="00CD0D50">
        <w:t>)</w:t>
      </w:r>
    </w:p>
    <w:p w:rsidR="005029BE" w:rsidRDefault="005029BE" w:rsidP="005029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A7D9D" w:rsidRPr="00AA7D9D" w:rsidRDefault="00AA7D9D" w:rsidP="00AA7D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A7D9D" w:rsidRDefault="00AA7D9D" w:rsidP="00AA7D9D">
      <w:r w:rsidRPr="00AA7D9D">
        <w:rPr>
          <w:b/>
        </w:rPr>
        <w:t>VERSIONS OF THIS BILL</w:t>
      </w:r>
    </w:p>
    <w:p w:rsidR="00AA7D9D" w:rsidRDefault="00AA7D9D" w:rsidP="00AA7D9D"/>
    <w:p w:rsidR="00AA7D9D" w:rsidRDefault="00C64A3A" w:rsidP="00AA7D9D">
      <w:hyperlink r:id="rId8" w:history="1">
        <w:r w:rsidR="00AA7D9D">
          <w:rPr>
            <w:rStyle w:val="Hyperlink"/>
          </w:rPr>
          <w:t>1/31/2012</w:t>
        </w:r>
      </w:hyperlink>
    </w:p>
    <w:p w:rsidR="00AA7D9D" w:rsidRDefault="00AA7D9D" w:rsidP="00AA7D9D"/>
    <w:p w:rsidR="00AA7D9D" w:rsidRDefault="00AA7D9D" w:rsidP="00AA7D9D">
      <w:pPr>
        <w:sectPr w:rsidR="00AA7D9D" w:rsidSect="00AA7D9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5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B729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178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C73F8C">
        <w:t xml:space="preserve">RECOGNIZE </w:t>
      </w:r>
      <w:r w:rsidR="004A2282">
        <w:t xml:space="preserve">AND HONOR </w:t>
      </w:r>
      <w:r w:rsidR="00C73F8C">
        <w:t>ALLUETTE K. JONES, OWNER OF CHARLESTON</w:t>
      </w:r>
      <w:r w:rsidR="003B579C" w:rsidRPr="003B579C">
        <w:t>’</w:t>
      </w:r>
      <w:r w:rsidR="00C73F8C">
        <w:t>S ALLUETTE</w:t>
      </w:r>
      <w:r w:rsidR="003B579C" w:rsidRPr="003B579C">
        <w:t>’</w:t>
      </w:r>
      <w:r w:rsidR="00C73F8C">
        <w:t xml:space="preserve">S CAFÉ, FOR HER </w:t>
      </w:r>
      <w:r w:rsidR="00C33F46">
        <w:t>COMMUNITY SERVICE AND THE</w:t>
      </w:r>
      <w:r w:rsidR="00C73F8C">
        <w:t xml:space="preserve"> </w:t>
      </w:r>
      <w:r w:rsidR="00C33F46">
        <w:t xml:space="preserve">ENTREPRENEURIAL ENDEAVORS THAT HAVE ADDED SO MUCH LOWCOUNTRY CHARM TO </w:t>
      </w:r>
      <w:r w:rsidR="007D6863">
        <w:t>SOUTH CAROLINA</w:t>
      </w:r>
      <w:r w:rsidR="003B579C" w:rsidRPr="003B579C">
        <w:t>’</w:t>
      </w:r>
      <w:r w:rsidR="007D6863">
        <w:t>S COASTAL AREA.</w:t>
      </w:r>
    </w:p>
    <w:p w:rsidR="006B7299" w:rsidRDefault="006B72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D6863" w:rsidRDefault="007D6863" w:rsidP="007D68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is with great pleasure that the members of the South Carolina House of Representatives honor individuals who freely give of their time and resources for the good of others; and</w:t>
      </w:r>
    </w:p>
    <w:p w:rsidR="007D6863" w:rsidRDefault="007D6863" w:rsidP="007D68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6863" w:rsidRDefault="007D6863" w:rsidP="007D68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Alluette K. Jones, owner of Charleston</w:t>
      </w:r>
      <w:r w:rsidR="003B579C" w:rsidRPr="003B579C">
        <w:t>’</w:t>
      </w:r>
      <w:r>
        <w:t>s Alluette</w:t>
      </w:r>
      <w:r w:rsidR="003B579C" w:rsidRPr="003B579C">
        <w:t>’</w:t>
      </w:r>
      <w:r>
        <w:t>s Café,  has contributed valuable community service to the citizens of the Palmetto State and is thereby worthy of praise; and</w:t>
      </w:r>
    </w:p>
    <w:p w:rsidR="007D6863" w:rsidRDefault="007D6863" w:rsidP="00407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C344C" w:rsidRDefault="006960B6" w:rsidP="00696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firmly believing in active community involvement, this committed wife and mother</w:t>
      </w:r>
      <w:r w:rsidRPr="00407D0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has </w:t>
      </w:r>
      <w:r w:rsidRPr="00407D09">
        <w:rPr>
          <w:rFonts w:eastAsiaTheme="minorHAnsi"/>
          <w:color w:val="000000" w:themeColor="text1"/>
          <w:szCs w:val="22"/>
          <w:u w:color="000000" w:themeColor="text1"/>
        </w:rPr>
        <w:t xml:space="preserve">served </w:t>
      </w:r>
      <w:r w:rsidR="00FC5FA3">
        <w:rPr>
          <w:rFonts w:eastAsiaTheme="minorHAnsi"/>
          <w:color w:val="000000" w:themeColor="text1"/>
          <w:szCs w:val="22"/>
          <w:u w:color="000000" w:themeColor="text1"/>
        </w:rPr>
        <w:t xml:space="preserve">on the board of directors for </w:t>
      </w:r>
      <w:r w:rsidRPr="00407D09">
        <w:rPr>
          <w:rFonts w:eastAsiaTheme="minorHAnsi"/>
          <w:color w:val="000000" w:themeColor="text1"/>
          <w:szCs w:val="22"/>
          <w:u w:color="000000" w:themeColor="text1"/>
        </w:rPr>
        <w:t>the Center for Women, Slow Food Movement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and </w:t>
      </w:r>
      <w:r w:rsidRPr="00407D09">
        <w:rPr>
          <w:rFonts w:eastAsiaTheme="minorHAnsi"/>
          <w:color w:val="000000" w:themeColor="text1"/>
          <w:szCs w:val="22"/>
          <w:u w:color="000000" w:themeColor="text1"/>
        </w:rPr>
        <w:t>Beaufort Arts Council</w:t>
      </w:r>
      <w:r w:rsidR="00AC344C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AC344C" w:rsidRDefault="00AC344C" w:rsidP="00696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07D09" w:rsidRPr="00407D09" w:rsidRDefault="006B7299" w:rsidP="00407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6960B6">
        <w:t xml:space="preserve">in addition, her entrepreneurial spirit has resulted in several business enterprises that have added much charm and offered healthy sustenance to </w:t>
      </w:r>
      <w:r w:rsidR="009701B8">
        <w:t xml:space="preserve">both </w:t>
      </w:r>
      <w:r w:rsidR="006960B6">
        <w:t>citizens and visitors</w:t>
      </w:r>
      <w:r w:rsidR="009701B8">
        <w:t xml:space="preserve"> in the Lowcountry. As the owner of </w:t>
      </w:r>
      <w:r w:rsidR="00407D09" w:rsidRPr="00F80FD6">
        <w:rPr>
          <w:rFonts w:eastAsiaTheme="minorHAnsi"/>
          <w:color w:val="000000" w:themeColor="text1"/>
          <w:szCs w:val="22"/>
          <w:u w:color="000000" w:themeColor="text1"/>
        </w:rPr>
        <w:t>Alluette</w:t>
      </w:r>
      <w:r w:rsidR="003B579C" w:rsidRPr="003B579C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407D09" w:rsidRPr="00F80FD6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F80FD6">
        <w:rPr>
          <w:rFonts w:eastAsiaTheme="minorHAnsi"/>
          <w:color w:val="000000" w:themeColor="text1"/>
          <w:szCs w:val="22"/>
          <w:u w:color="000000" w:themeColor="text1"/>
        </w:rPr>
        <w:t>Café, located at</w:t>
      </w:r>
      <w:r w:rsidR="00407D09" w:rsidRPr="00F80FD6">
        <w:rPr>
          <w:rFonts w:eastAsiaTheme="minorHAnsi"/>
          <w:color w:val="000000" w:themeColor="text1"/>
          <w:szCs w:val="22"/>
          <w:u w:color="000000" w:themeColor="text1"/>
        </w:rPr>
        <w:t xml:space="preserve"> 80</w:t>
      </w:r>
      <w:r w:rsidR="003B579C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407D09" w:rsidRPr="00F80FD6">
        <w:rPr>
          <w:rFonts w:eastAsiaTheme="minorHAnsi"/>
          <w:color w:val="000000" w:themeColor="text1"/>
          <w:szCs w:val="22"/>
          <w:u w:color="000000" w:themeColor="text1"/>
        </w:rPr>
        <w:t>A Reid Street</w:t>
      </w:r>
      <w:r w:rsidR="00F80FD6">
        <w:rPr>
          <w:rFonts w:eastAsiaTheme="minorHAnsi"/>
          <w:color w:val="000000" w:themeColor="text1"/>
          <w:szCs w:val="22"/>
          <w:u w:color="000000" w:themeColor="text1"/>
        </w:rPr>
        <w:t xml:space="preserve"> in </w:t>
      </w:r>
      <w:r w:rsidR="00407D09" w:rsidRPr="00F80FD6">
        <w:rPr>
          <w:rFonts w:eastAsiaTheme="minorHAnsi"/>
          <w:color w:val="000000" w:themeColor="text1"/>
          <w:szCs w:val="22"/>
          <w:u w:color="000000" w:themeColor="text1"/>
        </w:rPr>
        <w:t>Charleston</w:t>
      </w:r>
      <w:r w:rsidR="00F80FD6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9701B8">
        <w:rPr>
          <w:rFonts w:eastAsiaTheme="minorHAnsi"/>
          <w:color w:val="000000" w:themeColor="text1"/>
          <w:szCs w:val="22"/>
          <w:u w:color="000000" w:themeColor="text1"/>
        </w:rPr>
        <w:t xml:space="preserve">Alluette Jones </w:t>
      </w:r>
      <w:r w:rsidR="00F80FD6">
        <w:rPr>
          <w:rFonts w:eastAsiaTheme="minorHAnsi"/>
          <w:color w:val="000000" w:themeColor="text1"/>
          <w:szCs w:val="22"/>
          <w:u w:color="000000" w:themeColor="text1"/>
        </w:rPr>
        <w:t>serves what she dubs “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 xml:space="preserve">holistic soul food” </w:t>
      </w:r>
      <w:r w:rsidR="00F80FD6">
        <w:rPr>
          <w:rFonts w:eastAsiaTheme="minorHAnsi"/>
          <w:color w:val="000000" w:themeColor="text1"/>
          <w:szCs w:val="22"/>
          <w:u w:color="000000" w:themeColor="text1"/>
        </w:rPr>
        <w:t xml:space="preserve">and is 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 xml:space="preserve">an active 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participant in the “Slow Food Movement.” </w:t>
      </w:r>
      <w:r w:rsidR="009701B8">
        <w:rPr>
          <w:rFonts w:eastAsiaTheme="minorHAnsi"/>
          <w:color w:val="000000" w:themeColor="text1"/>
          <w:szCs w:val="22"/>
          <w:u w:color="000000" w:themeColor="text1"/>
        </w:rPr>
        <w:t>She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701B8">
        <w:rPr>
          <w:rFonts w:eastAsiaTheme="minorHAnsi"/>
          <w:color w:val="000000" w:themeColor="text1"/>
          <w:szCs w:val="22"/>
          <w:u w:color="000000" w:themeColor="text1"/>
        </w:rPr>
        <w:t xml:space="preserve">promotes healthy eating as she 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>provides her customers with fresh local organic veg</w:t>
      </w:r>
      <w:r w:rsidR="00F80FD6">
        <w:rPr>
          <w:rFonts w:eastAsiaTheme="minorHAnsi"/>
          <w:color w:val="000000" w:themeColor="text1"/>
          <w:szCs w:val="22"/>
          <w:u w:color="000000" w:themeColor="text1"/>
        </w:rPr>
        <w:t>etables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 xml:space="preserve"> and hormone</w:t>
      </w:r>
      <w:r w:rsidR="003B579C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>free meats and seafoods</w:t>
      </w:r>
      <w:r w:rsidR="003154F6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407D09" w:rsidRPr="00407D09" w:rsidRDefault="00407D09" w:rsidP="00407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07D09" w:rsidRPr="00407D09" w:rsidRDefault="0042304E" w:rsidP="00407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F80FD6">
        <w:t>t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>he daughter of William H. and Elfreda S. Jones</w:t>
      </w:r>
      <w:r w:rsidR="00F80FD6">
        <w:rPr>
          <w:rFonts w:eastAsiaTheme="minorHAnsi"/>
          <w:color w:val="000000" w:themeColor="text1"/>
          <w:szCs w:val="22"/>
          <w:u w:color="000000" w:themeColor="text1"/>
        </w:rPr>
        <w:t>, Alluette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 xml:space="preserve"> was born in </w:t>
      </w:r>
      <w:r w:rsidR="00F80FD6"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>ount Pleasant</w:t>
      </w:r>
      <w:r w:rsidR="00F80FD6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 xml:space="preserve">graduated from General William Moultrie High School in 1970. </w:t>
      </w:r>
      <w:r w:rsidR="00F80FD6">
        <w:rPr>
          <w:rFonts w:eastAsiaTheme="minorHAnsi"/>
          <w:color w:val="000000" w:themeColor="text1"/>
          <w:szCs w:val="22"/>
          <w:u w:color="000000" w:themeColor="text1"/>
        </w:rPr>
        <w:t>She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80FD6">
        <w:rPr>
          <w:rFonts w:eastAsiaTheme="minorHAnsi"/>
          <w:color w:val="000000" w:themeColor="text1"/>
          <w:szCs w:val="22"/>
          <w:u w:color="000000" w:themeColor="text1"/>
        </w:rPr>
        <w:t xml:space="preserve">furthered her education at Savannah State University, where in 1973 she earned 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>a bachelor</w:t>
      </w:r>
      <w:r w:rsidR="003B579C" w:rsidRPr="003B579C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F80FD6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>degree in history</w:t>
      </w:r>
      <w:r w:rsidR="00F80FD6">
        <w:rPr>
          <w:rFonts w:eastAsiaTheme="minorHAnsi"/>
          <w:color w:val="000000" w:themeColor="text1"/>
          <w:szCs w:val="22"/>
          <w:u w:color="000000" w:themeColor="text1"/>
        </w:rPr>
        <w:t xml:space="preserve">, followed by training in 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>fashion design and modeling</w:t>
      </w:r>
      <w:r w:rsidR="003154F6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407D09" w:rsidRPr="00407D09" w:rsidRDefault="00407D09" w:rsidP="00407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D5096" w:rsidRPr="00407D09" w:rsidRDefault="0042304E" w:rsidP="002D50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i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 xml:space="preserve">n order to pursue her love for nutritious </w:t>
      </w:r>
      <w:r w:rsidR="001375D1"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>owcountry foods, Alluette</w:t>
      </w:r>
      <w:r w:rsidR="001375D1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1375D1" w:rsidRPr="00407D09">
        <w:rPr>
          <w:rFonts w:eastAsiaTheme="minorHAnsi"/>
          <w:color w:val="000000" w:themeColor="text1"/>
          <w:szCs w:val="22"/>
          <w:u w:color="000000" w:themeColor="text1"/>
        </w:rPr>
        <w:t xml:space="preserve">known </w:t>
      </w:r>
      <w:r w:rsidR="001375D1">
        <w:rPr>
          <w:rFonts w:eastAsiaTheme="minorHAnsi"/>
          <w:color w:val="000000" w:themeColor="text1"/>
          <w:szCs w:val="22"/>
          <w:u w:color="000000" w:themeColor="text1"/>
        </w:rPr>
        <w:t xml:space="preserve">in </w:t>
      </w:r>
      <w:r w:rsidR="001375D1" w:rsidRPr="00407D09">
        <w:rPr>
          <w:rFonts w:eastAsiaTheme="minorHAnsi"/>
          <w:color w:val="000000" w:themeColor="text1"/>
          <w:szCs w:val="22"/>
          <w:u w:color="000000" w:themeColor="text1"/>
        </w:rPr>
        <w:t>the Lowcountry as “Lady Soul</w:t>
      </w:r>
      <w:r w:rsidR="001375D1">
        <w:rPr>
          <w:rFonts w:eastAsiaTheme="minorHAnsi"/>
          <w:color w:val="000000" w:themeColor="text1"/>
          <w:szCs w:val="22"/>
          <w:u w:color="000000" w:themeColor="text1"/>
        </w:rPr>
        <w:t xml:space="preserve">,” 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>open</w:t>
      </w:r>
      <w:r w:rsidR="001375D1">
        <w:rPr>
          <w:rFonts w:eastAsiaTheme="minorHAnsi"/>
          <w:color w:val="000000" w:themeColor="text1"/>
          <w:szCs w:val="22"/>
          <w:u w:color="000000" w:themeColor="text1"/>
        </w:rPr>
        <w:t>ed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 xml:space="preserve"> the Famous Patio Tea Room and the Line Street Grill &amp; Grocery Store in Charleston</w:t>
      </w:r>
      <w:r w:rsidR="001375D1">
        <w:rPr>
          <w:rFonts w:eastAsiaTheme="minorHAnsi"/>
          <w:color w:val="000000" w:themeColor="text1"/>
          <w:szCs w:val="22"/>
          <w:u w:color="000000" w:themeColor="text1"/>
        </w:rPr>
        <w:t xml:space="preserve">, both 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 xml:space="preserve">ventures </w:t>
      </w:r>
      <w:r w:rsidR="0051267D">
        <w:rPr>
          <w:rFonts w:eastAsiaTheme="minorHAnsi"/>
          <w:color w:val="000000" w:themeColor="text1"/>
          <w:szCs w:val="22"/>
          <w:u w:color="000000" w:themeColor="text1"/>
        </w:rPr>
        <w:t xml:space="preserve">proving </w:t>
      </w:r>
      <w:r w:rsidR="001375D1">
        <w:rPr>
          <w:rFonts w:eastAsiaTheme="minorHAnsi"/>
          <w:color w:val="000000" w:themeColor="text1"/>
          <w:szCs w:val="22"/>
          <w:u w:color="000000" w:themeColor="text1"/>
        </w:rPr>
        <w:t xml:space="preserve">quite 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>success</w:t>
      </w:r>
      <w:r w:rsidR="001375D1">
        <w:rPr>
          <w:rFonts w:eastAsiaTheme="minorHAnsi"/>
          <w:color w:val="000000" w:themeColor="text1"/>
          <w:szCs w:val="22"/>
          <w:u w:color="000000" w:themeColor="text1"/>
        </w:rPr>
        <w:t>ful</w:t>
      </w:r>
      <w:r w:rsidR="0051267D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2D5096" w:rsidRPr="00407D09" w:rsidRDefault="002D5096" w:rsidP="002D50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D5096" w:rsidRPr="00407D09" w:rsidRDefault="0042304E" w:rsidP="002D50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s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 xml:space="preserve">he </w:t>
      </w:r>
      <w:r w:rsidR="001F6BA9">
        <w:rPr>
          <w:rFonts w:eastAsiaTheme="minorHAnsi"/>
          <w:color w:val="000000" w:themeColor="text1"/>
          <w:szCs w:val="22"/>
          <w:u w:color="000000" w:themeColor="text1"/>
        </w:rPr>
        <w:t xml:space="preserve">then 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>diversif</w:t>
      </w:r>
      <w:r w:rsidR="001F6BA9">
        <w:rPr>
          <w:rFonts w:eastAsiaTheme="minorHAnsi"/>
          <w:color w:val="000000" w:themeColor="text1"/>
          <w:szCs w:val="22"/>
          <w:u w:color="000000" w:themeColor="text1"/>
        </w:rPr>
        <w:t xml:space="preserve">ied 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>her culinary skills with the establishment of Alluett</w:t>
      </w:r>
      <w:r w:rsidR="003C38AF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="003B579C" w:rsidRPr="003B579C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3C38AF">
        <w:rPr>
          <w:rFonts w:eastAsiaTheme="minorHAnsi"/>
          <w:color w:val="000000" w:themeColor="text1"/>
          <w:szCs w:val="22"/>
          <w:u w:color="000000" w:themeColor="text1"/>
        </w:rPr>
        <w:t xml:space="preserve">s Sandwich Shoppe in Beaufort and 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>Alluette</w:t>
      </w:r>
      <w:r w:rsidR="003B579C" w:rsidRPr="003B579C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 xml:space="preserve">s Restaurant &amp; Art Gallery in Hampton. </w:t>
      </w:r>
      <w:r w:rsidR="001F6BA9">
        <w:rPr>
          <w:rFonts w:eastAsiaTheme="minorHAnsi"/>
          <w:color w:val="000000" w:themeColor="text1"/>
          <w:szCs w:val="22"/>
          <w:u w:color="000000" w:themeColor="text1"/>
        </w:rPr>
        <w:t>Next, d</w:t>
      </w:r>
      <w:r w:rsidR="003C38AF">
        <w:rPr>
          <w:rFonts w:eastAsiaTheme="minorHAnsi"/>
          <w:color w:val="000000" w:themeColor="text1"/>
          <w:szCs w:val="22"/>
          <w:u w:color="000000" w:themeColor="text1"/>
        </w:rPr>
        <w:t xml:space="preserve">esiring to focus her business endeavors on her hometown, 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 xml:space="preserve">Alluette sold the Beaufort and Hampton locations </w:t>
      </w:r>
      <w:r w:rsidR="003C38AF">
        <w:rPr>
          <w:rFonts w:eastAsiaTheme="minorHAnsi"/>
          <w:color w:val="000000" w:themeColor="text1"/>
          <w:szCs w:val="22"/>
          <w:u w:color="000000" w:themeColor="text1"/>
        </w:rPr>
        <w:t xml:space="preserve">and opened 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>the now</w:t>
      </w:r>
      <w:r w:rsidR="003B579C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>famous Alluette</w:t>
      </w:r>
      <w:r w:rsidR="003B579C" w:rsidRPr="003B579C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3154F6">
        <w:rPr>
          <w:rFonts w:eastAsiaTheme="minorHAnsi"/>
          <w:color w:val="000000" w:themeColor="text1"/>
          <w:szCs w:val="22"/>
          <w:u w:color="000000" w:themeColor="text1"/>
        </w:rPr>
        <w:t>Café</w:t>
      </w:r>
      <w:r w:rsidR="002D5096">
        <w:rPr>
          <w:rFonts w:eastAsiaTheme="minorHAnsi"/>
          <w:color w:val="000000" w:themeColor="text1"/>
          <w:szCs w:val="22"/>
          <w:u w:color="000000" w:themeColor="text1"/>
        </w:rPr>
        <w:t xml:space="preserve">. Her talents led her naturally into </w:t>
      </w:r>
      <w:r w:rsidR="002D5096" w:rsidRPr="00407D09">
        <w:rPr>
          <w:rFonts w:eastAsiaTheme="minorHAnsi"/>
          <w:color w:val="000000" w:themeColor="text1"/>
          <w:szCs w:val="22"/>
          <w:u w:color="000000" w:themeColor="text1"/>
        </w:rPr>
        <w:t>serving holistic soul foods with a Lowcountry flare</w:t>
      </w:r>
      <w:r w:rsidR="002D5096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2D5096" w:rsidRPr="00407D09">
        <w:rPr>
          <w:rFonts w:eastAsiaTheme="minorHAnsi"/>
          <w:color w:val="000000" w:themeColor="text1"/>
          <w:szCs w:val="22"/>
          <w:u w:color="000000" w:themeColor="text1"/>
        </w:rPr>
        <w:t xml:space="preserve"> based on </w:t>
      </w:r>
      <w:r w:rsidR="00BD7CD6">
        <w:rPr>
          <w:rFonts w:eastAsiaTheme="minorHAnsi"/>
          <w:color w:val="000000" w:themeColor="text1"/>
          <w:szCs w:val="22"/>
          <w:u w:color="000000" w:themeColor="text1"/>
        </w:rPr>
        <w:t>her grandmother</w:t>
      </w:r>
      <w:r w:rsidR="003B579C" w:rsidRPr="003B579C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BD7CD6">
        <w:rPr>
          <w:rFonts w:eastAsiaTheme="minorHAnsi"/>
          <w:color w:val="000000" w:themeColor="text1"/>
          <w:szCs w:val="22"/>
          <w:u w:color="000000" w:themeColor="text1"/>
        </w:rPr>
        <w:t>s recipes</w:t>
      </w:r>
      <w:r w:rsidR="002D5096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2D5096" w:rsidRDefault="002D5096" w:rsidP="00407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07D09" w:rsidRPr="00407D09" w:rsidRDefault="0042304E" w:rsidP="00407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2D5096">
        <w:t xml:space="preserve">as testimony to her </w:t>
      </w:r>
      <w:r w:rsidR="00BA129E">
        <w:t>health</w:t>
      </w:r>
      <w:r w:rsidR="003B579C">
        <w:noBreakHyphen/>
      </w:r>
      <w:r w:rsidR="00BA129E">
        <w:t xml:space="preserve">promoting </w:t>
      </w:r>
      <w:r w:rsidR="002D5096">
        <w:t>entrepreneurial vision, A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>lluette</w:t>
      </w:r>
      <w:r w:rsidR="003B579C" w:rsidRPr="003B579C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B93AED">
        <w:rPr>
          <w:rFonts w:eastAsiaTheme="minorHAnsi"/>
          <w:color w:val="000000" w:themeColor="text1"/>
          <w:szCs w:val="22"/>
          <w:u w:color="000000" w:themeColor="text1"/>
        </w:rPr>
        <w:t>Café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 xml:space="preserve"> has received rav</w:t>
      </w:r>
      <w:r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 xml:space="preserve"> revues in Oprah Winfrey</w:t>
      </w:r>
      <w:r w:rsidR="003B579C" w:rsidRPr="003B579C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407D09" w:rsidRPr="00407D09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407D09" w:rsidRPr="00407D09">
        <w:rPr>
          <w:rFonts w:eastAsiaTheme="minorHAnsi"/>
          <w:i/>
          <w:color w:val="000000" w:themeColor="text1"/>
          <w:szCs w:val="22"/>
          <w:u w:color="000000" w:themeColor="text1"/>
        </w:rPr>
        <w:t xml:space="preserve"> O Magazine</w:t>
      </w:r>
      <w:r w:rsidR="00407D09" w:rsidRPr="002D5096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407D09" w:rsidRPr="00407D09">
        <w:rPr>
          <w:rFonts w:eastAsiaTheme="minorHAnsi"/>
          <w:i/>
          <w:color w:val="000000" w:themeColor="text1"/>
          <w:szCs w:val="22"/>
          <w:u w:color="000000" w:themeColor="text1"/>
        </w:rPr>
        <w:t xml:space="preserve"> Travel</w:t>
      </w:r>
      <w:r w:rsidR="006E6A28">
        <w:rPr>
          <w:rFonts w:eastAsiaTheme="minorHAnsi"/>
          <w:i/>
          <w:color w:val="000000" w:themeColor="text1"/>
          <w:szCs w:val="22"/>
          <w:u w:color="000000" w:themeColor="text1"/>
        </w:rPr>
        <w:t xml:space="preserve"> </w:t>
      </w:r>
      <w:r w:rsidR="00407D09" w:rsidRPr="00407D09">
        <w:rPr>
          <w:rFonts w:eastAsiaTheme="minorHAnsi"/>
          <w:i/>
          <w:color w:val="000000" w:themeColor="text1"/>
          <w:szCs w:val="22"/>
          <w:u w:color="000000" w:themeColor="text1"/>
        </w:rPr>
        <w:t>&amp; Leisure</w:t>
      </w:r>
      <w:r w:rsidR="00407D09" w:rsidRPr="002D5096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407D09" w:rsidRPr="00407D09">
        <w:rPr>
          <w:rFonts w:eastAsiaTheme="minorHAnsi"/>
          <w:i/>
          <w:color w:val="000000" w:themeColor="text1"/>
          <w:szCs w:val="22"/>
          <w:u w:color="000000" w:themeColor="text1"/>
        </w:rPr>
        <w:t xml:space="preserve"> Southern Living</w:t>
      </w:r>
      <w:r w:rsidR="00407D09" w:rsidRPr="002D5096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407D09" w:rsidRPr="00407D09">
        <w:rPr>
          <w:rFonts w:eastAsiaTheme="minorHAnsi"/>
          <w:i/>
          <w:color w:val="000000" w:themeColor="text1"/>
          <w:szCs w:val="22"/>
          <w:u w:color="000000" w:themeColor="text1"/>
        </w:rPr>
        <w:t xml:space="preserve"> Charleston </w:t>
      </w:r>
      <w:r w:rsidR="00AC344C">
        <w:rPr>
          <w:rFonts w:eastAsiaTheme="minorHAnsi"/>
          <w:i/>
          <w:color w:val="000000" w:themeColor="text1"/>
          <w:szCs w:val="22"/>
          <w:u w:color="000000" w:themeColor="text1"/>
        </w:rPr>
        <w:t>M</w:t>
      </w:r>
      <w:r w:rsidR="00407D09" w:rsidRPr="00407D09">
        <w:rPr>
          <w:rFonts w:eastAsiaTheme="minorHAnsi"/>
          <w:i/>
          <w:color w:val="000000" w:themeColor="text1"/>
          <w:szCs w:val="22"/>
          <w:u w:color="000000" w:themeColor="text1"/>
        </w:rPr>
        <w:t>agazine</w:t>
      </w:r>
      <w:r w:rsidR="002D5096" w:rsidRPr="002D5096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407D09" w:rsidRPr="002D5096">
        <w:rPr>
          <w:rFonts w:eastAsiaTheme="minorHAnsi"/>
          <w:color w:val="000000" w:themeColor="text1"/>
          <w:szCs w:val="22"/>
          <w:u w:color="000000" w:themeColor="text1"/>
        </w:rPr>
        <w:t xml:space="preserve"> and the </w:t>
      </w:r>
      <w:r w:rsidR="00407D09" w:rsidRPr="00407D09">
        <w:rPr>
          <w:rFonts w:eastAsiaTheme="minorHAnsi"/>
          <w:i/>
          <w:color w:val="000000" w:themeColor="text1"/>
          <w:szCs w:val="22"/>
          <w:u w:color="000000" w:themeColor="text1"/>
        </w:rPr>
        <w:t>City Paper</w:t>
      </w:r>
      <w:r w:rsidR="003154F6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407D09" w:rsidRPr="00407D09" w:rsidRDefault="00407D09" w:rsidP="00407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90EA7" w:rsidRDefault="00A90EA7" w:rsidP="00A90E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House of Representatives recognize that the success of the State of South Carolina, the strength of its communities, and the vitality of American society as a whole depend, in great measure, upon the dedication of individuals like Alluette K. Jones who use their talents and resources to serve others. Now, therefore,</w:t>
      </w:r>
    </w:p>
    <w:p w:rsidR="00443DCF" w:rsidRDefault="00443D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7299" w:rsidRDefault="006B72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B7299" w:rsidRDefault="006B72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7299" w:rsidRDefault="006B7299" w:rsidP="00D013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42304E">
        <w:t xml:space="preserve"> </w:t>
      </w:r>
      <w:r w:rsidR="00B60D51" w:rsidRPr="00B60D51">
        <w:rPr>
          <w:rFonts w:eastAsiaTheme="minorHAnsi"/>
          <w:color w:val="000000" w:themeColor="text1"/>
          <w:szCs w:val="22"/>
          <w:u w:color="000000" w:themeColor="text1"/>
        </w:rPr>
        <w:t>the members of the South Carolina House of Representatives, by this resolution,</w:t>
      </w:r>
      <w:r w:rsidR="00B60D5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01395">
        <w:t>recognize and honor Alluette K. Jones, owner of Charleston</w:t>
      </w:r>
      <w:r w:rsidR="003B579C" w:rsidRPr="003B579C">
        <w:t>’</w:t>
      </w:r>
      <w:r w:rsidR="00D01395">
        <w:t>s Alluette</w:t>
      </w:r>
      <w:r w:rsidR="003B579C" w:rsidRPr="003B579C">
        <w:t>’</w:t>
      </w:r>
      <w:r w:rsidR="00D01395">
        <w:t>s Café, for her community service and the entrepreneurial endeavors that have added so much Lowcountry charm to South Carolina</w:t>
      </w:r>
      <w:r w:rsidR="003B579C" w:rsidRPr="003B579C">
        <w:t>’</w:t>
      </w:r>
      <w:r w:rsidR="00D01395">
        <w:t>s coastal area.</w:t>
      </w:r>
    </w:p>
    <w:p w:rsidR="00D01395" w:rsidRDefault="00D01395" w:rsidP="00D013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10776B" w:rsidRDefault="006B72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60D51">
        <w:t>provided to Alluette K. Jones.</w:t>
      </w:r>
    </w:p>
    <w:p w:rsidR="00855A11" w:rsidRDefault="003B579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55A11" w:rsidRDefault="00855A11" w:rsidP="00AA7D9D">
      <w:pPr>
        <w:suppressAutoHyphens/>
      </w:pPr>
    </w:p>
    <w:sectPr w:rsidR="00855A11" w:rsidSect="00AA7D9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60B6" w:rsidRDefault="006960B6" w:rsidP="009F0C77">
      <w:r>
        <w:separator/>
      </w:r>
    </w:p>
  </w:endnote>
  <w:endnote w:type="continuationSeparator" w:id="0">
    <w:p w:rsidR="006960B6" w:rsidRDefault="006960B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4CCC2C-4B84-40BF-80DF-C51C2EDFA7D1}"/>
    <w:embedBold r:id="rId2" w:fontKey="{53E50C90-48BA-413F-A24D-C6FD3D88B940}"/>
    <w:embedItalic r:id="rId3" w:fontKey="{C2A933E6-659D-44C5-9FCC-B69DAF13962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FA8B9A9C-A4A3-49EE-A39E-0DCB55223CA8}"/>
    <w:embedItalic r:id="rId5" w:fontKey="{C5CDB50C-67A8-4ACE-879F-B3E0420E418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6" w:fontKey="{D9367B24-70A4-4577-BB29-618151196A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657B490-B289-45B3-A2D4-3555E209216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7D9D" w:rsidRPr="00855A11" w:rsidRDefault="00AA7D9D" w:rsidP="00855A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[4702]</w:t>
    </w:r>
    <w:r>
      <w:tab/>
    </w:r>
    <w:r w:rsidR="00C64A3A">
      <w:fldChar w:fldCharType="begin"/>
    </w:r>
    <w:r w:rsidR="00C64A3A">
      <w:instrText xml:space="preserve"> PAGE  \* MERGEFORMAT </w:instrText>
    </w:r>
    <w:r w:rsidR="00C64A3A">
      <w:fldChar w:fldCharType="separate"/>
    </w:r>
    <w:r w:rsidR="00C64A3A">
      <w:rPr>
        <w:noProof/>
      </w:rPr>
      <w:t>1</w:t>
    </w:r>
    <w:r w:rsidR="00C64A3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60B6" w:rsidRDefault="006960B6" w:rsidP="009F0C77">
      <w:r>
        <w:separator/>
      </w:r>
    </w:p>
  </w:footnote>
  <w:footnote w:type="continuationSeparator" w:id="0">
    <w:p w:rsidR="006960B6" w:rsidRDefault="006960B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72ZW12"/>
    <w:docVar w:name="CoverBillType" w:val="r"/>
    <w:docVar w:name="docpath" w:val="L:\Council\bills\RM\1372ZW12.DOCX"/>
    <w:docVar w:name="dvBillNumber" w:val="470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11CAC"/>
    <w:rsid w:val="00002D3A"/>
    <w:rsid w:val="00011869"/>
    <w:rsid w:val="00062080"/>
    <w:rsid w:val="000C70EB"/>
    <w:rsid w:val="000E1785"/>
    <w:rsid w:val="000F40FA"/>
    <w:rsid w:val="001015F7"/>
    <w:rsid w:val="0010776B"/>
    <w:rsid w:val="00133E66"/>
    <w:rsid w:val="001375D1"/>
    <w:rsid w:val="0014021A"/>
    <w:rsid w:val="001435A3"/>
    <w:rsid w:val="001466C3"/>
    <w:rsid w:val="00156466"/>
    <w:rsid w:val="001D08F2"/>
    <w:rsid w:val="001D525B"/>
    <w:rsid w:val="001D7F4F"/>
    <w:rsid w:val="001F6BA9"/>
    <w:rsid w:val="002321B6"/>
    <w:rsid w:val="00250967"/>
    <w:rsid w:val="002543C8"/>
    <w:rsid w:val="00284AAE"/>
    <w:rsid w:val="002B3D9B"/>
    <w:rsid w:val="002D5096"/>
    <w:rsid w:val="002E5912"/>
    <w:rsid w:val="003154F6"/>
    <w:rsid w:val="00325348"/>
    <w:rsid w:val="0032732C"/>
    <w:rsid w:val="00336AD0"/>
    <w:rsid w:val="0037079A"/>
    <w:rsid w:val="00381CD1"/>
    <w:rsid w:val="003924E0"/>
    <w:rsid w:val="003B579C"/>
    <w:rsid w:val="003C38AF"/>
    <w:rsid w:val="003D01E8"/>
    <w:rsid w:val="003E5288"/>
    <w:rsid w:val="003F6D79"/>
    <w:rsid w:val="00407D09"/>
    <w:rsid w:val="00411CAC"/>
    <w:rsid w:val="0041760A"/>
    <w:rsid w:val="00417C01"/>
    <w:rsid w:val="0042304E"/>
    <w:rsid w:val="00443DCF"/>
    <w:rsid w:val="004777B7"/>
    <w:rsid w:val="004809EE"/>
    <w:rsid w:val="004A2282"/>
    <w:rsid w:val="004E7D54"/>
    <w:rsid w:val="004F3389"/>
    <w:rsid w:val="005029BE"/>
    <w:rsid w:val="0051267D"/>
    <w:rsid w:val="005273C6"/>
    <w:rsid w:val="00530A69"/>
    <w:rsid w:val="00545593"/>
    <w:rsid w:val="00577C6C"/>
    <w:rsid w:val="005A0822"/>
    <w:rsid w:val="005C2FE2"/>
    <w:rsid w:val="005C3B85"/>
    <w:rsid w:val="005E2BC9"/>
    <w:rsid w:val="00605102"/>
    <w:rsid w:val="006215AA"/>
    <w:rsid w:val="006913C9"/>
    <w:rsid w:val="0069470D"/>
    <w:rsid w:val="006960B6"/>
    <w:rsid w:val="006B7299"/>
    <w:rsid w:val="006E6A28"/>
    <w:rsid w:val="00734F00"/>
    <w:rsid w:val="007A70AE"/>
    <w:rsid w:val="007C4BD3"/>
    <w:rsid w:val="007D6863"/>
    <w:rsid w:val="008362E8"/>
    <w:rsid w:val="00855A11"/>
    <w:rsid w:val="008A1768"/>
    <w:rsid w:val="008F4429"/>
    <w:rsid w:val="00905D6B"/>
    <w:rsid w:val="0094021A"/>
    <w:rsid w:val="009701B8"/>
    <w:rsid w:val="009A1822"/>
    <w:rsid w:val="009C6A0B"/>
    <w:rsid w:val="009E7CCA"/>
    <w:rsid w:val="009F0C77"/>
    <w:rsid w:val="009F4DD1"/>
    <w:rsid w:val="00A41684"/>
    <w:rsid w:val="00A52BDE"/>
    <w:rsid w:val="00A64E80"/>
    <w:rsid w:val="00A72BCD"/>
    <w:rsid w:val="00A741D9"/>
    <w:rsid w:val="00A833AB"/>
    <w:rsid w:val="00A90EA7"/>
    <w:rsid w:val="00A9741D"/>
    <w:rsid w:val="00AA7D9D"/>
    <w:rsid w:val="00AC344C"/>
    <w:rsid w:val="00AD4B17"/>
    <w:rsid w:val="00B412D4"/>
    <w:rsid w:val="00B569F0"/>
    <w:rsid w:val="00B60D51"/>
    <w:rsid w:val="00B93AED"/>
    <w:rsid w:val="00BA129E"/>
    <w:rsid w:val="00BA5479"/>
    <w:rsid w:val="00BC6FBC"/>
    <w:rsid w:val="00BD7CD6"/>
    <w:rsid w:val="00BE3C22"/>
    <w:rsid w:val="00C0345E"/>
    <w:rsid w:val="00C33F46"/>
    <w:rsid w:val="00C3483A"/>
    <w:rsid w:val="00C64A3A"/>
    <w:rsid w:val="00C73F8C"/>
    <w:rsid w:val="00C74E9D"/>
    <w:rsid w:val="00C761E5"/>
    <w:rsid w:val="00C82FD3"/>
    <w:rsid w:val="00C92819"/>
    <w:rsid w:val="00CC6B7B"/>
    <w:rsid w:val="00CD2089"/>
    <w:rsid w:val="00D01395"/>
    <w:rsid w:val="00D73A67"/>
    <w:rsid w:val="00D970A9"/>
    <w:rsid w:val="00DF3845"/>
    <w:rsid w:val="00E11B94"/>
    <w:rsid w:val="00E15BA6"/>
    <w:rsid w:val="00E41911"/>
    <w:rsid w:val="00E76F56"/>
    <w:rsid w:val="00E92EEF"/>
    <w:rsid w:val="00F17891"/>
    <w:rsid w:val="00F24442"/>
    <w:rsid w:val="00F50AE3"/>
    <w:rsid w:val="00F67CF1"/>
    <w:rsid w:val="00F80FD6"/>
    <w:rsid w:val="00F840F0"/>
    <w:rsid w:val="00FB0D0D"/>
    <w:rsid w:val="00FB43B4"/>
    <w:rsid w:val="00FB5CAA"/>
    <w:rsid w:val="00FC5FA3"/>
    <w:rsid w:val="00FF1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95E0B45-65DC-42AC-ADF9-6C6898348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34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344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A7D9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702_2012013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31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01C43F-04A3-4728-83E6-665215BE8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594</Words>
  <Characters>3300</Characters>
  <Application>Microsoft Office Word</Application>
  <DocSecurity>4</DocSecurity>
  <Lines>112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4702: Alluette K. Jones - South Carolina Legislature Online</dc:title>
  <dc:subject/>
  <dc:creator>rosannemcdowell</dc:creator>
  <cp:keywords/>
  <dc:description/>
  <cp:lastModifiedBy>N Cumfer</cp:lastModifiedBy>
  <cp:revision>2</cp:revision>
  <cp:lastPrinted>2012-01-26T15:32:00Z</cp:lastPrinted>
  <dcterms:created xsi:type="dcterms:W3CDTF">2014-11-24T14:42:00Z</dcterms:created>
  <dcterms:modified xsi:type="dcterms:W3CDTF">2014-11-24T14:42:00Z</dcterms:modified>
</cp:coreProperties>
</file>