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BB3" w:rsidRDefault="00197BB3" w:rsidP="00197BB3">
      <w:pPr>
        <w:widowControl w:val="0"/>
        <w:jc w:val="center"/>
      </w:pPr>
      <w:bookmarkStart w:id="0" w:name="_GoBack"/>
      <w:bookmarkEnd w:id="0"/>
      <w:r w:rsidRPr="00197BB3">
        <w:rPr>
          <w:b/>
        </w:rPr>
        <w:t>South Carolina General Assembly</w:t>
      </w:r>
    </w:p>
    <w:p w:rsidR="00197BB3" w:rsidRDefault="00197BB3" w:rsidP="00197BB3">
      <w:pPr>
        <w:widowControl w:val="0"/>
        <w:jc w:val="center"/>
      </w:pPr>
      <w:r>
        <w:t>119th Session, 2011-2012</w:t>
      </w:r>
    </w:p>
    <w:p w:rsidR="00197BB3" w:rsidRDefault="00197BB3" w:rsidP="00197BB3">
      <w:pPr>
        <w:widowControl w:val="0"/>
        <w:jc w:val="left"/>
      </w:pPr>
    </w:p>
    <w:p w:rsidR="00197BB3" w:rsidRDefault="00197BB3" w:rsidP="00197BB3">
      <w:pPr>
        <w:widowControl w:val="0"/>
        <w:jc w:val="left"/>
        <w:rPr>
          <w:b/>
        </w:rPr>
      </w:pPr>
      <w:r w:rsidRPr="00197BB3">
        <w:rPr>
          <w:b/>
        </w:rPr>
        <w:t>H. 4719</w:t>
      </w:r>
    </w:p>
    <w:p w:rsidR="00197BB3" w:rsidRDefault="00197BB3" w:rsidP="00197BB3">
      <w:pPr>
        <w:widowControl w:val="0"/>
        <w:jc w:val="left"/>
        <w:rPr>
          <w:b/>
        </w:rPr>
      </w:pPr>
    </w:p>
    <w:p w:rsidR="00197BB3" w:rsidRDefault="00197BB3" w:rsidP="00197BB3">
      <w:pPr>
        <w:widowControl w:val="0"/>
        <w:jc w:val="left"/>
      </w:pPr>
      <w:r w:rsidRPr="00197BB3">
        <w:rPr>
          <w:b/>
        </w:rPr>
        <w:t>STATUS INFORMATION</w:t>
      </w:r>
    </w:p>
    <w:p w:rsidR="00197BB3" w:rsidRDefault="00197BB3" w:rsidP="00197BB3">
      <w:pPr>
        <w:widowControl w:val="0"/>
        <w:jc w:val="left"/>
      </w:pPr>
    </w:p>
    <w:p w:rsidR="00197BB3" w:rsidRDefault="00197BB3" w:rsidP="00197BB3">
      <w:pPr>
        <w:widowControl w:val="0"/>
        <w:jc w:val="left"/>
      </w:pPr>
      <w:r>
        <w:t>General Bill</w:t>
      </w:r>
    </w:p>
    <w:p w:rsidR="00197BB3" w:rsidRDefault="00197BB3" w:rsidP="00197BB3">
      <w:pPr>
        <w:widowControl w:val="0"/>
        <w:jc w:val="left"/>
      </w:pPr>
      <w:r>
        <w:t>Sponsors: Rep. Hayes</w:t>
      </w:r>
    </w:p>
    <w:p w:rsidR="00197BB3" w:rsidRDefault="00197BB3" w:rsidP="00197BB3">
      <w:pPr>
        <w:widowControl w:val="0"/>
        <w:jc w:val="left"/>
      </w:pPr>
      <w:r>
        <w:t>Document Path: l:\council\bills\ms\7677ahb12.docx</w:t>
      </w:r>
    </w:p>
    <w:p w:rsidR="00197BB3" w:rsidRDefault="00197BB3" w:rsidP="00197BB3">
      <w:pPr>
        <w:widowControl w:val="0"/>
        <w:jc w:val="left"/>
      </w:pPr>
    </w:p>
    <w:p w:rsidR="00197BB3" w:rsidRDefault="00197BB3" w:rsidP="00197BB3">
      <w:pPr>
        <w:widowControl w:val="0"/>
        <w:jc w:val="left"/>
      </w:pPr>
      <w:r>
        <w:t>Introduced in the House on February 2, 2012</w:t>
      </w:r>
    </w:p>
    <w:p w:rsidR="00197BB3" w:rsidRDefault="00197BB3" w:rsidP="00197BB3">
      <w:pPr>
        <w:widowControl w:val="0"/>
        <w:jc w:val="left"/>
      </w:pPr>
      <w:r>
        <w:t xml:space="preserve">Currently residing in the House Committee on </w:t>
      </w:r>
      <w:r w:rsidRPr="00197BB3">
        <w:rPr>
          <w:b/>
        </w:rPr>
        <w:t>Judiciary</w:t>
      </w:r>
    </w:p>
    <w:p w:rsidR="00197BB3" w:rsidRDefault="00197BB3" w:rsidP="00197BB3">
      <w:pPr>
        <w:widowControl w:val="0"/>
        <w:jc w:val="left"/>
      </w:pPr>
    </w:p>
    <w:p w:rsidR="00197BB3" w:rsidRDefault="00197BB3" w:rsidP="00197BB3">
      <w:pPr>
        <w:widowControl w:val="0"/>
        <w:jc w:val="left"/>
      </w:pPr>
      <w:r>
        <w:t xml:space="preserve">Summary: </w:t>
      </w:r>
      <w:r w:rsidR="0034716F">
        <w:t>Chiropractic care defined</w:t>
      </w:r>
    </w:p>
    <w:p w:rsidR="00197BB3" w:rsidRDefault="00197BB3" w:rsidP="00197BB3">
      <w:pPr>
        <w:widowControl w:val="0"/>
        <w:jc w:val="left"/>
      </w:pPr>
    </w:p>
    <w:p w:rsidR="00197BB3" w:rsidRDefault="00197BB3" w:rsidP="00197BB3">
      <w:pPr>
        <w:widowControl w:val="0"/>
        <w:jc w:val="left"/>
      </w:pPr>
    </w:p>
    <w:p w:rsidR="00197BB3" w:rsidRDefault="00197BB3" w:rsidP="00197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7BB3">
        <w:rPr>
          <w:b/>
        </w:rPr>
        <w:t>HISTORY OF LEGISLATIVE ACTIONS</w:t>
      </w:r>
    </w:p>
    <w:p w:rsidR="00197BB3" w:rsidRDefault="00197BB3" w:rsidP="00197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7BB3" w:rsidRPr="00197BB3" w:rsidRDefault="00197BB3" w:rsidP="00197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7BB3">
        <w:rPr>
          <w:u w:val="single"/>
        </w:rPr>
        <w:tab/>
        <w:t>Date</w:t>
      </w:r>
      <w:r w:rsidRPr="00197BB3">
        <w:rPr>
          <w:u w:val="single"/>
        </w:rPr>
        <w:tab/>
        <w:t>Body</w:t>
      </w:r>
      <w:r w:rsidRPr="00197BB3">
        <w:rPr>
          <w:u w:val="single"/>
        </w:rPr>
        <w:tab/>
        <w:t>Action Description with journal page number</w:t>
      </w:r>
      <w:r w:rsidRPr="00197BB3">
        <w:rPr>
          <w:u w:val="single"/>
        </w:rPr>
        <w:tab/>
      </w:r>
    </w:p>
    <w:p w:rsidR="002B07E8" w:rsidRDefault="002B07E8" w:rsidP="002B0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2/2/2012</w:t>
      </w:r>
      <w:r>
        <w:tab/>
        <w:t>House</w:t>
      </w:r>
      <w:r>
        <w:tab/>
      </w:r>
      <w:r w:rsidRPr="00665C48">
        <w:t>Introduced and read first time (</w:t>
      </w:r>
      <w:hyperlink r:id="rId7" w:history="1">
        <w:r w:rsidRPr="00665C48">
          <w:rPr>
            <w:rStyle w:val="Hyperlink"/>
          </w:rPr>
          <w:t>House Journal</w:t>
        </w:r>
        <w:r w:rsidRPr="00665C48">
          <w:rPr>
            <w:rStyle w:val="Hyperlink"/>
          </w:rPr>
          <w:noBreakHyphen/>
          <w:t>page 12</w:t>
        </w:r>
      </w:hyperlink>
      <w:r w:rsidRPr="00665C48">
        <w:t>)</w:t>
      </w:r>
    </w:p>
    <w:p w:rsidR="002B07E8" w:rsidRDefault="002B07E8" w:rsidP="002B0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2/2/2012</w:t>
      </w:r>
      <w:r>
        <w:tab/>
        <w:t>House</w:t>
      </w:r>
      <w:r>
        <w:tab/>
      </w:r>
      <w:r w:rsidRPr="00665C48">
        <w:t xml:space="preserve">Referred to Committee on </w:t>
      </w:r>
      <w:r w:rsidRPr="00665C48">
        <w:rPr>
          <w:b/>
        </w:rPr>
        <w:t>Judiciary</w:t>
      </w:r>
      <w:r w:rsidRPr="00665C48">
        <w:t xml:space="preserve"> (</w:t>
      </w:r>
      <w:hyperlink r:id="rId8" w:history="1">
        <w:r w:rsidRPr="00665C48">
          <w:rPr>
            <w:rStyle w:val="Hyperlink"/>
          </w:rPr>
          <w:t>House Journal</w:t>
        </w:r>
        <w:r w:rsidRPr="00665C48">
          <w:rPr>
            <w:rStyle w:val="Hyperlink"/>
          </w:rPr>
          <w:noBreakHyphen/>
          <w:t>page 12</w:t>
        </w:r>
      </w:hyperlink>
      <w:r w:rsidRPr="00665C48">
        <w:t>)</w:t>
      </w:r>
    </w:p>
    <w:p w:rsidR="002B07E8" w:rsidRDefault="002B07E8" w:rsidP="002B0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BB3" w:rsidRPr="00197BB3" w:rsidRDefault="00197BB3" w:rsidP="00197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BB3" w:rsidRDefault="00197BB3" w:rsidP="00197BB3">
      <w:pPr>
        <w:widowControl w:val="0"/>
        <w:jc w:val="left"/>
      </w:pPr>
      <w:r w:rsidRPr="00197BB3">
        <w:rPr>
          <w:b/>
        </w:rPr>
        <w:t>VERSIONS OF THIS BILL</w:t>
      </w:r>
    </w:p>
    <w:p w:rsidR="00197BB3" w:rsidRDefault="00197BB3" w:rsidP="00197BB3">
      <w:pPr>
        <w:widowControl w:val="0"/>
        <w:jc w:val="left"/>
      </w:pPr>
    </w:p>
    <w:p w:rsidR="00197BB3" w:rsidRDefault="003E634E" w:rsidP="00197BB3">
      <w:pPr>
        <w:widowControl w:val="0"/>
        <w:jc w:val="left"/>
      </w:pPr>
      <w:hyperlink r:id="rId9" w:history="1">
        <w:r w:rsidR="00197BB3">
          <w:rPr>
            <w:rStyle w:val="Hyperlink"/>
          </w:rPr>
          <w:t>2/2/2012</w:t>
        </w:r>
      </w:hyperlink>
    </w:p>
    <w:p w:rsidR="00197BB3" w:rsidRDefault="00197BB3" w:rsidP="00197BB3"/>
    <w:p w:rsidR="00197BB3" w:rsidRDefault="00197BB3" w:rsidP="00197BB3">
      <w:pPr>
        <w:sectPr w:rsidR="00197BB3" w:rsidSect="00197B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6C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15</w:t>
      </w:r>
      <w:r>
        <w:noBreakHyphen/>
        <w:t>32</w:t>
      </w:r>
      <w:r>
        <w:noBreakHyphen/>
        <w:t>245 SO AS TO DEFINE CHIROPRACTIC CARE, AND TO REQUIRE SATISFACTION OF DEBT FOR CHIROPRACTIC CARE INCURRED FOR INJURIES GIVING RISE TO A CIVIL CAUSE OF ACTION FROM A RELATED AWARD</w:t>
      </w:r>
      <w:r w:rsidR="00640ECB">
        <w:t>,</w:t>
      </w:r>
      <w:r>
        <w:t xml:space="preserve"> JUDGMENT</w:t>
      </w:r>
      <w:r w:rsidR="00640ECB">
        <w:t>, OR SETTLEMENT</w:t>
      </w:r>
      <w:r>
        <w:t xml:space="preserve"> </w:t>
      </w:r>
      <w:r w:rsidR="00640ECB">
        <w:t>TO</w:t>
      </w:r>
      <w:r>
        <w:t xml:space="preserve"> THE PLAINTIFF WHO SUSTAINED THE INJURIES BEFORE THE PLAINTIFF MAY RECEIVE ANY OF THE AWARD</w:t>
      </w:r>
      <w:r w:rsidR="00640ECB">
        <w:t>,</w:t>
      </w:r>
      <w:r>
        <w:t xml:space="preserve"> JUDGMENT</w:t>
      </w:r>
      <w:r w:rsidR="00640ECB">
        <w:t>, OR SETTLEMENT</w:t>
      </w:r>
      <w:r>
        <w:t>.</w:t>
      </w:r>
    </w:p>
    <w:p w:rsidR="001836C6" w:rsidRDefault="0018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36C6" w:rsidRDefault="0018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36C6" w:rsidRDefault="0018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C6C" w:rsidRDefault="001836C6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1C6C">
        <w:t>Article 3, Chapt</w:t>
      </w:r>
      <w:r w:rsidR="000B4A5F">
        <w:t>er 32, Title 15 of the 1976 Code</w:t>
      </w:r>
      <w:r w:rsidR="00791C6C">
        <w:t xml:space="preserve"> is amended by adding:</w:t>
      </w:r>
      <w:r w:rsidR="00791C6C">
        <w:tab/>
      </w: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 w:rsidR="00780196">
        <w:noBreakHyphen/>
      </w:r>
      <w:r>
        <w:t>32</w:t>
      </w:r>
      <w:r w:rsidR="00780196">
        <w:noBreakHyphen/>
      </w:r>
      <w:r>
        <w:t>245.</w:t>
      </w:r>
      <w:r>
        <w:tab/>
      </w:r>
      <w:r>
        <w:tab/>
        <w:t>(A)</w:t>
      </w:r>
      <w:r>
        <w:tab/>
        <w:t xml:space="preserve">For the purposes of this section, </w:t>
      </w:r>
      <w:r w:rsidR="00780196" w:rsidRPr="00780196">
        <w:rPr>
          <w:color w:val="000000"/>
        </w:rPr>
        <w:t>‘</w:t>
      </w:r>
      <w:r w:rsidR="00780196">
        <w:rPr>
          <w:color w:val="000000"/>
        </w:rPr>
        <w:t>c</w:t>
      </w:r>
      <w:r>
        <w:rPr>
          <w:color w:val="000000"/>
        </w:rPr>
        <w:t>hiropractic care</w:t>
      </w:r>
      <w:r w:rsidR="00780196" w:rsidRPr="00780196">
        <w:rPr>
          <w:color w:val="000000"/>
        </w:rPr>
        <w:t>’</w:t>
      </w:r>
      <w:r w:rsidRPr="00D91C8C">
        <w:rPr>
          <w:color w:val="000000"/>
        </w:rPr>
        <w:t xml:space="preserve"> </w:t>
      </w:r>
      <w:r w:rsidR="00640ECB">
        <w:rPr>
          <w:color w:val="000000"/>
        </w:rPr>
        <w:t>means</w:t>
      </w:r>
      <w:r>
        <w:rPr>
          <w:color w:val="000000"/>
        </w:rPr>
        <w:t xml:space="preserve"> the </w:t>
      </w:r>
      <w:r w:rsidRPr="00D91C8C">
        <w:rPr>
          <w:color w:val="000000"/>
        </w:rPr>
        <w:t>adjustment to the articulations of the vertebral column and its immediate articulations for the restoration and maintenance of health and the normal regimen and rehabilitation of the patient witho</w:t>
      </w:r>
      <w:r w:rsidR="00780196">
        <w:rPr>
          <w:color w:val="000000"/>
        </w:rPr>
        <w:t>ut the use of drugs or surgery.</w:t>
      </w: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Where a plaintiff seeks chiropractic care for the treatment of injuries in connection with ongoing litigation, the debt incurred by the plaintiff to the chiropractor</w:t>
      </w:r>
      <w:r w:rsidR="00640ECB">
        <w:t xml:space="preserve"> for that treatment</w:t>
      </w:r>
      <w:r>
        <w:t xml:space="preserve"> must be satisfied before an award from the defendant or their insurer is relinquished to the plaintiff.</w:t>
      </w: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 xml:space="preserve">Upon entry of judgment in favor of a plaintiff indebted to a chiropractor for chiropractic care stemming from </w:t>
      </w:r>
      <w:r w:rsidR="00640ECB">
        <w:t>injuries which gave rise to the underlying</w:t>
      </w:r>
      <w:r>
        <w:t xml:space="preserve"> litigation, or </w:t>
      </w:r>
      <w:r w:rsidR="000B4A5F">
        <w:t>when</w:t>
      </w:r>
      <w:r w:rsidR="00640ECB">
        <w:t xml:space="preserve"> the </w:t>
      </w:r>
      <w:r>
        <w:t>parties</w:t>
      </w:r>
      <w:r w:rsidR="00640ECB">
        <w:t xml:space="preserve"> reach a settlement</w:t>
      </w:r>
      <w:r>
        <w:t xml:space="preserve">, the defendant or </w:t>
      </w:r>
      <w:r w:rsidR="00640ECB">
        <w:t>his</w:t>
      </w:r>
      <w:r>
        <w:t xml:space="preserve"> insurer must pay </w:t>
      </w:r>
      <w:r w:rsidR="00640ECB">
        <w:t>from</w:t>
      </w:r>
      <w:r>
        <w:t xml:space="preserve"> that </w:t>
      </w:r>
      <w:r w:rsidR="00640ECB">
        <w:t>judgment</w:t>
      </w:r>
      <w:r>
        <w:t xml:space="preserve"> or settlement a</w:t>
      </w:r>
      <w:r w:rsidR="00640ECB">
        <w:t>ny debt</w:t>
      </w:r>
      <w:r>
        <w:t xml:space="preserve"> owed by the plaintiff for chiropractic care.  The remainder </w:t>
      </w:r>
      <w:r w:rsidR="000B4A5F">
        <w:t xml:space="preserve">of the judgment or settlement </w:t>
      </w:r>
      <w:r>
        <w:t>then</w:t>
      </w:r>
      <w:r w:rsidR="00780196">
        <w:t xml:space="preserve"> must</w:t>
      </w:r>
      <w:r>
        <w:t xml:space="preserve"> be remitted to the plaintiff upon complete satisfaction of the chiropractic care debt.</w:t>
      </w:r>
      <w:r w:rsidR="000B4A5F">
        <w:t>”</w:t>
      </w: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</w:t>
      </w:r>
    </w:p>
    <w:p w:rsidR="00676A7B" w:rsidRDefault="007801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A7B" w:rsidRDefault="00676A7B" w:rsidP="00197BB3">
      <w:pPr>
        <w:suppressAutoHyphens/>
      </w:pPr>
    </w:p>
    <w:sectPr w:rsidR="00676A7B" w:rsidSect="00197B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8F1" w:rsidRDefault="003538F1" w:rsidP="009F0C77">
      <w:r>
        <w:separator/>
      </w:r>
    </w:p>
  </w:endnote>
  <w:endnote w:type="continuationSeparator" w:id="0">
    <w:p w:rsidR="003538F1" w:rsidRDefault="003538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5A69C9-DD89-4A9B-9ED3-9398F512CD8F}"/>
    <w:embedBold r:id="rId2" w:fontKey="{DD8C93F0-EE82-4BDD-B83F-21D09F9448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9771AA-F797-40CD-B28A-FCAB116FAF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0D37D7-2812-4B65-9A25-7838F655FE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752880-700D-458A-8ABE-8DCEBC988A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B3" w:rsidRPr="00676A7B" w:rsidRDefault="00197BB3" w:rsidP="00676A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[4719]</w:t>
    </w:r>
    <w:r>
      <w:tab/>
    </w:r>
    <w:r w:rsidR="003E634E">
      <w:fldChar w:fldCharType="begin"/>
    </w:r>
    <w:r w:rsidR="003E634E">
      <w:instrText xml:space="preserve"> PAGE  \* MERGEFORMAT </w:instrText>
    </w:r>
    <w:r w:rsidR="003E634E">
      <w:fldChar w:fldCharType="separate"/>
    </w:r>
    <w:r w:rsidR="003E634E">
      <w:rPr>
        <w:noProof/>
      </w:rPr>
      <w:t>1</w:t>
    </w:r>
    <w:r w:rsidR="003E63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8F1" w:rsidRDefault="003538F1" w:rsidP="009F0C77">
      <w:r>
        <w:separator/>
      </w:r>
    </w:p>
  </w:footnote>
  <w:footnote w:type="continuationSeparator" w:id="0">
    <w:p w:rsidR="003538F1" w:rsidRDefault="003538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677AHB12"/>
    <w:docVar w:name="CoverBillType" w:val="b"/>
    <w:docVar w:name="docpath" w:val="L:\Council\bills\MS\7677AHB12.DOCX"/>
    <w:docVar w:name="dvBillNumber" w:val="471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4215D"/>
    <w:rsid w:val="00011869"/>
    <w:rsid w:val="000B4A5F"/>
    <w:rsid w:val="000E1785"/>
    <w:rsid w:val="000F40FA"/>
    <w:rsid w:val="0010776B"/>
    <w:rsid w:val="00133E66"/>
    <w:rsid w:val="001435A3"/>
    <w:rsid w:val="001836C6"/>
    <w:rsid w:val="00197BB3"/>
    <w:rsid w:val="001D08F2"/>
    <w:rsid w:val="001D525B"/>
    <w:rsid w:val="001D7F4F"/>
    <w:rsid w:val="002321B6"/>
    <w:rsid w:val="00250967"/>
    <w:rsid w:val="002543C8"/>
    <w:rsid w:val="00284AAE"/>
    <w:rsid w:val="002B07E8"/>
    <w:rsid w:val="002E5912"/>
    <w:rsid w:val="00325348"/>
    <w:rsid w:val="0032732C"/>
    <w:rsid w:val="00336AD0"/>
    <w:rsid w:val="0034716F"/>
    <w:rsid w:val="003538F1"/>
    <w:rsid w:val="0037079A"/>
    <w:rsid w:val="00390FDD"/>
    <w:rsid w:val="003A3165"/>
    <w:rsid w:val="003B1FEF"/>
    <w:rsid w:val="003D01E8"/>
    <w:rsid w:val="003E5288"/>
    <w:rsid w:val="003E634E"/>
    <w:rsid w:val="003F6D79"/>
    <w:rsid w:val="0041760A"/>
    <w:rsid w:val="00417C01"/>
    <w:rsid w:val="004809EE"/>
    <w:rsid w:val="004A2395"/>
    <w:rsid w:val="004D1065"/>
    <w:rsid w:val="004D64D1"/>
    <w:rsid w:val="004E7D54"/>
    <w:rsid w:val="005273C6"/>
    <w:rsid w:val="00530A69"/>
    <w:rsid w:val="00545593"/>
    <w:rsid w:val="00577C6C"/>
    <w:rsid w:val="005C2FE2"/>
    <w:rsid w:val="005C3887"/>
    <w:rsid w:val="005E2BC9"/>
    <w:rsid w:val="00605102"/>
    <w:rsid w:val="006215AA"/>
    <w:rsid w:val="00640ECB"/>
    <w:rsid w:val="00676A7B"/>
    <w:rsid w:val="006913C9"/>
    <w:rsid w:val="0069470D"/>
    <w:rsid w:val="006D1064"/>
    <w:rsid w:val="006E5E51"/>
    <w:rsid w:val="00734F00"/>
    <w:rsid w:val="00780196"/>
    <w:rsid w:val="00791C6C"/>
    <w:rsid w:val="007A70AE"/>
    <w:rsid w:val="007F654C"/>
    <w:rsid w:val="008362E8"/>
    <w:rsid w:val="00895BEB"/>
    <w:rsid w:val="008A1768"/>
    <w:rsid w:val="008F4429"/>
    <w:rsid w:val="0094021A"/>
    <w:rsid w:val="009C6A0B"/>
    <w:rsid w:val="009F0C77"/>
    <w:rsid w:val="009F4DD1"/>
    <w:rsid w:val="00A41684"/>
    <w:rsid w:val="00A64E80"/>
    <w:rsid w:val="00A652BE"/>
    <w:rsid w:val="00A65C0C"/>
    <w:rsid w:val="00A72BCD"/>
    <w:rsid w:val="00A741D9"/>
    <w:rsid w:val="00A833AB"/>
    <w:rsid w:val="00A9741D"/>
    <w:rsid w:val="00AD4B17"/>
    <w:rsid w:val="00B412D4"/>
    <w:rsid w:val="00B7638C"/>
    <w:rsid w:val="00BA44FC"/>
    <w:rsid w:val="00BE3C22"/>
    <w:rsid w:val="00C0345E"/>
    <w:rsid w:val="00C23A9F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15D"/>
    <w:rsid w:val="00E6547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0106FD-96CE-40B4-83CC-488769562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7B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0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19_2012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439C4-91FE-43E5-AE4C-00F872579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357</Words>
  <Characters>1923</Characters>
  <Application>Microsoft Office Word</Application>
  <DocSecurity>4</DocSecurity>
  <Lines>76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4719: Chiropractic care defined - South Carolina Legislature Online</dc:title>
  <dc:subject/>
  <dc:creator>MarthaSanders</dc:creator>
  <cp:keywords/>
  <dc:description/>
  <cp:lastModifiedBy>N Cumfer</cp:lastModifiedBy>
  <cp:revision>2</cp:revision>
  <cp:lastPrinted>2012-02-01T18:49:00Z</cp:lastPrinted>
  <dcterms:created xsi:type="dcterms:W3CDTF">2014-11-24T14:42:00Z</dcterms:created>
  <dcterms:modified xsi:type="dcterms:W3CDTF">2014-11-24T14:42:00Z</dcterms:modified>
</cp:coreProperties>
</file>