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951" w:rsidRDefault="00290951" w:rsidP="00290951">
      <w:pPr>
        <w:widowControl w:val="0"/>
        <w:jc w:val="center"/>
      </w:pPr>
      <w:bookmarkStart w:id="0" w:name="_GoBack"/>
      <w:bookmarkEnd w:id="0"/>
      <w:r w:rsidRPr="00290951">
        <w:rPr>
          <w:b/>
        </w:rPr>
        <w:t>South Carolina General Assembly</w:t>
      </w:r>
    </w:p>
    <w:p w:rsidR="00290951" w:rsidRDefault="00290951" w:rsidP="00290951">
      <w:pPr>
        <w:widowControl w:val="0"/>
        <w:jc w:val="center"/>
      </w:pPr>
      <w:r>
        <w:t>119th Session, 2011-2012</w:t>
      </w:r>
    </w:p>
    <w:p w:rsidR="00290951" w:rsidRDefault="00290951" w:rsidP="00290951">
      <w:pPr>
        <w:widowControl w:val="0"/>
        <w:jc w:val="left"/>
      </w:pPr>
    </w:p>
    <w:p w:rsidR="00290951" w:rsidRDefault="00290951" w:rsidP="00290951">
      <w:pPr>
        <w:widowControl w:val="0"/>
        <w:jc w:val="left"/>
        <w:rPr>
          <w:b/>
        </w:rPr>
      </w:pPr>
      <w:r w:rsidRPr="00290951">
        <w:rPr>
          <w:b/>
        </w:rPr>
        <w:t>H. 4770</w:t>
      </w:r>
    </w:p>
    <w:p w:rsidR="00290951" w:rsidRDefault="00290951" w:rsidP="00290951">
      <w:pPr>
        <w:widowControl w:val="0"/>
        <w:jc w:val="left"/>
        <w:rPr>
          <w:b/>
        </w:rPr>
      </w:pPr>
    </w:p>
    <w:p w:rsidR="00290951" w:rsidRDefault="00290951" w:rsidP="00290951">
      <w:pPr>
        <w:widowControl w:val="0"/>
        <w:jc w:val="left"/>
      </w:pPr>
      <w:r w:rsidRPr="00290951">
        <w:rPr>
          <w:b/>
        </w:rPr>
        <w:t>STATUS INFORMATION</w:t>
      </w:r>
    </w:p>
    <w:p w:rsidR="00290951" w:rsidRDefault="00290951" w:rsidP="00290951">
      <w:pPr>
        <w:widowControl w:val="0"/>
        <w:jc w:val="left"/>
      </w:pPr>
    </w:p>
    <w:p w:rsidR="00290951" w:rsidRDefault="00290951" w:rsidP="00290951">
      <w:pPr>
        <w:widowControl w:val="0"/>
        <w:jc w:val="left"/>
      </w:pPr>
      <w:r>
        <w:t>House Resolution</w:t>
      </w:r>
    </w:p>
    <w:p w:rsidR="00290951" w:rsidRDefault="00290951" w:rsidP="00290951">
      <w:pPr>
        <w:widowControl w:val="0"/>
        <w:jc w:val="left"/>
      </w:pPr>
      <w:r>
        <w:t>Sponsors: Reps. Gilliard, Mack and Whipper</w:t>
      </w:r>
    </w:p>
    <w:p w:rsidR="00290951" w:rsidRDefault="00290951" w:rsidP="00290951">
      <w:pPr>
        <w:widowControl w:val="0"/>
        <w:jc w:val="left"/>
      </w:pPr>
      <w:r>
        <w:t>Document Path: l:\council\bills\gm\24921htc12.docx</w:t>
      </w:r>
    </w:p>
    <w:p w:rsidR="00290951" w:rsidRDefault="00290951" w:rsidP="00290951">
      <w:pPr>
        <w:widowControl w:val="0"/>
        <w:jc w:val="left"/>
      </w:pPr>
    </w:p>
    <w:p w:rsidR="00290951" w:rsidRDefault="00290951" w:rsidP="00290951">
      <w:pPr>
        <w:widowControl w:val="0"/>
        <w:jc w:val="left"/>
      </w:pPr>
      <w:r>
        <w:t>Introduced in the House on February 9, 2012</w:t>
      </w:r>
    </w:p>
    <w:p w:rsidR="00290951" w:rsidRDefault="00290951" w:rsidP="00290951">
      <w:pPr>
        <w:widowControl w:val="0"/>
        <w:jc w:val="left"/>
      </w:pPr>
      <w:r>
        <w:t>Adopted by the House on February 9, 2012</w:t>
      </w:r>
    </w:p>
    <w:p w:rsidR="00290951" w:rsidRDefault="00290951" w:rsidP="00290951">
      <w:pPr>
        <w:widowControl w:val="0"/>
        <w:jc w:val="left"/>
      </w:pPr>
    </w:p>
    <w:p w:rsidR="00290951" w:rsidRDefault="00290951" w:rsidP="00290951">
      <w:pPr>
        <w:widowControl w:val="0"/>
        <w:jc w:val="left"/>
      </w:pPr>
      <w:r>
        <w:t xml:space="preserve">Summary: </w:t>
      </w:r>
      <w:r w:rsidR="00BF682C">
        <w:t>Edward Jones</w:t>
      </w:r>
    </w:p>
    <w:p w:rsidR="00290951" w:rsidRDefault="00290951" w:rsidP="00290951">
      <w:pPr>
        <w:widowControl w:val="0"/>
        <w:jc w:val="left"/>
      </w:pPr>
    </w:p>
    <w:p w:rsidR="00290951" w:rsidRDefault="00290951" w:rsidP="00290951">
      <w:pPr>
        <w:widowControl w:val="0"/>
        <w:jc w:val="left"/>
      </w:pPr>
    </w:p>
    <w:p w:rsidR="00290951" w:rsidRDefault="00290951" w:rsidP="00290951">
      <w:pPr>
        <w:widowControl w:val="0"/>
        <w:tabs>
          <w:tab w:val="center" w:pos="590"/>
          <w:tab w:val="center" w:pos="1440"/>
          <w:tab w:val="left" w:pos="1872"/>
          <w:tab w:val="left" w:pos="9187"/>
        </w:tabs>
        <w:jc w:val="left"/>
      </w:pPr>
      <w:r w:rsidRPr="00290951">
        <w:rPr>
          <w:b/>
        </w:rPr>
        <w:t>HISTORY OF LEGISLATIVE ACTIONS</w:t>
      </w:r>
    </w:p>
    <w:p w:rsidR="00290951" w:rsidRDefault="00290951" w:rsidP="00290951">
      <w:pPr>
        <w:widowControl w:val="0"/>
        <w:tabs>
          <w:tab w:val="center" w:pos="590"/>
          <w:tab w:val="center" w:pos="1440"/>
          <w:tab w:val="left" w:pos="1872"/>
          <w:tab w:val="left" w:pos="9187"/>
        </w:tabs>
        <w:jc w:val="left"/>
      </w:pPr>
    </w:p>
    <w:p w:rsidR="00290951" w:rsidRPr="00290951" w:rsidRDefault="00290951" w:rsidP="00290951">
      <w:pPr>
        <w:widowControl w:val="0"/>
        <w:tabs>
          <w:tab w:val="center" w:pos="590"/>
          <w:tab w:val="center" w:pos="1440"/>
          <w:tab w:val="left" w:pos="1872"/>
          <w:tab w:val="left" w:pos="9187"/>
        </w:tabs>
        <w:jc w:val="left"/>
      </w:pPr>
      <w:r w:rsidRPr="00290951">
        <w:rPr>
          <w:u w:val="single"/>
        </w:rPr>
        <w:tab/>
        <w:t>Date</w:t>
      </w:r>
      <w:r w:rsidRPr="00290951">
        <w:rPr>
          <w:u w:val="single"/>
        </w:rPr>
        <w:tab/>
        <w:t>Body</w:t>
      </w:r>
      <w:r w:rsidRPr="00290951">
        <w:rPr>
          <w:u w:val="single"/>
        </w:rPr>
        <w:tab/>
        <w:t>Action Description with journal page number</w:t>
      </w:r>
      <w:r w:rsidRPr="00290951">
        <w:rPr>
          <w:u w:val="single"/>
        </w:rPr>
        <w:tab/>
      </w:r>
    </w:p>
    <w:p w:rsidR="001A0CF6" w:rsidRDefault="001A0CF6" w:rsidP="001A0CF6">
      <w:pPr>
        <w:widowControl w:val="0"/>
        <w:tabs>
          <w:tab w:val="right" w:pos="1008"/>
          <w:tab w:val="left" w:pos="1152"/>
          <w:tab w:val="left" w:pos="1872"/>
          <w:tab w:val="left" w:pos="9187"/>
        </w:tabs>
        <w:ind w:left="2088" w:hanging="2088"/>
        <w:jc w:val="left"/>
      </w:pPr>
      <w:r>
        <w:tab/>
        <w:t>2/9/2012</w:t>
      </w:r>
      <w:r>
        <w:tab/>
        <w:t>House</w:t>
      </w:r>
      <w:r>
        <w:tab/>
      </w:r>
      <w:r w:rsidRPr="00980218">
        <w:t>Introduced and adopted (</w:t>
      </w:r>
      <w:hyperlink r:id="rId7" w:history="1">
        <w:r w:rsidRPr="00980218">
          <w:rPr>
            <w:rStyle w:val="Hyperlink"/>
          </w:rPr>
          <w:t>House Journal</w:t>
        </w:r>
        <w:r w:rsidRPr="00980218">
          <w:rPr>
            <w:rStyle w:val="Hyperlink"/>
          </w:rPr>
          <w:noBreakHyphen/>
          <w:t>page 12</w:t>
        </w:r>
      </w:hyperlink>
      <w:r w:rsidRPr="00980218">
        <w:t>)</w:t>
      </w:r>
    </w:p>
    <w:p w:rsidR="001A0CF6" w:rsidRDefault="001A0CF6" w:rsidP="001A0CF6">
      <w:pPr>
        <w:widowControl w:val="0"/>
        <w:tabs>
          <w:tab w:val="right" w:pos="1008"/>
          <w:tab w:val="left" w:pos="1152"/>
          <w:tab w:val="left" w:pos="1872"/>
          <w:tab w:val="left" w:pos="9187"/>
        </w:tabs>
        <w:ind w:left="2088" w:hanging="2088"/>
        <w:jc w:val="left"/>
      </w:pPr>
    </w:p>
    <w:p w:rsidR="00290951" w:rsidRPr="00290951" w:rsidRDefault="00290951" w:rsidP="00290951">
      <w:pPr>
        <w:widowControl w:val="0"/>
        <w:tabs>
          <w:tab w:val="right" w:pos="1008"/>
          <w:tab w:val="left" w:pos="1152"/>
          <w:tab w:val="left" w:pos="1872"/>
          <w:tab w:val="left" w:pos="9187"/>
        </w:tabs>
        <w:ind w:left="2088" w:hanging="2088"/>
        <w:jc w:val="left"/>
      </w:pPr>
    </w:p>
    <w:p w:rsidR="00290951" w:rsidRDefault="00290951" w:rsidP="00290951">
      <w:r w:rsidRPr="00290951">
        <w:rPr>
          <w:b/>
        </w:rPr>
        <w:t>VERSIONS OF THIS BILL</w:t>
      </w:r>
    </w:p>
    <w:p w:rsidR="00290951" w:rsidRDefault="00290951" w:rsidP="00290951"/>
    <w:p w:rsidR="00290951" w:rsidRDefault="00C07939" w:rsidP="00290951">
      <w:hyperlink r:id="rId8" w:history="1">
        <w:r w:rsidR="00290951">
          <w:rPr>
            <w:rStyle w:val="Hyperlink"/>
          </w:rPr>
          <w:t>2/9/2012</w:t>
        </w:r>
      </w:hyperlink>
    </w:p>
    <w:p w:rsidR="00290951" w:rsidRDefault="00290951" w:rsidP="00290951"/>
    <w:p w:rsidR="00290951" w:rsidRDefault="00290951" w:rsidP="00290951">
      <w:pPr>
        <w:sectPr w:rsidR="00290951" w:rsidSect="002909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F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EDWARD JONES OF CHARLESTON COUNTY, AND TO COMMEND HIM FOR MANY YEARS OF </w:t>
      </w:r>
      <w:r w:rsidR="007866AA">
        <w:t>MEANINGFUL</w:t>
      </w:r>
      <w:r>
        <w:t xml:space="preserve"> AND FAITHFUL SERVICE TO THE EASTSIDE COMMUNITY OF THE CITY OF CHARLESTON.</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3A6"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7EDC">
        <w:t xml:space="preserve">the members of the House of Representatives of the State of South Carolina are pleased to acknowledge the </w:t>
      </w:r>
      <w:r w:rsidR="007866AA">
        <w:t>significant</w:t>
      </w:r>
      <w:r w:rsidR="00487EDC">
        <w:t xml:space="preserve"> benefit that the volunteer work of Edward Jones has given to the Eastside community in Charleston; and</w:t>
      </w: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East Bay Street in Charleston, he attended C. A. Brown High School; and</w:t>
      </w: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9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father of five fine children and a former foster parent, he </w:t>
      </w:r>
      <w:r w:rsidR="0036237A">
        <w:t>previous</w:t>
      </w:r>
      <w:r w:rsidR="00942096">
        <w:t xml:space="preserve">ly </w:t>
      </w:r>
      <w:r>
        <w:t xml:space="preserve">served as the </w:t>
      </w:r>
      <w:r w:rsidR="00942096">
        <w:t>Parent</w:t>
      </w:r>
      <w:r w:rsidR="00B901A6">
        <w:noBreakHyphen/>
      </w:r>
      <w:r w:rsidR="00942096">
        <w:t>Teacher School Association president  for Courtney Middle School and vice president for Wilma J</w:t>
      </w:r>
      <w:r w:rsidR="00154C87">
        <w:t>.</w:t>
      </w:r>
      <w:r w:rsidR="00942096">
        <w:t xml:space="preserve"> Fraser Elementary School; and</w:t>
      </w: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Edward Jones served as the president of the Eastside Neighborhood Council and was the founder of both Concerned Citizens of Peninsula Lowcountry and Philip Simmons Summer Basketball League, which seek to inspire young </w:t>
      </w:r>
      <w:r w:rsidR="00154C87">
        <w:t>people to become responsible citizens</w:t>
      </w:r>
      <w:r>
        <w:t>; and</w:t>
      </w:r>
    </w:p>
    <w:p w:rsidR="00154C87"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DC"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43BBD">
        <w:t>for more than thirty</w:t>
      </w:r>
      <w:r w:rsidR="00B901A6">
        <w:noBreakHyphen/>
      </w:r>
      <w:r w:rsidR="00243BBD">
        <w:t>eight years, he has coached for the Parks and Recreation Department for the City of Charleston, receiving special recognition awards in 1996 and 2000</w:t>
      </w:r>
      <w:r w:rsidR="00487EDC">
        <w:t>;</w:t>
      </w:r>
      <w:r w:rsidR="0066682D">
        <w:t xml:space="preserve"> and </w:t>
      </w:r>
    </w:p>
    <w:p w:rsidR="00487EDC" w:rsidRDefault="00487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87" w:rsidRDefault="00487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682D">
        <w:t>he</w:t>
      </w:r>
      <w:r>
        <w:t xml:space="preserve"> </w:t>
      </w:r>
      <w:r w:rsidR="007866AA">
        <w:t xml:space="preserve">was recognized </w:t>
      </w:r>
      <w:r>
        <w:t>as volunteer of the year</w:t>
      </w:r>
      <w:r w:rsidR="0066682D">
        <w:t xml:space="preserve"> by the South Carolina State Board of Education</w:t>
      </w:r>
      <w:r w:rsidR="007866AA">
        <w:t xml:space="preserve"> and by Charleston City Police Weed and Seed</w:t>
      </w:r>
      <w:r w:rsidR="00207E5F">
        <w:t xml:space="preserve"> Program and nominated for the Martin Luther King Jr. Picture Award</w:t>
      </w:r>
      <w:r w:rsidR="00243BBD">
        <w:t>; and</w:t>
      </w: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87"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Friendship Missionary Church, </w:t>
      </w:r>
      <w:r w:rsidR="0066682D">
        <w:t>he is a self</w:t>
      </w:r>
      <w:r w:rsidR="00B901A6">
        <w:noBreakHyphen/>
      </w:r>
      <w:r w:rsidR="0066682D">
        <w:t xml:space="preserve">employed general contractor who has </w:t>
      </w:r>
      <w:r w:rsidR="00487EDC">
        <w:t xml:space="preserve">also </w:t>
      </w:r>
      <w:r w:rsidR="0066682D">
        <w:t xml:space="preserve">spent his life </w:t>
      </w:r>
      <w:r w:rsidR="007866AA">
        <w:t>building into the lives of</w:t>
      </w:r>
      <w:r w:rsidR="0066682D">
        <w:t xml:space="preserve"> young people </w:t>
      </w:r>
      <w:r w:rsidR="007866AA">
        <w:t>so that they will be able to construct</w:t>
      </w:r>
      <w:r w:rsidR="0066682D">
        <w:t xml:space="preserve"> a solid future; and</w:t>
      </w:r>
    </w:p>
    <w:p w:rsidR="00154C87"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66682D">
        <w:t>nearly forty</w:t>
      </w:r>
      <w:r>
        <w:t xml:space="preserve"> years of </w:t>
      </w:r>
      <w:r w:rsidR="00243BBD">
        <w:t xml:space="preserve">volunteer </w:t>
      </w:r>
      <w:r>
        <w:t xml:space="preserve">service that </w:t>
      </w:r>
      <w:r w:rsidR="00243BBD">
        <w:t>Edward Jones has given to the youth of the Eastside</w:t>
      </w:r>
      <w:r w:rsidR="00487EDC">
        <w:t xml:space="preserve"> </w:t>
      </w:r>
      <w:r w:rsidR="00243BBD">
        <w:t>community and for the example he has set that will enable them to serve their communities throughout their lives</w:t>
      </w:r>
      <w:r w:rsidR="00D03FD8">
        <w:t>.  Now, therefore,</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73A6">
        <w:t xml:space="preserve"> the members of the House of Representatives</w:t>
      </w:r>
      <w:r w:rsidR="00487EDC">
        <w:t xml:space="preserve"> of the State of South Carolina</w:t>
      </w:r>
      <w:r w:rsidR="007073A6">
        <w:t xml:space="preserve">, by this resolution, recognize and honor Edward Jones of Charleston County, and commend him for many years of </w:t>
      </w:r>
      <w:r w:rsidR="007866AA">
        <w:t>meaningful</w:t>
      </w:r>
      <w:r w:rsidR="007073A6">
        <w:t xml:space="preserve"> and faithful service to the Eastside community of the City of Charleston.</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7073A6">
        <w:t>opy of this resolution be provi</w:t>
      </w:r>
      <w:r>
        <w:t>ded to</w:t>
      </w:r>
      <w:r w:rsidR="007073A6">
        <w:t xml:space="preserve"> Edward Jones.</w:t>
      </w:r>
    </w:p>
    <w:p w:rsidR="000464D5" w:rsidRDefault="00B901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4D5" w:rsidRDefault="000464D5" w:rsidP="00290951">
      <w:pPr>
        <w:suppressAutoHyphens/>
      </w:pPr>
    </w:p>
    <w:sectPr w:rsidR="000464D5" w:rsidSect="002909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6AA" w:rsidRDefault="007866AA" w:rsidP="009F0C77">
      <w:r>
        <w:separator/>
      </w:r>
    </w:p>
  </w:endnote>
  <w:endnote w:type="continuationSeparator" w:id="0">
    <w:p w:rsidR="007866AA" w:rsidRDefault="007866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52455-181D-4FFA-BED6-59DCAC864FE1}"/>
    <w:embedBold r:id="rId2" w:fontKey="{684A92E9-BF5A-48F9-A7A9-E116D1C2FEDB}"/>
  </w:font>
  <w:font w:name="Calibri">
    <w:panose1 w:val="020F0502020204030204"/>
    <w:charset w:val="00"/>
    <w:family w:val="swiss"/>
    <w:pitch w:val="variable"/>
    <w:sig w:usb0="E10002FF" w:usb1="4000ACFF" w:usb2="00000009" w:usb3="00000000" w:csb0="0000019F" w:csb1="00000000"/>
    <w:embedRegular r:id="rId3" w:fontKey="{CCAACF3B-7403-4938-A37A-F67F1E5EE4AD}"/>
  </w:font>
  <w:font w:name="Tahoma">
    <w:panose1 w:val="020B0604030504040204"/>
    <w:charset w:val="00"/>
    <w:family w:val="swiss"/>
    <w:pitch w:val="variable"/>
    <w:sig w:usb0="21002A87" w:usb1="80000000" w:usb2="00000008" w:usb3="00000000" w:csb0="000101FF" w:csb1="00000000"/>
    <w:embedRegular r:id="rId4" w:fontKey="{9700A4A4-BD50-4329-90C1-0916F0A5E375}"/>
  </w:font>
  <w:font w:name="Cambria">
    <w:panose1 w:val="02040503050406030204"/>
    <w:charset w:val="00"/>
    <w:family w:val="roman"/>
    <w:pitch w:val="variable"/>
    <w:sig w:usb0="E00002FF" w:usb1="400004FF" w:usb2="00000000" w:usb3="00000000" w:csb0="0000019F" w:csb1="00000000"/>
    <w:embedRegular r:id="rId5" w:fontKey="{D88C4505-5C7B-4B3B-BE75-12272F893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951" w:rsidRPr="000464D5" w:rsidRDefault="00290951" w:rsidP="000464D5">
    <w:pPr>
      <w:pStyle w:val="Footer"/>
      <w:tabs>
        <w:tab w:val="clear" w:pos="4680"/>
        <w:tab w:val="clear" w:pos="9360"/>
        <w:tab w:val="center" w:pos="2995"/>
      </w:tabs>
      <w:spacing w:before="120"/>
    </w:pPr>
    <w:r>
      <w:t>[4770]</w:t>
    </w:r>
    <w:r>
      <w:tab/>
    </w:r>
    <w:r w:rsidR="00C07939">
      <w:fldChar w:fldCharType="begin"/>
    </w:r>
    <w:r w:rsidR="00C07939">
      <w:instrText xml:space="preserve"> PAGE  \* MERGEFORMAT </w:instrText>
    </w:r>
    <w:r w:rsidR="00C07939">
      <w:fldChar w:fldCharType="separate"/>
    </w:r>
    <w:r w:rsidR="00C07939">
      <w:rPr>
        <w:noProof/>
      </w:rPr>
      <w:t>1</w:t>
    </w:r>
    <w:r w:rsidR="00C079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6AA" w:rsidRDefault="007866AA" w:rsidP="009F0C77">
      <w:r>
        <w:separator/>
      </w:r>
    </w:p>
  </w:footnote>
  <w:footnote w:type="continuationSeparator" w:id="0">
    <w:p w:rsidR="007866AA" w:rsidRDefault="007866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21HTC12"/>
    <w:docVar w:name="CoverBillType" w:val="r"/>
    <w:docVar w:name="docpath" w:val="L:\Council\bills\GM\24921HTC12.DOCX"/>
    <w:docVar w:name="dvBillNumber" w:val="4770"/>
    <w:docVar w:name="dvBillNumberPrefix" w:val="H. "/>
    <w:docVar w:name="dvOriginalBody" w:val="House"/>
    <w:docVar w:name="dvSteno" w:val="GM"/>
    <w:docVar w:name="NameofBody" w:val="h"/>
    <w:docVar w:name="vgroup2" w:val="Council"/>
  </w:docVars>
  <w:rsids>
    <w:rsidRoot w:val="003E686A"/>
    <w:rsid w:val="00011869"/>
    <w:rsid w:val="000464D5"/>
    <w:rsid w:val="000E1785"/>
    <w:rsid w:val="000F40FA"/>
    <w:rsid w:val="0010776B"/>
    <w:rsid w:val="00133E66"/>
    <w:rsid w:val="001435A3"/>
    <w:rsid w:val="00154C87"/>
    <w:rsid w:val="001A0CF6"/>
    <w:rsid w:val="001D08F2"/>
    <w:rsid w:val="001D525B"/>
    <w:rsid w:val="001D7F4F"/>
    <w:rsid w:val="00207E5F"/>
    <w:rsid w:val="002321B6"/>
    <w:rsid w:val="00243BBD"/>
    <w:rsid w:val="00250967"/>
    <w:rsid w:val="002543C8"/>
    <w:rsid w:val="00284AAE"/>
    <w:rsid w:val="00290951"/>
    <w:rsid w:val="002E5912"/>
    <w:rsid w:val="0031308E"/>
    <w:rsid w:val="00325348"/>
    <w:rsid w:val="0032732C"/>
    <w:rsid w:val="00336AD0"/>
    <w:rsid w:val="0036237A"/>
    <w:rsid w:val="0037079A"/>
    <w:rsid w:val="003C4AD2"/>
    <w:rsid w:val="003D01E8"/>
    <w:rsid w:val="003E5288"/>
    <w:rsid w:val="003E686A"/>
    <w:rsid w:val="003F6D79"/>
    <w:rsid w:val="0041760A"/>
    <w:rsid w:val="00417C01"/>
    <w:rsid w:val="004809EE"/>
    <w:rsid w:val="00487EDC"/>
    <w:rsid w:val="00497882"/>
    <w:rsid w:val="004E7D54"/>
    <w:rsid w:val="005273C6"/>
    <w:rsid w:val="00530A69"/>
    <w:rsid w:val="00545593"/>
    <w:rsid w:val="00577C6C"/>
    <w:rsid w:val="005C2FE2"/>
    <w:rsid w:val="005E2BC9"/>
    <w:rsid w:val="00605102"/>
    <w:rsid w:val="006215AA"/>
    <w:rsid w:val="0066682D"/>
    <w:rsid w:val="006913C9"/>
    <w:rsid w:val="0069470D"/>
    <w:rsid w:val="006D4345"/>
    <w:rsid w:val="007073A6"/>
    <w:rsid w:val="00734F00"/>
    <w:rsid w:val="007866AA"/>
    <w:rsid w:val="007A70AE"/>
    <w:rsid w:val="007A7EE9"/>
    <w:rsid w:val="008362E8"/>
    <w:rsid w:val="008A1768"/>
    <w:rsid w:val="008E01BA"/>
    <w:rsid w:val="008F4429"/>
    <w:rsid w:val="0094021A"/>
    <w:rsid w:val="00942096"/>
    <w:rsid w:val="009C6A0B"/>
    <w:rsid w:val="009F0C77"/>
    <w:rsid w:val="009F4DD1"/>
    <w:rsid w:val="00A41684"/>
    <w:rsid w:val="00A64E80"/>
    <w:rsid w:val="00A72BCD"/>
    <w:rsid w:val="00A741D9"/>
    <w:rsid w:val="00A833AB"/>
    <w:rsid w:val="00A9741D"/>
    <w:rsid w:val="00AA386B"/>
    <w:rsid w:val="00AD4B17"/>
    <w:rsid w:val="00B412D4"/>
    <w:rsid w:val="00B901A6"/>
    <w:rsid w:val="00B915AB"/>
    <w:rsid w:val="00BA0253"/>
    <w:rsid w:val="00BE3C22"/>
    <w:rsid w:val="00BF682C"/>
    <w:rsid w:val="00C0345E"/>
    <w:rsid w:val="00C07939"/>
    <w:rsid w:val="00C170A0"/>
    <w:rsid w:val="00C32860"/>
    <w:rsid w:val="00C3483A"/>
    <w:rsid w:val="00C74E9D"/>
    <w:rsid w:val="00C82FD3"/>
    <w:rsid w:val="00C92819"/>
    <w:rsid w:val="00CC6B7B"/>
    <w:rsid w:val="00CD2089"/>
    <w:rsid w:val="00D03FD8"/>
    <w:rsid w:val="00D15E60"/>
    <w:rsid w:val="00D654DD"/>
    <w:rsid w:val="00D73A67"/>
    <w:rsid w:val="00D970A9"/>
    <w:rsid w:val="00DF3845"/>
    <w:rsid w:val="00E0344B"/>
    <w:rsid w:val="00E41911"/>
    <w:rsid w:val="00E81FB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AE03ED-BC87-44FD-A897-5BA345DF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6AA"/>
    <w:rPr>
      <w:rFonts w:ascii="Tahoma" w:hAnsi="Tahoma" w:cs="Tahoma"/>
      <w:sz w:val="16"/>
      <w:szCs w:val="16"/>
    </w:rPr>
  </w:style>
  <w:style w:type="character" w:customStyle="1" w:styleId="BalloonTextChar">
    <w:name w:val="Balloon Text Char"/>
    <w:basedOn w:val="DefaultParagraphFont"/>
    <w:link w:val="BalloonText"/>
    <w:uiPriority w:val="99"/>
    <w:semiHidden/>
    <w:rsid w:val="007866AA"/>
    <w:rPr>
      <w:rFonts w:ascii="Tahoma" w:eastAsia="Times New Roman" w:hAnsi="Tahoma" w:cs="Tahoma"/>
      <w:sz w:val="16"/>
      <w:szCs w:val="16"/>
    </w:rPr>
  </w:style>
  <w:style w:type="character" w:styleId="Hyperlink">
    <w:name w:val="Hyperlink"/>
    <w:basedOn w:val="DefaultParagraphFont"/>
    <w:uiPriority w:val="99"/>
    <w:unhideWhenUsed/>
    <w:rsid w:val="00290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70_20120209.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6E5EB-AE74-4652-85CA-53205283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453</Words>
  <Characters>2399</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4770: Edward Jones - South Carolina Legislature Online</dc:title>
  <dc:subject/>
  <dc:creator>gailmoore</dc:creator>
  <cp:keywords/>
  <dc:description/>
  <cp:lastModifiedBy>N Cumfer</cp:lastModifiedBy>
  <cp:revision>2</cp:revision>
  <cp:lastPrinted>2012-02-08T18:57:00Z</cp:lastPrinted>
  <dcterms:created xsi:type="dcterms:W3CDTF">2014-11-24T14:46:00Z</dcterms:created>
  <dcterms:modified xsi:type="dcterms:W3CDTF">2014-11-24T14:46:00Z</dcterms:modified>
</cp:coreProperties>
</file>