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F4" w:rsidRDefault="00F559F4" w:rsidP="00F559F4">
      <w:pPr>
        <w:widowControl w:val="0"/>
        <w:jc w:val="center"/>
      </w:pPr>
      <w:bookmarkStart w:id="0" w:name="_GoBack"/>
      <w:bookmarkEnd w:id="0"/>
      <w:r w:rsidRPr="00F559F4">
        <w:rPr>
          <w:b/>
        </w:rPr>
        <w:t>South Carolina General Assembly</w:t>
      </w:r>
    </w:p>
    <w:p w:rsidR="00F559F4" w:rsidRDefault="00F559F4" w:rsidP="00F559F4">
      <w:pPr>
        <w:widowControl w:val="0"/>
        <w:jc w:val="center"/>
      </w:pPr>
      <w:r>
        <w:t>119th Session, 2011-2012</w:t>
      </w: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jc w:val="left"/>
        <w:rPr>
          <w:b/>
        </w:rPr>
      </w:pPr>
      <w:r w:rsidRPr="00F559F4">
        <w:rPr>
          <w:b/>
        </w:rPr>
        <w:t>H. 4808</w:t>
      </w:r>
    </w:p>
    <w:p w:rsidR="00F559F4" w:rsidRDefault="00F559F4" w:rsidP="00F559F4">
      <w:pPr>
        <w:widowControl w:val="0"/>
        <w:jc w:val="left"/>
        <w:rPr>
          <w:b/>
        </w:rPr>
      </w:pPr>
    </w:p>
    <w:p w:rsidR="00F559F4" w:rsidRDefault="00F559F4" w:rsidP="00F559F4">
      <w:pPr>
        <w:widowControl w:val="0"/>
        <w:jc w:val="left"/>
      </w:pPr>
      <w:r w:rsidRPr="00F559F4">
        <w:rPr>
          <w:b/>
        </w:rPr>
        <w:t>STATUS INFORMATION</w:t>
      </w: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jc w:val="left"/>
      </w:pPr>
      <w:r>
        <w:t>House Resolution</w:t>
      </w:r>
    </w:p>
    <w:p w:rsidR="00F559F4" w:rsidRDefault="00F559F4" w:rsidP="00F559F4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F559F4" w:rsidRDefault="00F559F4" w:rsidP="00F559F4">
      <w:pPr>
        <w:widowControl w:val="0"/>
        <w:jc w:val="left"/>
      </w:pPr>
      <w:r>
        <w:t>Document Path: l:\council\bills\gm\24935ab12.docx</w:t>
      </w: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jc w:val="left"/>
      </w:pPr>
      <w:r>
        <w:t>Introduced in the House on February 22, 2012</w:t>
      </w:r>
    </w:p>
    <w:p w:rsidR="00F559F4" w:rsidRDefault="00F559F4" w:rsidP="00F559F4">
      <w:pPr>
        <w:widowControl w:val="0"/>
        <w:jc w:val="left"/>
      </w:pPr>
      <w:r>
        <w:t>Adopted by the House on February 22, 2012</w:t>
      </w: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jc w:val="left"/>
      </w:pPr>
      <w:r>
        <w:t xml:space="preserve">Summary: </w:t>
      </w:r>
      <w:r w:rsidR="00946002">
        <w:t>Harry Vaughn Freeman</w:t>
      </w: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jc w:val="left"/>
      </w:pPr>
    </w:p>
    <w:p w:rsidR="00F559F4" w:rsidRDefault="00F559F4" w:rsidP="00F55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59F4">
        <w:rPr>
          <w:b/>
        </w:rPr>
        <w:t>HISTORY OF LEGISLATIVE ACTIONS</w:t>
      </w:r>
    </w:p>
    <w:p w:rsidR="00F559F4" w:rsidRDefault="00F559F4" w:rsidP="00F55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59F4" w:rsidRPr="00F559F4" w:rsidRDefault="00F559F4" w:rsidP="00F559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59F4">
        <w:rPr>
          <w:u w:val="single"/>
        </w:rPr>
        <w:tab/>
        <w:t>Date</w:t>
      </w:r>
      <w:r w:rsidRPr="00F559F4">
        <w:rPr>
          <w:u w:val="single"/>
        </w:rPr>
        <w:tab/>
        <w:t>Body</w:t>
      </w:r>
      <w:r w:rsidRPr="00F559F4">
        <w:rPr>
          <w:u w:val="single"/>
        </w:rPr>
        <w:tab/>
        <w:t>Action Description with journal page number</w:t>
      </w:r>
      <w:r w:rsidRPr="00F559F4">
        <w:rPr>
          <w:u w:val="single"/>
        </w:rPr>
        <w:tab/>
      </w:r>
    </w:p>
    <w:p w:rsidR="00476C1D" w:rsidRDefault="00476C1D" w:rsidP="00476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D1320B">
        <w:t>Introduced and adopted (</w:t>
      </w:r>
      <w:hyperlink r:id="rId7" w:history="1">
        <w:r w:rsidRPr="00D1320B">
          <w:rPr>
            <w:rStyle w:val="Hyperlink"/>
          </w:rPr>
          <w:t>House Journal</w:t>
        </w:r>
        <w:r w:rsidRPr="00D1320B">
          <w:rPr>
            <w:rStyle w:val="Hyperlink"/>
          </w:rPr>
          <w:noBreakHyphen/>
          <w:t>page 123</w:t>
        </w:r>
      </w:hyperlink>
      <w:r w:rsidRPr="00D1320B">
        <w:t>)</w:t>
      </w:r>
    </w:p>
    <w:p w:rsidR="00476C1D" w:rsidRDefault="00476C1D" w:rsidP="00476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59F4" w:rsidRPr="00F559F4" w:rsidRDefault="00F559F4" w:rsidP="00F55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59F4" w:rsidRDefault="00F559F4" w:rsidP="00F559F4">
      <w:r w:rsidRPr="00F559F4">
        <w:rPr>
          <w:b/>
        </w:rPr>
        <w:t>VERSIONS OF THIS BILL</w:t>
      </w:r>
    </w:p>
    <w:p w:rsidR="00F559F4" w:rsidRDefault="00F559F4" w:rsidP="00F559F4"/>
    <w:p w:rsidR="00F559F4" w:rsidRDefault="00E00CA3" w:rsidP="00F559F4">
      <w:hyperlink r:id="rId8" w:history="1">
        <w:r w:rsidR="00F559F4">
          <w:rPr>
            <w:rStyle w:val="Hyperlink"/>
          </w:rPr>
          <w:t>2/22/2012</w:t>
        </w:r>
      </w:hyperlink>
    </w:p>
    <w:p w:rsidR="00F559F4" w:rsidRDefault="00F559F4" w:rsidP="00F559F4"/>
    <w:p w:rsidR="00F559F4" w:rsidRDefault="00F559F4" w:rsidP="00F559F4">
      <w:pPr>
        <w:sectPr w:rsidR="00F559F4" w:rsidSect="00F559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6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HARRY VAUGHN FREEMAN UPON THE OCCASION OF HIS SIXTIETH BIRTHDAY, AND TO WISH HIM MANY YEARS OF CONTINUED HEALTH AND HAPPINESS.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0D64">
        <w:t xml:space="preserve">the members of the </w:t>
      </w:r>
      <w:r w:rsidR="00075715">
        <w:t xml:space="preserve">South Carolina </w:t>
      </w:r>
      <w:r w:rsidR="00200D64">
        <w:t>House of Representatives are pleased to learn that Harry Vaughn Fr</w:t>
      </w:r>
      <w:r w:rsidR="00E72EE5">
        <w:t>eeman</w:t>
      </w:r>
      <w:r w:rsidR="00BF6E30">
        <w:t xml:space="preserve"> </w:t>
      </w:r>
      <w:r w:rsidR="00E72EE5">
        <w:t xml:space="preserve">celebrated his </w:t>
      </w:r>
      <w:r w:rsidR="009103FD">
        <w:t>sixtieth birthday</w:t>
      </w:r>
      <w:r w:rsidR="00075715">
        <w:t xml:space="preserve"> surrounded by family and friends</w:t>
      </w:r>
      <w:r w:rsidR="00BF6E30">
        <w:t xml:space="preserve"> at a surprise birthday party on February 11, 2012; and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A3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06A3">
        <w:t>born in Columbia on February 8, 1952, Harry Vaughn Freeman is the son of Mary Fitts and J. R. Freeman; and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00D64">
        <w:t>together with his beloved wife, Gloria, he reared two fine children, Lindsey Love Freeman and Harry Redden Freeman; and</w:t>
      </w: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employed by Victory Distribution, Harry Freeman is a devoted member of St. Thomas Lutheran Church, where he formerly served as president of the men</w:t>
      </w:r>
      <w:r w:rsidR="00CC557B" w:rsidRPr="00CC557B">
        <w:t>’</w:t>
      </w:r>
      <w:r>
        <w:t>s group, as a church council member, and as an usher; and</w:t>
      </w: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D64" w:rsidRDefault="00200D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5715">
        <w:t xml:space="preserve">a resident of Chapin, he enjoys spending time with his family, watching University of South Carolina football, working on old cars, golfing, and following local politics; and  </w:t>
      </w:r>
    </w:p>
    <w:p w:rsidR="005E06A3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5E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E30">
        <w:t>the members of the South Carolina House of Representatives</w:t>
      </w:r>
      <w:r w:rsidR="00075715">
        <w:t xml:space="preserve"> congratulate Harry Vaughn Freeman on reaching the milestone of his sixtieth birthday and hope for him to have many years to enjoy his special interests</w:t>
      </w:r>
      <w:r w:rsidR="00051F2F">
        <w:t>.  Now, therefore,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6E30">
        <w:t xml:space="preserve"> the members of the South Carolina House of Representatives, by this resolution, recognize</w:t>
      </w:r>
      <w:r w:rsidR="009103FD">
        <w:t xml:space="preserve"> and honor Harry Vaughn Freeman</w:t>
      </w:r>
      <w:r w:rsidR="00BF6E30">
        <w:t xml:space="preserve"> upon the occasion of his sixtieth birthday, and wish him many years of continued health and happiness.</w:t>
      </w:r>
    </w:p>
    <w:p w:rsidR="00051F2F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75715">
        <w:t>provi</w:t>
      </w:r>
      <w:r>
        <w:t>ded to</w:t>
      </w:r>
      <w:r w:rsidR="00075715">
        <w:t xml:space="preserve"> Harry Vaughn Freeman.</w:t>
      </w:r>
    </w:p>
    <w:p w:rsidR="009C52E8" w:rsidRDefault="00CC55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2E8" w:rsidRDefault="009C52E8" w:rsidP="00F559F4">
      <w:pPr>
        <w:suppressAutoHyphens/>
      </w:pPr>
    </w:p>
    <w:sectPr w:rsidR="009C52E8" w:rsidSect="00F559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3B5" w:rsidRDefault="006953B5" w:rsidP="009F0C77">
      <w:r>
        <w:separator/>
      </w:r>
    </w:p>
  </w:endnote>
  <w:endnote w:type="continuationSeparator" w:id="0">
    <w:p w:rsidR="006953B5" w:rsidRDefault="00695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801E1D-CE2C-47FB-B89F-D81F860ADF33}"/>
    <w:embedBold r:id="rId2" w:fontKey="{F87D7BC1-ABB7-4ACC-A394-92F90ED705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89362D-A84D-4C52-9413-5119AC3A40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53413A-6719-4308-B06B-EFCC2519C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D86CCF-DCD0-4659-874D-B1E6FAC0EB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F4" w:rsidRPr="009C52E8" w:rsidRDefault="00F559F4" w:rsidP="009C5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[4808]</w:t>
    </w:r>
    <w:r>
      <w:tab/>
    </w:r>
    <w:r w:rsidR="00E00CA3">
      <w:fldChar w:fldCharType="begin"/>
    </w:r>
    <w:r w:rsidR="00E00CA3">
      <w:instrText xml:space="preserve"> PAGE  \* MERGEFORMAT </w:instrText>
    </w:r>
    <w:r w:rsidR="00E00CA3">
      <w:fldChar w:fldCharType="separate"/>
    </w:r>
    <w:r w:rsidR="00E00CA3">
      <w:rPr>
        <w:noProof/>
      </w:rPr>
      <w:t>1</w:t>
    </w:r>
    <w:r w:rsidR="00E00C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3B5" w:rsidRDefault="006953B5" w:rsidP="009F0C77">
      <w:r>
        <w:separator/>
      </w:r>
    </w:p>
  </w:footnote>
  <w:footnote w:type="continuationSeparator" w:id="0">
    <w:p w:rsidR="006953B5" w:rsidRDefault="00695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5AB12"/>
    <w:docVar w:name="CoverBillType" w:val="r"/>
    <w:docVar w:name="docpath" w:val="L:\Council\bills\GM\24935AB12.DOCX"/>
    <w:docVar w:name="dvBillNumber" w:val="48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7040"/>
    <w:rsid w:val="00011869"/>
    <w:rsid w:val="00051F2F"/>
    <w:rsid w:val="00075715"/>
    <w:rsid w:val="000E1785"/>
    <w:rsid w:val="000E4A5A"/>
    <w:rsid w:val="000F40FA"/>
    <w:rsid w:val="0010776B"/>
    <w:rsid w:val="00133E66"/>
    <w:rsid w:val="001435A3"/>
    <w:rsid w:val="001D08F2"/>
    <w:rsid w:val="001D525B"/>
    <w:rsid w:val="001D7F4F"/>
    <w:rsid w:val="00200D64"/>
    <w:rsid w:val="002321B6"/>
    <w:rsid w:val="00250967"/>
    <w:rsid w:val="002543C8"/>
    <w:rsid w:val="002743EF"/>
    <w:rsid w:val="00284AAE"/>
    <w:rsid w:val="002D76DF"/>
    <w:rsid w:val="002E5912"/>
    <w:rsid w:val="00325348"/>
    <w:rsid w:val="0032732C"/>
    <w:rsid w:val="00336AD0"/>
    <w:rsid w:val="00367040"/>
    <w:rsid w:val="0037079A"/>
    <w:rsid w:val="003D01E8"/>
    <w:rsid w:val="003E5288"/>
    <w:rsid w:val="003F6D79"/>
    <w:rsid w:val="00400FA0"/>
    <w:rsid w:val="0041760A"/>
    <w:rsid w:val="00417C01"/>
    <w:rsid w:val="00476C1D"/>
    <w:rsid w:val="004770FA"/>
    <w:rsid w:val="004809EE"/>
    <w:rsid w:val="004E7D54"/>
    <w:rsid w:val="005273C6"/>
    <w:rsid w:val="00527D9C"/>
    <w:rsid w:val="00530A69"/>
    <w:rsid w:val="00545593"/>
    <w:rsid w:val="00577C6C"/>
    <w:rsid w:val="005C2FE2"/>
    <w:rsid w:val="005E06A3"/>
    <w:rsid w:val="005E2BC9"/>
    <w:rsid w:val="00605102"/>
    <w:rsid w:val="006215AA"/>
    <w:rsid w:val="00685D3B"/>
    <w:rsid w:val="006913C9"/>
    <w:rsid w:val="0069470D"/>
    <w:rsid w:val="006953B5"/>
    <w:rsid w:val="00734F00"/>
    <w:rsid w:val="007A70AE"/>
    <w:rsid w:val="007C4B07"/>
    <w:rsid w:val="007D448A"/>
    <w:rsid w:val="00821949"/>
    <w:rsid w:val="008362E8"/>
    <w:rsid w:val="008A1768"/>
    <w:rsid w:val="008F4429"/>
    <w:rsid w:val="009103FD"/>
    <w:rsid w:val="0094021A"/>
    <w:rsid w:val="00946002"/>
    <w:rsid w:val="009C52E8"/>
    <w:rsid w:val="009C6A0B"/>
    <w:rsid w:val="009E704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E30"/>
    <w:rsid w:val="00C0345E"/>
    <w:rsid w:val="00C3483A"/>
    <w:rsid w:val="00C74E9D"/>
    <w:rsid w:val="00C82FD3"/>
    <w:rsid w:val="00C92819"/>
    <w:rsid w:val="00CB7DCC"/>
    <w:rsid w:val="00CC557B"/>
    <w:rsid w:val="00CC6B7B"/>
    <w:rsid w:val="00CD2089"/>
    <w:rsid w:val="00D73A67"/>
    <w:rsid w:val="00D970A9"/>
    <w:rsid w:val="00DF3845"/>
    <w:rsid w:val="00E00CA3"/>
    <w:rsid w:val="00E41911"/>
    <w:rsid w:val="00E72EE5"/>
    <w:rsid w:val="00E92EEF"/>
    <w:rsid w:val="00F070F1"/>
    <w:rsid w:val="00F24442"/>
    <w:rsid w:val="00F50AE3"/>
    <w:rsid w:val="00F559F4"/>
    <w:rsid w:val="00F67CF1"/>
    <w:rsid w:val="00F83F56"/>
    <w:rsid w:val="00F840F0"/>
    <w:rsid w:val="00FB0D0D"/>
    <w:rsid w:val="00FB43B4"/>
    <w:rsid w:val="00FC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FD5878-FCAA-4586-BCD7-ED14A802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7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5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08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22629-1439-4061-A236-D34E28B14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469</Words>
  <Characters>2756</Characters>
  <Application>Microsoft Office Word</Application>
  <DocSecurity>4</DocSecurity>
  <Lines>89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4808: Harry Vaughn Freeman - South Carolina Legislature Online</dc:title>
  <dc:subject/>
  <dc:creator>gailmoore</dc:creator>
  <cp:keywords/>
  <dc:description/>
  <cp:lastModifiedBy>N Cumfer</cp:lastModifiedBy>
  <cp:revision>2</cp:revision>
  <cp:lastPrinted>2012-02-14T17:49:00Z</cp:lastPrinted>
  <dcterms:created xsi:type="dcterms:W3CDTF">2014-11-24T14:47:00Z</dcterms:created>
  <dcterms:modified xsi:type="dcterms:W3CDTF">2014-11-24T14:47:00Z</dcterms:modified>
</cp:coreProperties>
</file>