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384" w:rsidRDefault="00C81384" w:rsidP="00C81384">
      <w:pPr>
        <w:widowControl w:val="0"/>
        <w:jc w:val="center"/>
      </w:pPr>
      <w:bookmarkStart w:id="0" w:name="_GoBack"/>
      <w:bookmarkEnd w:id="0"/>
      <w:r w:rsidRPr="00C81384">
        <w:rPr>
          <w:b/>
        </w:rPr>
        <w:t>South Carolina General Assembly</w:t>
      </w:r>
    </w:p>
    <w:p w:rsidR="00C81384" w:rsidRDefault="00C81384" w:rsidP="00C81384">
      <w:pPr>
        <w:widowControl w:val="0"/>
        <w:jc w:val="center"/>
      </w:pPr>
      <w:r>
        <w:t>119th Session, 2011-2012</w:t>
      </w:r>
    </w:p>
    <w:p w:rsidR="00C81384" w:rsidRDefault="00C81384" w:rsidP="00C81384">
      <w:pPr>
        <w:widowControl w:val="0"/>
        <w:jc w:val="left"/>
      </w:pPr>
    </w:p>
    <w:p w:rsidR="00C81384" w:rsidRDefault="00C81384" w:rsidP="00C81384">
      <w:pPr>
        <w:widowControl w:val="0"/>
        <w:jc w:val="left"/>
        <w:rPr>
          <w:b/>
        </w:rPr>
      </w:pPr>
      <w:r w:rsidRPr="00C81384">
        <w:rPr>
          <w:b/>
        </w:rPr>
        <w:t>H. 4819</w:t>
      </w:r>
    </w:p>
    <w:p w:rsidR="00C81384" w:rsidRDefault="00C81384" w:rsidP="00C81384">
      <w:pPr>
        <w:widowControl w:val="0"/>
        <w:jc w:val="left"/>
        <w:rPr>
          <w:b/>
        </w:rPr>
      </w:pPr>
    </w:p>
    <w:p w:rsidR="00C81384" w:rsidRDefault="00C81384" w:rsidP="00C81384">
      <w:pPr>
        <w:widowControl w:val="0"/>
        <w:jc w:val="left"/>
      </w:pPr>
      <w:r w:rsidRPr="00C81384">
        <w:rPr>
          <w:b/>
        </w:rPr>
        <w:t>STATUS INFORMATION</w:t>
      </w:r>
    </w:p>
    <w:p w:rsidR="00C81384" w:rsidRDefault="00C81384" w:rsidP="00C81384">
      <w:pPr>
        <w:widowControl w:val="0"/>
        <w:jc w:val="left"/>
      </w:pPr>
    </w:p>
    <w:p w:rsidR="00C81384" w:rsidRDefault="00C81384" w:rsidP="00C81384">
      <w:pPr>
        <w:widowControl w:val="0"/>
        <w:jc w:val="left"/>
      </w:pPr>
      <w:r>
        <w:t>House Resolution</w:t>
      </w:r>
    </w:p>
    <w:p w:rsidR="00C81384" w:rsidRDefault="005D2377" w:rsidP="00C81384">
      <w:pPr>
        <w:widowControl w:val="0"/>
        <w:jc w:val="left"/>
      </w:pPr>
      <w:r>
        <w:t>Sponsors: Reps. Gilliard, Williams, Anderson, Alexander, King, Jefferson, Howard, Sabb, Stavrinakis, R.L. Brown, Clyburn, Hodges, Hosey, Mack and Whipper</w:t>
      </w:r>
    </w:p>
    <w:p w:rsidR="00C81384" w:rsidRDefault="00C81384" w:rsidP="00C81384">
      <w:pPr>
        <w:widowControl w:val="0"/>
        <w:jc w:val="left"/>
      </w:pPr>
      <w:r>
        <w:t>Document Path: l:\council\bills\nbd\12150ac12.docx</w:t>
      </w:r>
    </w:p>
    <w:p w:rsidR="00C81384" w:rsidRDefault="00C81384" w:rsidP="00C81384">
      <w:pPr>
        <w:widowControl w:val="0"/>
        <w:jc w:val="left"/>
      </w:pPr>
    </w:p>
    <w:p w:rsidR="00C81384" w:rsidRDefault="00C81384" w:rsidP="00C81384">
      <w:pPr>
        <w:widowControl w:val="0"/>
        <w:jc w:val="left"/>
      </w:pPr>
      <w:r>
        <w:t>Introduced in the House on February 22, 2012</w:t>
      </w:r>
    </w:p>
    <w:p w:rsidR="00C81384" w:rsidRDefault="00C81384" w:rsidP="00C81384">
      <w:pPr>
        <w:widowControl w:val="0"/>
        <w:jc w:val="left"/>
      </w:pPr>
      <w:r>
        <w:t xml:space="preserve">Currently residing in the House Committee on </w:t>
      </w:r>
      <w:r w:rsidRPr="00C81384">
        <w:rPr>
          <w:b/>
        </w:rPr>
        <w:t>Ways and Means</w:t>
      </w:r>
    </w:p>
    <w:p w:rsidR="00C81384" w:rsidRDefault="00C81384" w:rsidP="00C81384">
      <w:pPr>
        <w:widowControl w:val="0"/>
        <w:jc w:val="left"/>
      </w:pPr>
    </w:p>
    <w:p w:rsidR="00C81384" w:rsidRDefault="00C81384" w:rsidP="00C81384">
      <w:pPr>
        <w:widowControl w:val="0"/>
        <w:jc w:val="left"/>
      </w:pPr>
      <w:r>
        <w:t xml:space="preserve">Summary: </w:t>
      </w:r>
      <w:r w:rsidR="00EF431A">
        <w:t>State employee cost of living increase</w:t>
      </w:r>
    </w:p>
    <w:p w:rsidR="00C81384" w:rsidRDefault="00C81384" w:rsidP="00C81384">
      <w:pPr>
        <w:widowControl w:val="0"/>
        <w:jc w:val="left"/>
      </w:pPr>
    </w:p>
    <w:p w:rsidR="00C81384" w:rsidRDefault="00C81384" w:rsidP="00C81384">
      <w:pPr>
        <w:widowControl w:val="0"/>
        <w:jc w:val="left"/>
      </w:pPr>
    </w:p>
    <w:p w:rsidR="00C81384" w:rsidRDefault="00C81384" w:rsidP="00C81384">
      <w:pPr>
        <w:widowControl w:val="0"/>
        <w:tabs>
          <w:tab w:val="center" w:pos="590"/>
          <w:tab w:val="center" w:pos="1440"/>
          <w:tab w:val="left" w:pos="1872"/>
          <w:tab w:val="left" w:pos="9187"/>
        </w:tabs>
        <w:jc w:val="left"/>
      </w:pPr>
      <w:r w:rsidRPr="00C81384">
        <w:rPr>
          <w:b/>
        </w:rPr>
        <w:t>HISTORY OF LEGISLATIVE ACTIONS</w:t>
      </w:r>
    </w:p>
    <w:p w:rsidR="00C81384" w:rsidRDefault="00C81384" w:rsidP="00C81384">
      <w:pPr>
        <w:widowControl w:val="0"/>
        <w:tabs>
          <w:tab w:val="center" w:pos="590"/>
          <w:tab w:val="center" w:pos="1440"/>
          <w:tab w:val="left" w:pos="1872"/>
          <w:tab w:val="left" w:pos="9187"/>
        </w:tabs>
        <w:jc w:val="left"/>
      </w:pPr>
    </w:p>
    <w:p w:rsidR="00C81384" w:rsidRPr="00C81384" w:rsidRDefault="00C81384" w:rsidP="00C81384">
      <w:pPr>
        <w:widowControl w:val="0"/>
        <w:tabs>
          <w:tab w:val="center" w:pos="590"/>
          <w:tab w:val="center" w:pos="1440"/>
          <w:tab w:val="left" w:pos="1872"/>
          <w:tab w:val="left" w:pos="9187"/>
        </w:tabs>
        <w:jc w:val="left"/>
      </w:pPr>
      <w:r w:rsidRPr="00C81384">
        <w:rPr>
          <w:u w:val="single"/>
        </w:rPr>
        <w:tab/>
        <w:t>Date</w:t>
      </w:r>
      <w:r w:rsidRPr="00C81384">
        <w:rPr>
          <w:u w:val="single"/>
        </w:rPr>
        <w:tab/>
        <w:t>Body</w:t>
      </w:r>
      <w:r w:rsidRPr="00C81384">
        <w:rPr>
          <w:u w:val="single"/>
        </w:rPr>
        <w:tab/>
        <w:t>Action Description with journal page number</w:t>
      </w:r>
      <w:r w:rsidRPr="00C81384">
        <w:rPr>
          <w:u w:val="single"/>
        </w:rPr>
        <w:tab/>
      </w:r>
    </w:p>
    <w:p w:rsidR="00E029D8" w:rsidRDefault="00E029D8" w:rsidP="00E029D8">
      <w:pPr>
        <w:widowControl w:val="0"/>
        <w:tabs>
          <w:tab w:val="right" w:pos="1008"/>
          <w:tab w:val="left" w:pos="1152"/>
          <w:tab w:val="left" w:pos="1872"/>
          <w:tab w:val="left" w:pos="9187"/>
        </w:tabs>
        <w:ind w:left="2088" w:hanging="2088"/>
        <w:jc w:val="left"/>
      </w:pPr>
      <w:r>
        <w:tab/>
        <w:t>2/22/2012</w:t>
      </w:r>
      <w:r>
        <w:tab/>
        <w:t>House</w:t>
      </w:r>
      <w:r>
        <w:tab/>
      </w:r>
      <w:r w:rsidRPr="00196E92">
        <w:t>Introduced (</w:t>
      </w:r>
      <w:hyperlink r:id="rId7" w:history="1">
        <w:r w:rsidRPr="00196E92">
          <w:rPr>
            <w:rStyle w:val="Hyperlink"/>
          </w:rPr>
          <w:t>House Journal</w:t>
        </w:r>
        <w:r w:rsidRPr="00196E92">
          <w:rPr>
            <w:rStyle w:val="Hyperlink"/>
          </w:rPr>
          <w:noBreakHyphen/>
          <w:t>page 171</w:t>
        </w:r>
      </w:hyperlink>
      <w:r w:rsidRPr="00196E92">
        <w:t>)</w:t>
      </w:r>
    </w:p>
    <w:p w:rsidR="00E029D8" w:rsidRDefault="00E029D8" w:rsidP="00E029D8">
      <w:pPr>
        <w:widowControl w:val="0"/>
        <w:tabs>
          <w:tab w:val="right" w:pos="1008"/>
          <w:tab w:val="left" w:pos="1152"/>
          <w:tab w:val="left" w:pos="1872"/>
          <w:tab w:val="left" w:pos="9187"/>
        </w:tabs>
        <w:ind w:left="2088" w:hanging="2088"/>
        <w:jc w:val="left"/>
      </w:pPr>
      <w:r>
        <w:tab/>
        <w:t>2/22/2012</w:t>
      </w:r>
      <w:r>
        <w:tab/>
        <w:t>House</w:t>
      </w:r>
      <w:r>
        <w:tab/>
      </w:r>
      <w:r w:rsidRPr="00196E92">
        <w:t xml:space="preserve">Referred to Committee on </w:t>
      </w:r>
      <w:r w:rsidRPr="00196E92">
        <w:rPr>
          <w:b/>
        </w:rPr>
        <w:t>Ways and Means</w:t>
      </w:r>
      <w:r w:rsidRPr="00196E92">
        <w:t xml:space="preserve"> (</w:t>
      </w:r>
      <w:hyperlink r:id="rId8" w:history="1">
        <w:r w:rsidRPr="00196E92">
          <w:rPr>
            <w:rStyle w:val="Hyperlink"/>
          </w:rPr>
          <w:t>House Journal</w:t>
        </w:r>
        <w:r w:rsidRPr="00196E92">
          <w:rPr>
            <w:rStyle w:val="Hyperlink"/>
          </w:rPr>
          <w:noBreakHyphen/>
          <w:t>page 171</w:t>
        </w:r>
      </w:hyperlink>
      <w:r w:rsidRPr="00196E92">
        <w:t>)</w:t>
      </w:r>
    </w:p>
    <w:p w:rsidR="00E029D8" w:rsidRDefault="00E029D8" w:rsidP="00E029D8">
      <w:pPr>
        <w:widowControl w:val="0"/>
        <w:tabs>
          <w:tab w:val="right" w:pos="1008"/>
          <w:tab w:val="left" w:pos="1152"/>
          <w:tab w:val="left" w:pos="1872"/>
          <w:tab w:val="left" w:pos="9187"/>
        </w:tabs>
        <w:ind w:left="2088" w:hanging="2088"/>
        <w:jc w:val="left"/>
      </w:pPr>
    </w:p>
    <w:p w:rsidR="00C81384" w:rsidRPr="00C81384" w:rsidRDefault="00C81384" w:rsidP="00C81384">
      <w:pPr>
        <w:widowControl w:val="0"/>
        <w:tabs>
          <w:tab w:val="right" w:pos="1008"/>
          <w:tab w:val="left" w:pos="1152"/>
          <w:tab w:val="left" w:pos="1872"/>
          <w:tab w:val="left" w:pos="9187"/>
        </w:tabs>
        <w:ind w:left="2088" w:hanging="2088"/>
        <w:jc w:val="left"/>
      </w:pPr>
    </w:p>
    <w:p w:rsidR="00C81384" w:rsidRDefault="00C81384" w:rsidP="00C81384">
      <w:pPr>
        <w:widowControl w:val="0"/>
        <w:jc w:val="left"/>
      </w:pPr>
      <w:r w:rsidRPr="00C81384">
        <w:rPr>
          <w:b/>
        </w:rPr>
        <w:t>VERSIONS OF THIS BILL</w:t>
      </w:r>
    </w:p>
    <w:p w:rsidR="00C81384" w:rsidRDefault="00C81384" w:rsidP="00C81384">
      <w:pPr>
        <w:widowControl w:val="0"/>
        <w:jc w:val="left"/>
      </w:pPr>
    </w:p>
    <w:p w:rsidR="00C81384" w:rsidRDefault="00B75A43" w:rsidP="00C81384">
      <w:pPr>
        <w:widowControl w:val="0"/>
        <w:jc w:val="left"/>
      </w:pPr>
      <w:hyperlink r:id="rId9" w:history="1">
        <w:r w:rsidR="00C81384">
          <w:rPr>
            <w:rStyle w:val="Hyperlink"/>
          </w:rPr>
          <w:t>2/22/2012</w:t>
        </w:r>
      </w:hyperlink>
    </w:p>
    <w:p w:rsidR="00C81384" w:rsidRDefault="00C81384" w:rsidP="00C81384"/>
    <w:p w:rsidR="00C81384" w:rsidRDefault="00C81384" w:rsidP="00C81384">
      <w:pPr>
        <w:sectPr w:rsidR="00C81384" w:rsidSect="00C813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69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STRONG COMMITMENT AND DEEP APPRECIATION OF THE MEMBERS OF THE SOUTH CAROLINA HOUSE OF REPRESENTATIVES TO THE LOYAL AND DEDICATED EMPLOYEES OF THIS STATE BY SUPPORTING A STATE EMPLOYEE COST OF LIVING INCREASE IN THE 2012</w:t>
      </w:r>
      <w:r w:rsidR="00F34C1B">
        <w:noBreakHyphen/>
      </w:r>
      <w:r>
        <w:t>2013 GENERAL APPROPRIATIONS ACT.</w:t>
      </w:r>
    </w:p>
    <w:p w:rsidR="007E697A" w:rsidRDefault="007E69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 employees are one of our State</w:t>
      </w:r>
      <w:r w:rsidR="00FC7405" w:rsidRPr="00FC7405">
        <w:t>’</w:t>
      </w:r>
      <w:r>
        <w:t>s most valuable resources.  The</w:t>
      </w:r>
      <w:r w:rsidR="006C7DAA">
        <w:t>se employees, the</w:t>
      </w:r>
      <w:r>
        <w:t>ir dedication and commitment to excellence</w:t>
      </w:r>
      <w:r w:rsidR="00F34C1B">
        <w:t>,</w:t>
      </w:r>
      <w:r>
        <w:t xml:space="preserve"> as demonstrated so many times and in so many ways, day after day, year after year</w:t>
      </w:r>
      <w:r w:rsidR="00F34C1B">
        <w:t>,</w:t>
      </w:r>
      <w:r>
        <w:t xml:space="preserve"> </w:t>
      </w:r>
      <w:r w:rsidR="006C7DAA">
        <w:t>are</w:t>
      </w:r>
      <w:r w:rsidR="007E26E9">
        <w:t xml:space="preserve"> the</w:t>
      </w:r>
      <w:r>
        <w:t xml:space="preserve"> foundation of</w:t>
      </w:r>
      <w:r w:rsidR="00264144">
        <w:t xml:space="preserve"> our</w:t>
      </w:r>
      <w:r>
        <w:t xml:space="preserve"> state government;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every task accomplished and problem solved, with each new idea and better practice created, the delivery</w:t>
      </w:r>
      <w:r w:rsidR="00264144">
        <w:t xml:space="preserve"> and quality</w:t>
      </w:r>
      <w:r>
        <w:t xml:space="preserve"> of services </w:t>
      </w:r>
      <w:r w:rsidR="00264144">
        <w:t>f</w:t>
      </w:r>
      <w:r>
        <w:t>o</w:t>
      </w:r>
      <w:r w:rsidR="00264144">
        <w:t>r</w:t>
      </w:r>
      <w:r>
        <w:t xml:space="preserve"> all South Carolinians </w:t>
      </w:r>
      <w:r w:rsidR="006C7DAA">
        <w:t>are</w:t>
      </w:r>
      <w:r>
        <w:t xml:space="preserve"> improved;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 employees work not only for the citizens of South Carolina, but they also</w:t>
      </w:r>
      <w:r w:rsidR="00264144">
        <w:t xml:space="preserve"> </w:t>
      </w:r>
      <w:r>
        <w:t xml:space="preserve">play a vital role in economic development and </w:t>
      </w:r>
      <w:r w:rsidR="00F34C1B">
        <w:t xml:space="preserve">are </w:t>
      </w:r>
      <w:r>
        <w:t xml:space="preserve">an important </w:t>
      </w:r>
      <w:r w:rsidR="00F34C1B">
        <w:t>resource for success</w:t>
      </w:r>
      <w:r>
        <w:t xml:space="preserve"> that South Carolina businesses rely upon;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approximately 58,700 full</w:t>
      </w:r>
      <w:r w:rsidR="00F34C1B">
        <w:noBreakHyphen/>
      </w:r>
      <w:r>
        <w:t>time state employees, sixty</w:t>
      </w:r>
      <w:r w:rsidR="00F34C1B">
        <w:noBreakHyphen/>
      </w:r>
      <w:r>
        <w:t>two percent of whom earn bet</w:t>
      </w:r>
      <w:r w:rsidR="00F34C1B">
        <w:t>ween $15,000 and $35,000 a year;</w:t>
      </w:r>
      <w:r>
        <w:t xml:space="preserve"> </w:t>
      </w:r>
      <w:r w:rsidR="00F34C1B">
        <w:t>these employees</w:t>
      </w:r>
      <w:r>
        <w:t xml:space="preserve"> provide hundreds </w:t>
      </w:r>
      <w:r>
        <w:lastRenderedPageBreak/>
        <w:t xml:space="preserve">of thousands of hours on a daily basis for the </w:t>
      </w:r>
      <w:r w:rsidR="006C7DAA">
        <w:t>efficient and effective</w:t>
      </w:r>
      <w:r>
        <w:t xml:space="preserve"> operation of this State;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264144"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2001</w:t>
      </w:r>
      <w:r w:rsidR="00E64E5B">
        <w:t xml:space="preserve"> merit pay increases have not been provided for</w:t>
      </w:r>
      <w:r w:rsidR="00F34C1B">
        <w:t xml:space="preserve"> South Carolina State employees;</w:t>
      </w:r>
      <w:r w:rsidR="00E64E5B">
        <w:t xml:space="preserve"> since July 2007 </w:t>
      </w:r>
      <w:r w:rsidR="00F34C1B">
        <w:t>state employees have received n</w:t>
      </w:r>
      <w:r>
        <w:t>o</w:t>
      </w:r>
      <w:r w:rsidR="00E64E5B">
        <w:t xml:space="preserve"> cost</w:t>
      </w:r>
      <w:r w:rsidR="00F34C1B">
        <w:noBreakHyphen/>
      </w:r>
      <w:r w:rsidR="00E64E5B">
        <w:t>of</w:t>
      </w:r>
      <w:r w:rsidR="00F34C1B">
        <w:noBreakHyphen/>
      </w:r>
      <w:r w:rsidR="00E64E5B">
        <w:t>living increase</w:t>
      </w:r>
      <w:r w:rsidR="00F34C1B">
        <w:t>; and there is a twenty percent deficit when comparing state employee salaries today with what these salaries would be if they were adjusted for inflation;</w:t>
      </w:r>
      <w:r w:rsidR="00E64E5B">
        <w:t xml:space="preserve"> </w:t>
      </w:r>
      <w:r w:rsidR="00F34C1B">
        <w:t>yet</w:t>
      </w:r>
      <w:r w:rsidR="00E64E5B">
        <w:t xml:space="preserve"> these em</w:t>
      </w:r>
      <w:r>
        <w:t>ployees have remained committed and</w:t>
      </w:r>
      <w:r w:rsidR="00E64E5B">
        <w:t xml:space="preserve"> loyal</w:t>
      </w:r>
      <w:r>
        <w:t xml:space="preserve"> to the State</w:t>
      </w:r>
      <w:r w:rsidR="00E64E5B">
        <w:t xml:space="preserve"> throughout these difficult economic times, enduring decreases in salaries, base pay reductions, and recurring furlough days;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promising upturn in the economic forecast, providing a much needed cost of living increase should receive the highest priority in formulating the state</w:t>
      </w:r>
      <w:r w:rsidR="00FC7405" w:rsidRPr="00FC7405">
        <w:t>’</w:t>
      </w:r>
      <w:r>
        <w:t>s 2012</w:t>
      </w:r>
      <w:r w:rsidR="00F34C1B">
        <w:noBreakHyphen/>
      </w:r>
      <w:r>
        <w:t>2013 budget;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proper and fitting for the members of the South Carolina House of Representatives to lead the way in demonstrating the respect and gratitude </w:t>
      </w:r>
      <w:r w:rsidR="00264144">
        <w:t xml:space="preserve">the General Assembly has </w:t>
      </w:r>
      <w:r>
        <w:t>for</w:t>
      </w:r>
      <w:r w:rsidR="006C7DAA">
        <w:t xml:space="preserve"> all</w:t>
      </w:r>
      <w:r w:rsidR="007E26E9">
        <w:t>`</w:t>
      </w:r>
      <w:r>
        <w:t xml:space="preserve"> state employees, their tireless efforts, and dedicated service by supporting a cost of living increase.  Now, therefore,</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strong commitment and deep appreciation to the loyal and dedicated employees of this State by supporting a state employee cost of living increase in the 2012</w:t>
      </w:r>
      <w:r w:rsidR="00F34C1B">
        <w:noBreakHyphen/>
      </w:r>
      <w:r>
        <w:t>2013 General Appropriations Act.</w:t>
      </w:r>
    </w:p>
    <w:p w:rsidR="00ED5475" w:rsidRDefault="00F34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475" w:rsidRDefault="00ED5475" w:rsidP="00C81384">
      <w:pPr>
        <w:suppressAutoHyphens/>
      </w:pPr>
    </w:p>
    <w:sectPr w:rsidR="00ED5475" w:rsidSect="00C813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97A" w:rsidRDefault="007E697A" w:rsidP="009F0C77">
      <w:r>
        <w:separator/>
      </w:r>
    </w:p>
  </w:endnote>
  <w:endnote w:type="continuationSeparator" w:id="0">
    <w:p w:rsidR="007E697A" w:rsidRDefault="007E6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A83573-22C6-4AE2-AF75-A2BCEE286E69}"/>
    <w:embedBold r:id="rId2" w:fontKey="{959DB558-98DC-4E4F-BA50-F0E14FD4CC0A}"/>
  </w:font>
  <w:font w:name="Calibri">
    <w:panose1 w:val="020F0502020204030204"/>
    <w:charset w:val="00"/>
    <w:family w:val="swiss"/>
    <w:pitch w:val="variable"/>
    <w:sig w:usb0="E10002FF" w:usb1="4000ACFF" w:usb2="00000009" w:usb3="00000000" w:csb0="0000019F" w:csb1="00000000"/>
    <w:embedRegular r:id="rId3" w:fontKey="{10B10FEF-C866-4937-BC6C-C3A70031B84C}"/>
  </w:font>
  <w:font w:name="Tahoma">
    <w:panose1 w:val="020B0604030504040204"/>
    <w:charset w:val="00"/>
    <w:family w:val="swiss"/>
    <w:pitch w:val="variable"/>
    <w:sig w:usb0="21002A87" w:usb1="80000000" w:usb2="00000008" w:usb3="00000000" w:csb0="000101FF" w:csb1="00000000"/>
    <w:embedRegular r:id="rId4" w:fontKey="{021AAA61-0D62-49FA-854A-0A3498658EA4}"/>
  </w:font>
  <w:font w:name="Cambria">
    <w:panose1 w:val="02040503050406030204"/>
    <w:charset w:val="00"/>
    <w:family w:val="roman"/>
    <w:pitch w:val="variable"/>
    <w:sig w:usb0="E00002FF" w:usb1="400004FF" w:usb2="00000000" w:usb3="00000000" w:csb0="0000019F" w:csb1="00000000"/>
    <w:embedRegular r:id="rId5" w:fontKey="{99A84E61-6710-4886-9B9A-A879E8C44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384" w:rsidRPr="00ED5475" w:rsidRDefault="00C81384" w:rsidP="00ED5475">
    <w:pPr>
      <w:pStyle w:val="Footer"/>
      <w:tabs>
        <w:tab w:val="clear" w:pos="4680"/>
        <w:tab w:val="clear" w:pos="9360"/>
        <w:tab w:val="center" w:pos="2995"/>
      </w:tabs>
      <w:spacing w:before="120"/>
    </w:pPr>
    <w:r>
      <w:t>[4819]</w:t>
    </w:r>
    <w:r>
      <w:tab/>
    </w:r>
    <w:r w:rsidR="00B75A43">
      <w:fldChar w:fldCharType="begin"/>
    </w:r>
    <w:r w:rsidR="00B75A43">
      <w:instrText xml:space="preserve"> PAGE  \* MERGEFORMAT </w:instrText>
    </w:r>
    <w:r w:rsidR="00B75A43">
      <w:fldChar w:fldCharType="separate"/>
    </w:r>
    <w:r w:rsidR="00B75A43">
      <w:rPr>
        <w:noProof/>
      </w:rPr>
      <w:t>1</w:t>
    </w:r>
    <w:r w:rsidR="00B75A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97A" w:rsidRDefault="007E697A" w:rsidP="009F0C77">
      <w:r>
        <w:separator/>
      </w:r>
    </w:p>
  </w:footnote>
  <w:footnote w:type="continuationSeparator" w:id="0">
    <w:p w:rsidR="007E697A" w:rsidRDefault="007E6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50AC12"/>
    <w:docVar w:name="CoverBillType" w:val="r"/>
    <w:docVar w:name="docpath" w:val="L:\Council\bills\NBD\12150AC12.DOCX"/>
    <w:docVar w:name="dvBillNumber" w:val="4819"/>
    <w:docVar w:name="dvBillNumberPrefix" w:val="H. "/>
    <w:docVar w:name="dvOriginalBody" w:val="House"/>
    <w:docVar w:name="dvSteno" w:val="NBD"/>
    <w:docVar w:name="NameofBody" w:val="h"/>
    <w:docVar w:name="vgroup2" w:val="Council"/>
  </w:docVars>
  <w:rsids>
    <w:rsidRoot w:val="00E373FD"/>
    <w:rsid w:val="00011869"/>
    <w:rsid w:val="000E1785"/>
    <w:rsid w:val="000F40FA"/>
    <w:rsid w:val="0010776B"/>
    <w:rsid w:val="00133E66"/>
    <w:rsid w:val="00140D1C"/>
    <w:rsid w:val="001435A3"/>
    <w:rsid w:val="001505F8"/>
    <w:rsid w:val="001D08F2"/>
    <w:rsid w:val="001D525B"/>
    <w:rsid w:val="001D7F4F"/>
    <w:rsid w:val="002321B6"/>
    <w:rsid w:val="00250967"/>
    <w:rsid w:val="002543C8"/>
    <w:rsid w:val="00264144"/>
    <w:rsid w:val="00284AAE"/>
    <w:rsid w:val="002E5912"/>
    <w:rsid w:val="00325348"/>
    <w:rsid w:val="0032732C"/>
    <w:rsid w:val="00336AD0"/>
    <w:rsid w:val="0037079A"/>
    <w:rsid w:val="003D01E8"/>
    <w:rsid w:val="003E5288"/>
    <w:rsid w:val="003F6D79"/>
    <w:rsid w:val="0041760A"/>
    <w:rsid w:val="00417C01"/>
    <w:rsid w:val="004701F8"/>
    <w:rsid w:val="004809EE"/>
    <w:rsid w:val="004D1712"/>
    <w:rsid w:val="004E1027"/>
    <w:rsid w:val="004E7D54"/>
    <w:rsid w:val="005273C6"/>
    <w:rsid w:val="00530A69"/>
    <w:rsid w:val="00545593"/>
    <w:rsid w:val="005744AB"/>
    <w:rsid w:val="00577C6C"/>
    <w:rsid w:val="005C2FE2"/>
    <w:rsid w:val="005D2377"/>
    <w:rsid w:val="005E2BC9"/>
    <w:rsid w:val="00601532"/>
    <w:rsid w:val="00605102"/>
    <w:rsid w:val="006215AA"/>
    <w:rsid w:val="006256D9"/>
    <w:rsid w:val="006913C9"/>
    <w:rsid w:val="0069470D"/>
    <w:rsid w:val="006C7DAA"/>
    <w:rsid w:val="00734F00"/>
    <w:rsid w:val="007A70AE"/>
    <w:rsid w:val="007E26E9"/>
    <w:rsid w:val="007E697A"/>
    <w:rsid w:val="008362E8"/>
    <w:rsid w:val="008A1768"/>
    <w:rsid w:val="008F4429"/>
    <w:rsid w:val="0094021A"/>
    <w:rsid w:val="009C6A0B"/>
    <w:rsid w:val="009F0C77"/>
    <w:rsid w:val="009F4DD1"/>
    <w:rsid w:val="00A41684"/>
    <w:rsid w:val="00A64E80"/>
    <w:rsid w:val="00A72BCD"/>
    <w:rsid w:val="00A741D9"/>
    <w:rsid w:val="00A833AB"/>
    <w:rsid w:val="00A9741D"/>
    <w:rsid w:val="00AA3F55"/>
    <w:rsid w:val="00AD4B17"/>
    <w:rsid w:val="00B412D4"/>
    <w:rsid w:val="00B75A43"/>
    <w:rsid w:val="00B90C8B"/>
    <w:rsid w:val="00BE3C22"/>
    <w:rsid w:val="00C01B09"/>
    <w:rsid w:val="00C0345E"/>
    <w:rsid w:val="00C138FB"/>
    <w:rsid w:val="00C3483A"/>
    <w:rsid w:val="00C74E9D"/>
    <w:rsid w:val="00C81384"/>
    <w:rsid w:val="00C82FD3"/>
    <w:rsid w:val="00C92819"/>
    <w:rsid w:val="00CC6B7B"/>
    <w:rsid w:val="00CD2089"/>
    <w:rsid w:val="00D73A67"/>
    <w:rsid w:val="00D970A9"/>
    <w:rsid w:val="00DF3845"/>
    <w:rsid w:val="00E029D8"/>
    <w:rsid w:val="00E04712"/>
    <w:rsid w:val="00E27420"/>
    <w:rsid w:val="00E373FD"/>
    <w:rsid w:val="00E41911"/>
    <w:rsid w:val="00E64E5B"/>
    <w:rsid w:val="00E92EA1"/>
    <w:rsid w:val="00E92EEF"/>
    <w:rsid w:val="00EB7AAA"/>
    <w:rsid w:val="00ED5475"/>
    <w:rsid w:val="00EF431A"/>
    <w:rsid w:val="00F24442"/>
    <w:rsid w:val="00F34C1B"/>
    <w:rsid w:val="00F50482"/>
    <w:rsid w:val="00F50AE3"/>
    <w:rsid w:val="00F67CF1"/>
    <w:rsid w:val="00F840F0"/>
    <w:rsid w:val="00FA5877"/>
    <w:rsid w:val="00FB0D0D"/>
    <w:rsid w:val="00FB43B4"/>
    <w:rsid w:val="00FC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4A3B6A-FCD6-472F-9A88-73906C3E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C1B"/>
    <w:rPr>
      <w:rFonts w:ascii="Tahoma" w:hAnsi="Tahoma" w:cs="Tahoma"/>
      <w:sz w:val="16"/>
      <w:szCs w:val="16"/>
    </w:rPr>
  </w:style>
  <w:style w:type="character" w:customStyle="1" w:styleId="BalloonTextChar">
    <w:name w:val="Balloon Text Char"/>
    <w:basedOn w:val="DefaultParagraphFont"/>
    <w:link w:val="BalloonText"/>
    <w:uiPriority w:val="99"/>
    <w:semiHidden/>
    <w:rsid w:val="00F34C1B"/>
    <w:rPr>
      <w:rFonts w:ascii="Tahoma" w:eastAsia="Times New Roman" w:hAnsi="Tahoma" w:cs="Tahoma"/>
      <w:sz w:val="16"/>
      <w:szCs w:val="16"/>
    </w:rPr>
  </w:style>
  <w:style w:type="character" w:styleId="Hyperlink">
    <w:name w:val="Hyperlink"/>
    <w:basedOn w:val="DefaultParagraphFont"/>
    <w:uiPriority w:val="99"/>
    <w:unhideWhenUsed/>
    <w:rsid w:val="00C81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19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AA9F-020D-4E81-8CEA-E5EF7404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499</Words>
  <Characters>2814</Characters>
  <Application>Microsoft Office Word</Application>
  <DocSecurity>4</DocSecurity>
  <Lines>97</Lines>
  <Paragraphs>28</Paragraphs>
  <ScaleCrop>false</ScaleCrop>
  <Company> </Company>
  <LinksUpToDate>false</LinksUpToDate>
  <CharactersWithSpaces>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4819: State employee cost of living increase - South Carolina Legislature Online</dc:title>
  <dc:subject/>
  <dc:creator>NikiDowney</dc:creator>
  <cp:keywords/>
  <dc:description/>
  <cp:lastModifiedBy>N Cumfer</cp:lastModifiedBy>
  <cp:revision>2</cp:revision>
  <cp:lastPrinted>2012-02-22T16:26:00Z</cp:lastPrinted>
  <dcterms:created xsi:type="dcterms:W3CDTF">2014-11-24T14:47:00Z</dcterms:created>
  <dcterms:modified xsi:type="dcterms:W3CDTF">2014-11-24T14:47:00Z</dcterms:modified>
</cp:coreProperties>
</file>