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8F0" w:rsidRDefault="000C48F0" w:rsidP="000C48F0">
      <w:pPr>
        <w:widowControl w:val="0"/>
        <w:jc w:val="center"/>
      </w:pPr>
      <w:bookmarkStart w:id="0" w:name="_GoBack"/>
      <w:bookmarkEnd w:id="0"/>
      <w:r w:rsidRPr="000C48F0">
        <w:rPr>
          <w:b/>
        </w:rPr>
        <w:t>South Carolina General Assembly</w:t>
      </w:r>
    </w:p>
    <w:p w:rsidR="000C48F0" w:rsidRDefault="000C48F0" w:rsidP="000C48F0">
      <w:pPr>
        <w:widowControl w:val="0"/>
        <w:jc w:val="center"/>
      </w:pPr>
      <w:r>
        <w:t>119th Session, 2011-2012</w:t>
      </w:r>
    </w:p>
    <w:p w:rsidR="000C48F0" w:rsidRDefault="000C48F0" w:rsidP="000C48F0">
      <w:pPr>
        <w:widowControl w:val="0"/>
        <w:jc w:val="left"/>
      </w:pPr>
    </w:p>
    <w:p w:rsidR="000C48F0" w:rsidRDefault="000C48F0" w:rsidP="000C48F0">
      <w:pPr>
        <w:widowControl w:val="0"/>
        <w:jc w:val="left"/>
        <w:rPr>
          <w:b/>
        </w:rPr>
      </w:pPr>
      <w:r w:rsidRPr="000C48F0">
        <w:rPr>
          <w:b/>
        </w:rPr>
        <w:t>S.</w:t>
      </w:r>
      <w:r>
        <w:rPr>
          <w:b/>
        </w:rPr>
        <w:t xml:space="preserve"> </w:t>
      </w:r>
      <w:r w:rsidRPr="000C48F0">
        <w:rPr>
          <w:b/>
        </w:rPr>
        <w:t>489</w:t>
      </w:r>
    </w:p>
    <w:p w:rsidR="000C48F0" w:rsidRDefault="000C48F0" w:rsidP="000C48F0">
      <w:pPr>
        <w:widowControl w:val="0"/>
        <w:jc w:val="left"/>
        <w:rPr>
          <w:b/>
        </w:rPr>
      </w:pPr>
    </w:p>
    <w:p w:rsidR="000C48F0" w:rsidRDefault="000C48F0" w:rsidP="000C48F0">
      <w:pPr>
        <w:widowControl w:val="0"/>
        <w:jc w:val="left"/>
      </w:pPr>
      <w:r w:rsidRPr="000C48F0">
        <w:rPr>
          <w:b/>
        </w:rPr>
        <w:t>STATUS INFORMATION</w:t>
      </w:r>
    </w:p>
    <w:p w:rsidR="000C48F0" w:rsidRDefault="000C48F0" w:rsidP="000C48F0">
      <w:pPr>
        <w:widowControl w:val="0"/>
        <w:jc w:val="left"/>
      </w:pPr>
    </w:p>
    <w:p w:rsidR="000C48F0" w:rsidRDefault="000C48F0" w:rsidP="000C48F0">
      <w:pPr>
        <w:widowControl w:val="0"/>
        <w:jc w:val="left"/>
      </w:pPr>
      <w:r>
        <w:t>Concurrent Resolution</w:t>
      </w:r>
    </w:p>
    <w:p w:rsidR="000C48F0" w:rsidRDefault="000C48F0" w:rsidP="000C48F0">
      <w:pPr>
        <w:widowControl w:val="0"/>
        <w:jc w:val="left"/>
      </w:pPr>
      <w:r>
        <w:t>Sponsors: Senators O'Dell and Nicholson</w:t>
      </w:r>
    </w:p>
    <w:p w:rsidR="000C48F0" w:rsidRDefault="000C48F0" w:rsidP="000C48F0">
      <w:pPr>
        <w:widowControl w:val="0"/>
        <w:jc w:val="left"/>
      </w:pPr>
      <w:r>
        <w:t>Document Path: l:\council\bills\gm\24641bh11.docx</w:t>
      </w:r>
    </w:p>
    <w:p w:rsidR="00641024" w:rsidRDefault="00641024" w:rsidP="000C48F0">
      <w:pPr>
        <w:widowControl w:val="0"/>
        <w:jc w:val="left"/>
      </w:pPr>
      <w:r>
        <w:t>Companion/Similar bill(s): 3553</w:t>
      </w:r>
    </w:p>
    <w:p w:rsidR="000C48F0" w:rsidRDefault="000C48F0" w:rsidP="000C48F0">
      <w:pPr>
        <w:widowControl w:val="0"/>
        <w:jc w:val="left"/>
      </w:pPr>
    </w:p>
    <w:p w:rsidR="00F7009B" w:rsidRDefault="00F7009B" w:rsidP="000C48F0">
      <w:pPr>
        <w:widowControl w:val="0"/>
        <w:jc w:val="left"/>
      </w:pPr>
      <w:r>
        <w:t>Introduced in the Senate on February 2, 2011</w:t>
      </w:r>
    </w:p>
    <w:p w:rsidR="00F7009B" w:rsidRDefault="00F7009B" w:rsidP="000C48F0">
      <w:pPr>
        <w:widowControl w:val="0"/>
        <w:jc w:val="left"/>
      </w:pPr>
      <w:r>
        <w:t>Introduced in the House on February 3, 2011</w:t>
      </w:r>
    </w:p>
    <w:p w:rsidR="00F7009B" w:rsidRDefault="00F7009B" w:rsidP="000C48F0">
      <w:pPr>
        <w:widowControl w:val="0"/>
        <w:jc w:val="left"/>
      </w:pPr>
      <w:r>
        <w:t>Adopted by the General Assembly on February 3, 2011</w:t>
      </w:r>
    </w:p>
    <w:p w:rsidR="00F7009B" w:rsidRDefault="00F7009B" w:rsidP="000C48F0">
      <w:pPr>
        <w:widowControl w:val="0"/>
        <w:jc w:val="left"/>
      </w:pPr>
    </w:p>
    <w:p w:rsidR="000C48F0" w:rsidRDefault="000C48F0" w:rsidP="000C48F0">
      <w:pPr>
        <w:widowControl w:val="0"/>
        <w:jc w:val="left"/>
      </w:pPr>
      <w:r>
        <w:t xml:space="preserve">Summary: </w:t>
      </w:r>
      <w:r w:rsidR="00022F5C">
        <w:t>Dr. Roger Stevenson</w:t>
      </w:r>
    </w:p>
    <w:p w:rsidR="000C48F0" w:rsidRDefault="000C48F0" w:rsidP="000C48F0">
      <w:pPr>
        <w:widowControl w:val="0"/>
        <w:jc w:val="left"/>
      </w:pPr>
    </w:p>
    <w:p w:rsidR="000C48F0" w:rsidRDefault="000C48F0" w:rsidP="000C48F0">
      <w:pPr>
        <w:widowControl w:val="0"/>
        <w:jc w:val="left"/>
      </w:pPr>
    </w:p>
    <w:p w:rsidR="000C48F0" w:rsidRDefault="000C48F0" w:rsidP="000C48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48F0">
        <w:rPr>
          <w:b/>
        </w:rPr>
        <w:t>HISTORY OF LEGISLATIVE ACTIONS</w:t>
      </w:r>
    </w:p>
    <w:p w:rsidR="000C48F0" w:rsidRDefault="000C48F0" w:rsidP="000C48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C48F0" w:rsidRPr="000C48F0" w:rsidRDefault="000C48F0" w:rsidP="000C48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C48F0">
        <w:rPr>
          <w:u w:val="single"/>
        </w:rPr>
        <w:tab/>
        <w:t>Date</w:t>
      </w:r>
      <w:r w:rsidRPr="000C48F0">
        <w:rPr>
          <w:u w:val="single"/>
        </w:rPr>
        <w:tab/>
        <w:t>Body</w:t>
      </w:r>
      <w:r w:rsidRPr="000C48F0">
        <w:rPr>
          <w:u w:val="single"/>
        </w:rPr>
        <w:tab/>
        <w:t>Action Description with journal page number</w:t>
      </w:r>
      <w:r w:rsidRPr="000C48F0">
        <w:rPr>
          <w:u w:val="single"/>
        </w:rPr>
        <w:tab/>
      </w:r>
    </w:p>
    <w:p w:rsidR="00DB440C" w:rsidRDefault="00DB440C" w:rsidP="00DB4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2/2/2011</w:t>
      </w:r>
      <w:r>
        <w:tab/>
        <w:t>Senate</w:t>
      </w:r>
      <w:r>
        <w:tab/>
      </w:r>
      <w:r w:rsidRPr="003F2706">
        <w:t>Int</w:t>
      </w:r>
      <w:r>
        <w:t xml:space="preserve">roduced, adopted, sent to House </w:t>
      </w:r>
      <w:r w:rsidRPr="003F2706">
        <w:t>(</w:t>
      </w:r>
      <w:hyperlink r:id="rId7" w:history="1">
        <w:r w:rsidRPr="003F2706">
          <w:rPr>
            <w:rStyle w:val="Hyperlink"/>
          </w:rPr>
          <w:t>Senate Journal</w:t>
        </w:r>
        <w:r w:rsidRPr="003F2706">
          <w:rPr>
            <w:rStyle w:val="Hyperlink"/>
          </w:rPr>
          <w:noBreakHyphen/>
          <w:t>page 9</w:t>
        </w:r>
      </w:hyperlink>
      <w:r w:rsidRPr="003F2706">
        <w:t>)</w:t>
      </w:r>
    </w:p>
    <w:p w:rsidR="00DB440C" w:rsidRDefault="00DB440C" w:rsidP="00DB4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2/3/2011</w:t>
      </w:r>
      <w:r>
        <w:tab/>
        <w:t>House</w:t>
      </w:r>
      <w:r>
        <w:tab/>
      </w:r>
      <w:r w:rsidRPr="003F2706">
        <w:t>Introduced, ado</w:t>
      </w:r>
      <w:r>
        <w:t xml:space="preserve">pted, returned with concurrence </w:t>
      </w:r>
      <w:r w:rsidRPr="003F2706">
        <w:t>(</w:t>
      </w:r>
      <w:hyperlink r:id="rId8" w:history="1">
        <w:r w:rsidRPr="003F2706">
          <w:rPr>
            <w:rStyle w:val="Hyperlink"/>
          </w:rPr>
          <w:t>House Journal</w:t>
        </w:r>
        <w:r w:rsidRPr="003F2706">
          <w:rPr>
            <w:rStyle w:val="Hyperlink"/>
          </w:rPr>
          <w:noBreakHyphen/>
          <w:t>page 12</w:t>
        </w:r>
      </w:hyperlink>
      <w:r w:rsidRPr="003F2706">
        <w:t>)</w:t>
      </w:r>
    </w:p>
    <w:p w:rsidR="00DB440C" w:rsidRDefault="00DB440C" w:rsidP="00DB440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48F0" w:rsidRPr="000C48F0" w:rsidRDefault="000C48F0" w:rsidP="000C48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C48F0" w:rsidRDefault="000C48F0" w:rsidP="000C48F0">
      <w:r w:rsidRPr="000C48F0">
        <w:rPr>
          <w:b/>
        </w:rPr>
        <w:t>VERSIONS OF THIS BILL</w:t>
      </w:r>
    </w:p>
    <w:p w:rsidR="000C48F0" w:rsidRDefault="000C48F0" w:rsidP="000C48F0"/>
    <w:p w:rsidR="000C48F0" w:rsidRDefault="002578DB" w:rsidP="000C48F0">
      <w:hyperlink r:id="rId9" w:history="1">
        <w:r w:rsidR="000C48F0">
          <w:rPr>
            <w:rStyle w:val="Hyperlink"/>
          </w:rPr>
          <w:t>2/2/2011</w:t>
        </w:r>
      </w:hyperlink>
    </w:p>
    <w:p w:rsidR="000C48F0" w:rsidRDefault="000C48F0" w:rsidP="000C48F0"/>
    <w:p w:rsidR="000C48F0" w:rsidRDefault="000C48F0" w:rsidP="000C48F0">
      <w:pPr>
        <w:sectPr w:rsidR="000C48F0" w:rsidSect="000C48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3A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851F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45E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THE WORK OF ROGER STEVENSON, </w:t>
      </w:r>
      <w:r w:rsidR="0052424A">
        <w:t xml:space="preserve">M.D., </w:t>
      </w:r>
      <w:r>
        <w:t xml:space="preserve">UPON THE OCCASION OF HIS RETIREMENT </w:t>
      </w:r>
      <w:r w:rsidR="00914D2F">
        <w:t>AFTER THIRTY</w:t>
      </w:r>
      <w:r w:rsidR="00914D2F">
        <w:noBreakHyphen/>
        <w:t xml:space="preserve">SEVEN YEARS </w:t>
      </w:r>
      <w:r>
        <w:t xml:space="preserve">AS DIRECTOR </w:t>
      </w:r>
      <w:r w:rsidR="00914D2F">
        <w:t>OF THE GREENWOOD GENETIC CENTER</w:t>
      </w:r>
      <w:r>
        <w:t>.</w:t>
      </w:r>
    </w:p>
    <w:p w:rsidR="009851F0" w:rsidRDefault="009851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45E10" w:rsidRDefault="009851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45E10">
        <w:t>th</w:t>
      </w:r>
      <w:r w:rsidR="004A19DC">
        <w:t>e members of the General Assembly</w:t>
      </w:r>
      <w:r w:rsidR="00145E10">
        <w:t xml:space="preserve"> of </w:t>
      </w:r>
      <w:r w:rsidR="004A19DC">
        <w:t xml:space="preserve">the State of </w:t>
      </w:r>
      <w:r w:rsidR="00145E10">
        <w:t>South Carolina are pleased to learn that after thirty</w:t>
      </w:r>
      <w:r w:rsidR="00914D2F">
        <w:noBreakHyphen/>
      </w:r>
      <w:r w:rsidR="00145E10">
        <w:t xml:space="preserve">seven years of </w:t>
      </w:r>
      <w:r w:rsidR="006A798B">
        <w:t>groun</w:t>
      </w:r>
      <w:r w:rsidR="00D714C2">
        <w:t>d</w:t>
      </w:r>
      <w:r w:rsidR="00914D2F">
        <w:noBreakHyphen/>
      </w:r>
      <w:r w:rsidR="006A798B">
        <w:t>breaking</w:t>
      </w:r>
      <w:r w:rsidR="00145E10">
        <w:t xml:space="preserve"> work in the area of genetic research at the world</w:t>
      </w:r>
      <w:r w:rsidR="00914D2F">
        <w:noBreakHyphen/>
      </w:r>
      <w:r w:rsidR="00145E10">
        <w:t>renown Greenwood Genetic Center, Dr. Roger Ste</w:t>
      </w:r>
      <w:r w:rsidR="00D714C2">
        <w:t>v</w:t>
      </w:r>
      <w:r w:rsidR="00145E10">
        <w:t>enson will begin his retirement at a reception to honor him on February 4, 2011; and</w:t>
      </w:r>
    </w:p>
    <w:p w:rsidR="00145E10" w:rsidRDefault="00145E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98B" w:rsidRDefault="00145E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A798B">
        <w:t>after earning a bachelor</w:t>
      </w:r>
      <w:r w:rsidR="00914D2F" w:rsidRPr="00914D2F">
        <w:t>’</w:t>
      </w:r>
      <w:r w:rsidR="006A798B">
        <w:t>s degree from Furman University, Roger Ste</w:t>
      </w:r>
      <w:r w:rsidR="00D714C2">
        <w:t>v</w:t>
      </w:r>
      <w:r w:rsidR="006A798B">
        <w:t>enson graduated from Bowman Gray School of Medicin</w:t>
      </w:r>
      <w:r w:rsidR="00D714C2">
        <w:t>e</w:t>
      </w:r>
      <w:r w:rsidR="006A798B">
        <w:t xml:space="preserve"> and completed residency and fellowship training at North Carolina Baptist Hospital and Johns Hopkins Hospital; and</w:t>
      </w:r>
    </w:p>
    <w:p w:rsidR="006A798B" w:rsidRDefault="006A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98B" w:rsidRDefault="006A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Whereas; he served on th</w:t>
      </w:r>
      <w:r w:rsidR="00D714C2">
        <w:t>e faculty at the University of T</w:t>
      </w:r>
      <w:r>
        <w:t>exas Medical School in Houston before joining the Greenwood Genetic Center; and</w:t>
      </w:r>
    </w:p>
    <w:p w:rsidR="006A798B" w:rsidRDefault="006A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A798B" w:rsidRDefault="006A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devoting his professional career to the study of birth defects and dev</w:t>
      </w:r>
      <w:r w:rsidR="00D714C2">
        <w:t>elopmental impairments, Dr. Stev</w:t>
      </w:r>
      <w:r>
        <w:t>enson has contributed broadly to the literature on the genetic and environmental causes of these disabilities; and</w:t>
      </w:r>
    </w:p>
    <w:p w:rsidR="006A798B" w:rsidRDefault="006A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4C2" w:rsidRDefault="006A79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Whereas, he authored two editions of the textbook, </w:t>
      </w:r>
      <w:r>
        <w:rPr>
          <w:i/>
        </w:rPr>
        <w:t xml:space="preserve">The Fetus and Newly Born Infant, Influences of the </w:t>
      </w:r>
      <w:r w:rsidR="00914D2F">
        <w:rPr>
          <w:i/>
        </w:rPr>
        <w:t>P</w:t>
      </w:r>
      <w:r>
        <w:rPr>
          <w:i/>
        </w:rPr>
        <w:t>renatal Environment</w:t>
      </w:r>
      <w:r w:rsidR="00914D2F">
        <w:t>;</w:t>
      </w:r>
      <w:r>
        <w:t xml:space="preserve"> produced two editions of </w:t>
      </w:r>
      <w:r>
        <w:rPr>
          <w:i/>
        </w:rPr>
        <w:t>Human Malformations and Related Anomalies</w:t>
      </w:r>
      <w:r w:rsidR="00914D2F">
        <w:t xml:space="preserve"> with Dr. Judith Hall;</w:t>
      </w:r>
      <w:r w:rsidR="00D714C2">
        <w:t xml:space="preserve"> and with his colleagues, Charles Schwartz, Ph.D., and Richard Schroer, M.D., authored </w:t>
      </w:r>
      <w:r w:rsidR="00D714C2">
        <w:rPr>
          <w:i/>
        </w:rPr>
        <w:t>X</w:t>
      </w:r>
      <w:r w:rsidR="00914D2F">
        <w:rPr>
          <w:i/>
        </w:rPr>
        <w:noBreakHyphen/>
      </w:r>
      <w:r w:rsidR="00D714C2">
        <w:rPr>
          <w:i/>
        </w:rPr>
        <w:t>Linked Mental Retardation</w:t>
      </w:r>
      <w:r w:rsidR="00D714C2">
        <w:t>, which included an atlas of XMLR syndromes; and</w:t>
      </w:r>
    </w:p>
    <w:p w:rsidR="00D714C2" w:rsidRDefault="00D71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4C2" w:rsidRDefault="00914D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</w:t>
      </w:r>
      <w:r w:rsidR="00D714C2">
        <w:t>ince 1974, Dr. Stevenson has been the director of the Greenwood Genetic Center, which provides expertise in the human genetics of intellectual disabilities, autism, birth defects, and related disorders; and</w:t>
      </w:r>
    </w:p>
    <w:p w:rsidR="00D714C2" w:rsidRDefault="00D71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14C2" w:rsidRDefault="00D71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914D2F">
        <w:t xml:space="preserve">Greenwood Genetic </w:t>
      </w:r>
      <w:r>
        <w:t>Center</w:t>
      </w:r>
      <w:r w:rsidR="00914D2F" w:rsidRPr="00914D2F">
        <w:t>’</w:t>
      </w:r>
      <w:r>
        <w:t>s faculty conducts educational programs for medical professionals, graduate and undergraduate students, and the community at large in addition to its clinical, diagnostic, research, and treatment divisions; and</w:t>
      </w:r>
    </w:p>
    <w:p w:rsidR="00D714C2" w:rsidRDefault="00D71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1F0" w:rsidRDefault="00D714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</w:t>
      </w:r>
      <w:r w:rsidR="004A19DC">
        <w:t xml:space="preserve">South Carolina General Assembly </w:t>
      </w:r>
      <w:r>
        <w:t xml:space="preserve">are grateful for the impact of </w:t>
      </w:r>
      <w:r w:rsidR="00914D2F">
        <w:t xml:space="preserve">the </w:t>
      </w:r>
      <w:r>
        <w:t xml:space="preserve">sustained work that Dr. Roger Stevenson has directed at the Greenwood Genetic Center for almost forty years and wish him continued success and happiness in his </w:t>
      </w:r>
      <w:r w:rsidR="00914D2F">
        <w:t>much</w:t>
      </w:r>
      <w:r w:rsidR="00914D2F">
        <w:noBreakHyphen/>
        <w:t xml:space="preserve">deserved </w:t>
      </w:r>
      <w:r>
        <w:t>retirement</w:t>
      </w:r>
      <w:r w:rsidR="009851F0">
        <w:t xml:space="preserve">.  Now, therefore, </w:t>
      </w:r>
    </w:p>
    <w:p w:rsidR="009851F0" w:rsidRDefault="009851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1F0" w:rsidRDefault="009851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851F0" w:rsidRDefault="009851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51F0" w:rsidRDefault="009851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45E10">
        <w:t xml:space="preserve"> the members of the </w:t>
      </w:r>
      <w:r w:rsidR="004A19DC">
        <w:t>General Assembly</w:t>
      </w:r>
      <w:r w:rsidR="00145E10">
        <w:t xml:space="preserve"> of the State of South Carolina, by this resolution, recognize and honor the work of Roger Stevenson, </w:t>
      </w:r>
      <w:r w:rsidR="0052424A">
        <w:t xml:space="preserve">M.D., </w:t>
      </w:r>
      <w:r w:rsidR="00145E10">
        <w:t xml:space="preserve">upon the occasion of his retirement </w:t>
      </w:r>
      <w:r w:rsidR="00914D2F">
        <w:t>after thirty</w:t>
      </w:r>
      <w:r w:rsidR="00914D2F">
        <w:noBreakHyphen/>
        <w:t xml:space="preserve">seven years </w:t>
      </w:r>
      <w:r w:rsidR="00145E10">
        <w:t xml:space="preserve">as director </w:t>
      </w:r>
      <w:r w:rsidR="00914D2F">
        <w:t>of the Greenwood Genetic Center</w:t>
      </w:r>
      <w:r w:rsidR="00145E10">
        <w:t>.</w:t>
      </w:r>
    </w:p>
    <w:p w:rsidR="009851F0" w:rsidRDefault="009851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51F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45E10">
        <w:t>present</w:t>
      </w:r>
      <w:r>
        <w:t>ed to</w:t>
      </w:r>
      <w:r w:rsidR="00145E10">
        <w:t xml:space="preserve"> Dr. Roger Stevenson.</w:t>
      </w:r>
    </w:p>
    <w:p w:rsidR="00C63A02" w:rsidRDefault="00914D2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3A02" w:rsidRDefault="00C63A02" w:rsidP="000C48F0">
      <w:pPr>
        <w:suppressAutoHyphens/>
      </w:pPr>
    </w:p>
    <w:sectPr w:rsidR="00C63A02" w:rsidSect="000C48F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14D2F" w:rsidRDefault="00914D2F" w:rsidP="009F0C77">
      <w:r>
        <w:separator/>
      </w:r>
    </w:p>
  </w:endnote>
  <w:endnote w:type="continuationSeparator" w:id="0">
    <w:p w:rsidR="00914D2F" w:rsidRDefault="00914D2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865F8C-9441-4413-8494-AAC162585DC8}"/>
    <w:embedBold r:id="rId2" w:fontKey="{FB7F133E-8E4E-4CDB-93B6-9BB6D5DADB18}"/>
    <w:embedItalic r:id="rId3" w:fontKey="{2FC1BFF3-89E2-488E-9C41-40AC1C587F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6BF4D41-50BE-406E-B750-35F20B4A6B2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9A9E3160-7FE7-4B0A-A7BA-23EA4D602D1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5145B92-C755-4161-B52C-A7AE701BA0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48F0" w:rsidRPr="00C63A02" w:rsidRDefault="000C48F0" w:rsidP="00C63A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[489]</w:t>
    </w:r>
    <w:r>
      <w:tab/>
    </w:r>
    <w:r w:rsidR="002578DB">
      <w:fldChar w:fldCharType="begin"/>
    </w:r>
    <w:r w:rsidR="002578DB">
      <w:instrText xml:space="preserve"> PAGE  \* MERGEFORMAT </w:instrText>
    </w:r>
    <w:r w:rsidR="002578DB">
      <w:fldChar w:fldCharType="separate"/>
    </w:r>
    <w:r w:rsidR="002578DB">
      <w:rPr>
        <w:noProof/>
      </w:rPr>
      <w:t>1</w:t>
    </w:r>
    <w:r w:rsidR="002578D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14D2F" w:rsidRDefault="00914D2F" w:rsidP="009F0C77">
      <w:r>
        <w:separator/>
      </w:r>
    </w:p>
  </w:footnote>
  <w:footnote w:type="continuationSeparator" w:id="0">
    <w:p w:rsidR="00914D2F" w:rsidRDefault="00914D2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641BH11"/>
    <w:docVar w:name="CoverBillType" w:val="c"/>
    <w:docVar w:name="docpath" w:val="L:\Council\bills\GM\24641BH11.DOCX"/>
    <w:docVar w:name="dvBillNumber" w:val="48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A07D2"/>
    <w:rsid w:val="00022F5C"/>
    <w:rsid w:val="00024558"/>
    <w:rsid w:val="00026C9A"/>
    <w:rsid w:val="000965A1"/>
    <w:rsid w:val="000C48F0"/>
    <w:rsid w:val="000E1785"/>
    <w:rsid w:val="001023A4"/>
    <w:rsid w:val="0010776B"/>
    <w:rsid w:val="00133E66"/>
    <w:rsid w:val="00134ACF"/>
    <w:rsid w:val="00144E15"/>
    <w:rsid w:val="00145E10"/>
    <w:rsid w:val="00166E24"/>
    <w:rsid w:val="001A4A62"/>
    <w:rsid w:val="001A681E"/>
    <w:rsid w:val="001D08F2"/>
    <w:rsid w:val="002037CA"/>
    <w:rsid w:val="002047A2"/>
    <w:rsid w:val="002321B6"/>
    <w:rsid w:val="0023696B"/>
    <w:rsid w:val="00250967"/>
    <w:rsid w:val="002578DB"/>
    <w:rsid w:val="002759C5"/>
    <w:rsid w:val="00277DEE"/>
    <w:rsid w:val="00280D88"/>
    <w:rsid w:val="00294ABE"/>
    <w:rsid w:val="002A3EB4"/>
    <w:rsid w:val="00325348"/>
    <w:rsid w:val="00393688"/>
    <w:rsid w:val="003A07D2"/>
    <w:rsid w:val="003D411E"/>
    <w:rsid w:val="003D5EB0"/>
    <w:rsid w:val="003E3C1E"/>
    <w:rsid w:val="003E6148"/>
    <w:rsid w:val="00400EAA"/>
    <w:rsid w:val="0041760A"/>
    <w:rsid w:val="004809EE"/>
    <w:rsid w:val="00492820"/>
    <w:rsid w:val="004A19DC"/>
    <w:rsid w:val="004B3AC5"/>
    <w:rsid w:val="00511EE9"/>
    <w:rsid w:val="00516AF3"/>
    <w:rsid w:val="00521E00"/>
    <w:rsid w:val="0052424A"/>
    <w:rsid w:val="00577C6C"/>
    <w:rsid w:val="0058501B"/>
    <w:rsid w:val="006215AA"/>
    <w:rsid w:val="006340D9"/>
    <w:rsid w:val="00641024"/>
    <w:rsid w:val="00643B8E"/>
    <w:rsid w:val="00665EBC"/>
    <w:rsid w:val="006743E5"/>
    <w:rsid w:val="0069470D"/>
    <w:rsid w:val="006A476C"/>
    <w:rsid w:val="006A798B"/>
    <w:rsid w:val="006C6A93"/>
    <w:rsid w:val="006D47DF"/>
    <w:rsid w:val="006E02F9"/>
    <w:rsid w:val="007322CD"/>
    <w:rsid w:val="00753C04"/>
    <w:rsid w:val="00756946"/>
    <w:rsid w:val="00757F80"/>
    <w:rsid w:val="00771EEC"/>
    <w:rsid w:val="007837DB"/>
    <w:rsid w:val="00786819"/>
    <w:rsid w:val="007A325A"/>
    <w:rsid w:val="007E007F"/>
    <w:rsid w:val="007F1523"/>
    <w:rsid w:val="007F509E"/>
    <w:rsid w:val="007F5799"/>
    <w:rsid w:val="007F6947"/>
    <w:rsid w:val="00872729"/>
    <w:rsid w:val="008D5249"/>
    <w:rsid w:val="008F4429"/>
    <w:rsid w:val="00914D2F"/>
    <w:rsid w:val="009352BB"/>
    <w:rsid w:val="00941817"/>
    <w:rsid w:val="009851F0"/>
    <w:rsid w:val="00990668"/>
    <w:rsid w:val="009F0C77"/>
    <w:rsid w:val="009F4DD1"/>
    <w:rsid w:val="00A01724"/>
    <w:rsid w:val="00A15313"/>
    <w:rsid w:val="00A563FA"/>
    <w:rsid w:val="00A64E80"/>
    <w:rsid w:val="00A741D9"/>
    <w:rsid w:val="00A90821"/>
    <w:rsid w:val="00A9741D"/>
    <w:rsid w:val="00AD4B17"/>
    <w:rsid w:val="00AF66C9"/>
    <w:rsid w:val="00B26FA6"/>
    <w:rsid w:val="00B56312"/>
    <w:rsid w:val="00B741CB"/>
    <w:rsid w:val="00B934F3"/>
    <w:rsid w:val="00BB6347"/>
    <w:rsid w:val="00BD0CC3"/>
    <w:rsid w:val="00BD2134"/>
    <w:rsid w:val="00C038D8"/>
    <w:rsid w:val="00C045DD"/>
    <w:rsid w:val="00C3136F"/>
    <w:rsid w:val="00C3483A"/>
    <w:rsid w:val="00C63A02"/>
    <w:rsid w:val="00C74E9D"/>
    <w:rsid w:val="00C82FD3"/>
    <w:rsid w:val="00C84B2F"/>
    <w:rsid w:val="00CC6B7B"/>
    <w:rsid w:val="00CD3619"/>
    <w:rsid w:val="00CF19D1"/>
    <w:rsid w:val="00CF4447"/>
    <w:rsid w:val="00CF5608"/>
    <w:rsid w:val="00D405E7"/>
    <w:rsid w:val="00D41D56"/>
    <w:rsid w:val="00D6260D"/>
    <w:rsid w:val="00D6662B"/>
    <w:rsid w:val="00D714C2"/>
    <w:rsid w:val="00D95E2F"/>
    <w:rsid w:val="00D970A9"/>
    <w:rsid w:val="00DB3AC0"/>
    <w:rsid w:val="00DB440C"/>
    <w:rsid w:val="00DE68F0"/>
    <w:rsid w:val="00DF3845"/>
    <w:rsid w:val="00DF7E17"/>
    <w:rsid w:val="00EB00A2"/>
    <w:rsid w:val="00EB1BF3"/>
    <w:rsid w:val="00EF3EEE"/>
    <w:rsid w:val="00F1308C"/>
    <w:rsid w:val="00F149A7"/>
    <w:rsid w:val="00F50BAF"/>
    <w:rsid w:val="00F52C10"/>
    <w:rsid w:val="00F7009B"/>
    <w:rsid w:val="00F81FFD"/>
    <w:rsid w:val="00F85228"/>
    <w:rsid w:val="00FB6773"/>
    <w:rsid w:val="00FE58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8C6CBD54-C528-44C4-BC75-EEA4772D49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4D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D2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C48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03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2-0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489_201102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214FAD-3DF8-4AD8-97B4-E2C8FEEC2C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495</Words>
  <Characters>2867</Characters>
  <Application>Microsoft Office Word</Application>
  <DocSecurity>4</DocSecurity>
  <Lines>103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489: Dr. Roger Stevenson - South Carolina Legislature Online</dc:title>
  <dc:subject/>
  <dc:creator>gailmoore</dc:creator>
  <cp:keywords/>
  <dc:description/>
  <cp:lastModifiedBy>N Cumfer</cp:lastModifiedBy>
  <cp:revision>2</cp:revision>
  <cp:lastPrinted>2011-02-01T14:09:00Z</cp:lastPrinted>
  <dcterms:created xsi:type="dcterms:W3CDTF">2014-11-21T20:45:00Z</dcterms:created>
  <dcterms:modified xsi:type="dcterms:W3CDTF">2014-11-21T20:45:00Z</dcterms:modified>
</cp:coreProperties>
</file>