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65C" w:rsidRDefault="00F0765C" w:rsidP="00F0765C">
      <w:pPr>
        <w:widowControl w:val="0"/>
        <w:jc w:val="center"/>
      </w:pPr>
      <w:bookmarkStart w:id="0" w:name="_GoBack"/>
      <w:bookmarkEnd w:id="0"/>
      <w:r w:rsidRPr="00F0765C">
        <w:rPr>
          <w:b/>
        </w:rPr>
        <w:t>South Carolina General Assembly</w:t>
      </w:r>
    </w:p>
    <w:p w:rsidR="00F0765C" w:rsidRDefault="00F0765C" w:rsidP="00F0765C">
      <w:pPr>
        <w:widowControl w:val="0"/>
        <w:jc w:val="center"/>
      </w:pPr>
      <w:r>
        <w:t>119th Session, 2011-2012</w:t>
      </w:r>
    </w:p>
    <w:p w:rsidR="00F0765C" w:rsidRDefault="00F0765C" w:rsidP="00F0765C">
      <w:pPr>
        <w:widowControl w:val="0"/>
        <w:jc w:val="left"/>
      </w:pPr>
    </w:p>
    <w:p w:rsidR="00F0765C" w:rsidRDefault="00F0765C" w:rsidP="00F0765C">
      <w:pPr>
        <w:widowControl w:val="0"/>
        <w:jc w:val="left"/>
        <w:rPr>
          <w:b/>
        </w:rPr>
      </w:pPr>
      <w:r w:rsidRPr="00F0765C">
        <w:rPr>
          <w:b/>
        </w:rPr>
        <w:t>H. 5005</w:t>
      </w:r>
    </w:p>
    <w:p w:rsidR="00F0765C" w:rsidRDefault="00F0765C" w:rsidP="00F0765C">
      <w:pPr>
        <w:widowControl w:val="0"/>
        <w:jc w:val="left"/>
        <w:rPr>
          <w:b/>
        </w:rPr>
      </w:pPr>
    </w:p>
    <w:p w:rsidR="00F0765C" w:rsidRDefault="00F0765C" w:rsidP="00F0765C">
      <w:pPr>
        <w:widowControl w:val="0"/>
        <w:jc w:val="left"/>
      </w:pPr>
      <w:r w:rsidRPr="00F0765C">
        <w:rPr>
          <w:b/>
        </w:rPr>
        <w:t>STATUS INFORMATION</w:t>
      </w:r>
    </w:p>
    <w:p w:rsidR="00F0765C" w:rsidRDefault="00F0765C" w:rsidP="00F0765C">
      <w:pPr>
        <w:widowControl w:val="0"/>
        <w:jc w:val="left"/>
      </w:pPr>
    </w:p>
    <w:p w:rsidR="00F0765C" w:rsidRDefault="00F0765C" w:rsidP="00F0765C">
      <w:pPr>
        <w:widowControl w:val="0"/>
        <w:jc w:val="left"/>
      </w:pPr>
      <w:r>
        <w:t>Concurrent Resolution</w:t>
      </w:r>
    </w:p>
    <w:p w:rsidR="00F0765C" w:rsidRDefault="00F0765C" w:rsidP="00F0765C">
      <w:pPr>
        <w:widowControl w:val="0"/>
        <w:jc w:val="left"/>
      </w:pPr>
      <w:r>
        <w:t>Sponsors: Reps. McLeod,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F0765C" w:rsidRDefault="00F0765C" w:rsidP="00F0765C">
      <w:pPr>
        <w:widowControl w:val="0"/>
        <w:jc w:val="left"/>
      </w:pPr>
      <w:r>
        <w:t>Document Path: l:\council\bills\rm\1484sd12.docx</w:t>
      </w:r>
    </w:p>
    <w:p w:rsidR="00F0765C" w:rsidRDefault="00F0765C" w:rsidP="00F0765C">
      <w:pPr>
        <w:widowControl w:val="0"/>
        <w:jc w:val="left"/>
      </w:pPr>
    </w:p>
    <w:p w:rsidR="00602116" w:rsidRDefault="00602116" w:rsidP="00F0765C">
      <w:pPr>
        <w:widowControl w:val="0"/>
        <w:jc w:val="left"/>
      </w:pPr>
      <w:r>
        <w:t>Introduced in the House on March 14, 2012</w:t>
      </w:r>
    </w:p>
    <w:p w:rsidR="00602116" w:rsidRDefault="00602116" w:rsidP="00F0765C">
      <w:pPr>
        <w:widowControl w:val="0"/>
        <w:jc w:val="left"/>
      </w:pPr>
      <w:r>
        <w:t>Introduced in the Senate on March 14, 2012</w:t>
      </w:r>
    </w:p>
    <w:p w:rsidR="00602116" w:rsidRDefault="00602116" w:rsidP="00F0765C">
      <w:pPr>
        <w:widowControl w:val="0"/>
        <w:jc w:val="left"/>
      </w:pPr>
      <w:r>
        <w:t>Adopted by the General Assembly on March 14, 2012</w:t>
      </w:r>
    </w:p>
    <w:p w:rsidR="00602116" w:rsidRDefault="00602116" w:rsidP="00F0765C">
      <w:pPr>
        <w:widowControl w:val="0"/>
        <w:jc w:val="left"/>
      </w:pPr>
    </w:p>
    <w:p w:rsidR="00F0765C" w:rsidRDefault="00F0765C" w:rsidP="00F0765C">
      <w:pPr>
        <w:widowControl w:val="0"/>
        <w:jc w:val="left"/>
      </w:pPr>
      <w:r>
        <w:t xml:space="preserve">Summary: </w:t>
      </w:r>
      <w:r w:rsidR="002B4026">
        <w:t>Thomas Joseph Bardin, Jr.</w:t>
      </w:r>
    </w:p>
    <w:p w:rsidR="00F0765C" w:rsidRDefault="00F0765C" w:rsidP="00F0765C">
      <w:pPr>
        <w:widowControl w:val="0"/>
        <w:jc w:val="left"/>
      </w:pPr>
    </w:p>
    <w:p w:rsidR="00F0765C" w:rsidRDefault="00F0765C" w:rsidP="00F0765C">
      <w:pPr>
        <w:widowControl w:val="0"/>
        <w:jc w:val="left"/>
      </w:pPr>
    </w:p>
    <w:p w:rsidR="00F0765C" w:rsidRDefault="00F0765C" w:rsidP="00F076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765C">
        <w:rPr>
          <w:b/>
        </w:rPr>
        <w:lastRenderedPageBreak/>
        <w:t>HISTORY OF LEGISLATIVE ACTIONS</w:t>
      </w:r>
    </w:p>
    <w:p w:rsidR="00F0765C" w:rsidRDefault="00F0765C" w:rsidP="00F076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765C" w:rsidRPr="00F0765C" w:rsidRDefault="00F0765C" w:rsidP="00F076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765C">
        <w:rPr>
          <w:u w:val="single"/>
        </w:rPr>
        <w:tab/>
        <w:t>Date</w:t>
      </w:r>
      <w:r w:rsidRPr="00F0765C">
        <w:rPr>
          <w:u w:val="single"/>
        </w:rPr>
        <w:tab/>
        <w:t>Body</w:t>
      </w:r>
      <w:r w:rsidRPr="00F0765C">
        <w:rPr>
          <w:u w:val="single"/>
        </w:rPr>
        <w:tab/>
        <w:t>Action Description with journal page number</w:t>
      </w:r>
      <w:r w:rsidRPr="00F0765C">
        <w:rPr>
          <w:u w:val="single"/>
        </w:rPr>
        <w:tab/>
      </w:r>
    </w:p>
    <w:p w:rsidR="00811261" w:rsidRDefault="00811261" w:rsidP="008112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3/14/2012</w:t>
      </w:r>
      <w:r>
        <w:tab/>
        <w:t>House</w:t>
      </w:r>
      <w:r>
        <w:tab/>
      </w:r>
      <w:r w:rsidRPr="00D910E5">
        <w:t>Intr</w:t>
      </w:r>
      <w:r>
        <w:t xml:space="preserve">oduced, adopted, sent to Senate </w:t>
      </w:r>
      <w:r w:rsidRPr="00D910E5">
        <w:t>(</w:t>
      </w:r>
      <w:hyperlink r:id="rId7" w:history="1">
        <w:r w:rsidRPr="00D910E5">
          <w:rPr>
            <w:rStyle w:val="Hyperlink"/>
          </w:rPr>
          <w:t>House Journal</w:t>
        </w:r>
        <w:r w:rsidRPr="00D910E5">
          <w:rPr>
            <w:rStyle w:val="Hyperlink"/>
          </w:rPr>
          <w:noBreakHyphen/>
          <w:t>page 5</w:t>
        </w:r>
      </w:hyperlink>
      <w:r w:rsidRPr="00D910E5">
        <w:t>)</w:t>
      </w:r>
    </w:p>
    <w:p w:rsidR="00811261" w:rsidRDefault="00811261" w:rsidP="008112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3/14/2012</w:t>
      </w:r>
      <w:r>
        <w:tab/>
        <w:t>Senate</w:t>
      </w:r>
      <w:r>
        <w:tab/>
      </w:r>
      <w:r w:rsidRPr="00D910E5">
        <w:t>Introduced, ado</w:t>
      </w:r>
      <w:r>
        <w:t xml:space="preserve">pted, returned with concurrence </w:t>
      </w:r>
      <w:r w:rsidRPr="00D910E5">
        <w:t>(</w:t>
      </w:r>
      <w:hyperlink r:id="rId8" w:history="1">
        <w:r w:rsidRPr="00D910E5">
          <w:rPr>
            <w:rStyle w:val="Hyperlink"/>
          </w:rPr>
          <w:t>Senate Journal</w:t>
        </w:r>
        <w:r w:rsidRPr="00D910E5">
          <w:rPr>
            <w:rStyle w:val="Hyperlink"/>
          </w:rPr>
          <w:noBreakHyphen/>
          <w:t>page 16</w:t>
        </w:r>
      </w:hyperlink>
      <w:r w:rsidRPr="00D910E5">
        <w:t>)</w:t>
      </w:r>
    </w:p>
    <w:p w:rsidR="00811261" w:rsidRDefault="00811261" w:rsidP="008112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765C" w:rsidRPr="00F0765C" w:rsidRDefault="00F0765C" w:rsidP="00F076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765C" w:rsidRDefault="00F0765C" w:rsidP="00F0765C">
      <w:r w:rsidRPr="00F0765C">
        <w:rPr>
          <w:b/>
        </w:rPr>
        <w:t>VERSIONS OF THIS BILL</w:t>
      </w:r>
    </w:p>
    <w:p w:rsidR="00F0765C" w:rsidRDefault="00F0765C" w:rsidP="00F0765C"/>
    <w:p w:rsidR="00F0765C" w:rsidRDefault="002100AC" w:rsidP="00F0765C">
      <w:hyperlink r:id="rId9" w:history="1">
        <w:r w:rsidR="00F0765C">
          <w:rPr>
            <w:rStyle w:val="Hyperlink"/>
          </w:rPr>
          <w:t>3/14/2012</w:t>
        </w:r>
      </w:hyperlink>
    </w:p>
    <w:p w:rsidR="00F0765C" w:rsidRDefault="00F0765C" w:rsidP="00F0765C"/>
    <w:p w:rsidR="00F0765C" w:rsidRDefault="00F0765C" w:rsidP="00F0765C">
      <w:pPr>
        <w:sectPr w:rsidR="00F0765C" w:rsidSect="00F076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0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100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DA4" w:rsidRDefault="002F1F5C" w:rsidP="00B7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70DA4">
        <w:t xml:space="preserve">EXPRESS THE PROFOUND SORROW OF THE MEMBERS OF THE SOUTH CAROLINA </w:t>
      </w:r>
      <w:r w:rsidR="00AF232D">
        <w:t>GENERAL ASSEMBLY</w:t>
      </w:r>
      <w:r w:rsidR="00B70DA4">
        <w:t xml:space="preserve"> UPON THE DEATH OF </w:t>
      </w:r>
      <w:r w:rsidR="000C22C3">
        <w:t xml:space="preserve">THOMAS JOSEPH BARDIN, JR., </w:t>
      </w:r>
      <w:r w:rsidR="00B70DA4">
        <w:t xml:space="preserve">OF LEXINGTON COUNTY, </w:t>
      </w:r>
      <w:r w:rsidR="000C22C3">
        <w:t>DIRECTOR OF THE SOUTH CAROLINA LEGISLATIVE AUDIT COUNCIL, A</w:t>
      </w:r>
      <w:r w:rsidR="00B70DA4">
        <w:t>ND TO EXTEND THE DEEPEST SYMPATHY TO HIS FAMILY AND MANY FRIENDS.</w:t>
      </w:r>
    </w:p>
    <w:p w:rsidR="00D4100C" w:rsidRDefault="00D410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2509" w:rsidRDefault="00D4100C" w:rsidP="006B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2509">
        <w:t xml:space="preserve">the members of the South Carolina </w:t>
      </w:r>
      <w:r w:rsidR="00AF232D">
        <w:t>General Assembly</w:t>
      </w:r>
      <w:r w:rsidR="006B2509">
        <w:t xml:space="preserve"> were deeply saddened to learn of the death of </w:t>
      </w:r>
      <w:r w:rsidR="00D53D71">
        <w:t xml:space="preserve">Thomas Joseph Bardin, Jr., </w:t>
      </w:r>
      <w:r w:rsidR="006B2509">
        <w:t xml:space="preserve">of Lexington County on </w:t>
      </w:r>
      <w:r w:rsidR="00D53D71">
        <w:t>August 27</w:t>
      </w:r>
      <w:r w:rsidR="006B2509">
        <w:t>, 2011; and</w:t>
      </w:r>
    </w:p>
    <w:p w:rsidR="006B2509" w:rsidRDefault="006B2509" w:rsidP="006B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509" w:rsidRPr="00805EA6" w:rsidRDefault="006B2509" w:rsidP="006B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born in </w:t>
      </w:r>
      <w:r w:rsidR="00D11DF3">
        <w:rPr>
          <w:rFonts w:eastAsiaTheme="minorHAnsi"/>
          <w:color w:val="000000" w:themeColor="text1"/>
          <w:szCs w:val="22"/>
          <w:u w:color="000000" w:themeColor="text1"/>
        </w:rPr>
        <w:t>Beaufort to Thomas</w:t>
      </w:r>
      <w:r w:rsidR="00842FC6">
        <w:rPr>
          <w:rFonts w:eastAsiaTheme="minorHAnsi"/>
          <w:color w:val="000000" w:themeColor="text1"/>
          <w:szCs w:val="22"/>
          <w:u w:color="000000" w:themeColor="text1"/>
        </w:rPr>
        <w:t xml:space="preserve"> Joseph</w:t>
      </w:r>
      <w:r w:rsidR="00D11DF3">
        <w:rPr>
          <w:rFonts w:eastAsiaTheme="minorHAnsi"/>
          <w:color w:val="000000" w:themeColor="text1"/>
          <w:szCs w:val="22"/>
          <w:u w:color="000000" w:themeColor="text1"/>
        </w:rPr>
        <w:t>, Sr., and Eloise Webb Bardin, Tom Bardin</w:t>
      </w:r>
      <w:r w:rsidR="002B37F3">
        <w:rPr>
          <w:rFonts w:eastAsiaTheme="minorHAnsi"/>
          <w:color w:val="000000" w:themeColor="text1"/>
          <w:szCs w:val="22"/>
          <w:u w:color="000000" w:themeColor="text1"/>
        </w:rPr>
        <w:t>, Jr.,</w:t>
      </w:r>
      <w:r w:rsidR="00D11DF3">
        <w:rPr>
          <w:rFonts w:eastAsiaTheme="minorHAnsi"/>
          <w:color w:val="000000" w:themeColor="text1"/>
          <w:szCs w:val="22"/>
          <w:u w:color="000000" w:themeColor="text1"/>
        </w:rPr>
        <w:t xml:space="preserve"> had resided in the Midlands of South Carolina since his college days</w:t>
      </w:r>
      <w:r w:rsidRPr="00805EA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B2509" w:rsidRPr="00805EA6" w:rsidRDefault="006B2509" w:rsidP="006B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56BE9" w:rsidRDefault="006B2509" w:rsidP="00C15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05EA6">
        <w:rPr>
          <w:rFonts w:eastAsiaTheme="minorHAnsi"/>
          <w:color w:val="000000" w:themeColor="text1"/>
          <w:szCs w:val="22"/>
          <w:u w:color="000000" w:themeColor="text1"/>
        </w:rPr>
        <w:t>Whereas, in preparation for his life</w:t>
      </w:r>
      <w:r w:rsidR="009F5AA0" w:rsidRPr="009F5AA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s work, he earned </w:t>
      </w:r>
      <w:r w:rsidR="00C15A09">
        <w:rPr>
          <w:rFonts w:eastAsiaTheme="minorHAnsi"/>
          <w:color w:val="000000" w:themeColor="text1"/>
          <w:szCs w:val="22"/>
          <w:u w:color="000000" w:themeColor="text1"/>
        </w:rPr>
        <w:t>his</w:t>
      </w:r>
      <w:r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 bachelor</w:t>
      </w:r>
      <w:r w:rsidR="009F5AA0" w:rsidRPr="009F5AA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673AD6">
        <w:rPr>
          <w:rFonts w:eastAsiaTheme="minorHAnsi"/>
          <w:color w:val="000000" w:themeColor="text1"/>
          <w:szCs w:val="22"/>
          <w:u w:color="000000" w:themeColor="text1"/>
        </w:rPr>
        <w:t>and master of public administration</w:t>
      </w:r>
      <w:r w:rsidR="00C15A09">
        <w:rPr>
          <w:rFonts w:eastAsiaTheme="minorHAnsi"/>
          <w:color w:val="000000" w:themeColor="text1"/>
          <w:szCs w:val="22"/>
          <w:u w:color="000000" w:themeColor="text1"/>
        </w:rPr>
        <w:t xml:space="preserve"> degrees at the University of South Carolina. 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After his graduation in December 1978, he was employed at the South Carolina Legislative Audit Council as an </w:t>
      </w:r>
      <w:r w:rsidR="00756BE9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ssociate </w:t>
      </w:r>
      <w:r w:rsidR="00756BE9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uditor. </w:t>
      </w:r>
      <w:r w:rsidR="00003000">
        <w:rPr>
          <w:rFonts w:eastAsiaTheme="minorHAnsi"/>
          <w:color w:val="000000" w:themeColor="text1"/>
          <w:szCs w:val="22"/>
          <w:u w:color="000000" w:themeColor="text1"/>
        </w:rPr>
        <w:t>Until 1997, h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>e worked at the Legislative Audit Council</w:t>
      </w:r>
      <w:r w:rsidR="0000300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where he rose through the ranks to become a </w:t>
      </w:r>
      <w:r w:rsidR="00756BE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enior </w:t>
      </w:r>
      <w:r w:rsidR="00756BE9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udit </w:t>
      </w:r>
      <w:r w:rsidR="00756BE9">
        <w:rPr>
          <w:rFonts w:eastAsiaTheme="minorHAnsi"/>
          <w:color w:val="000000" w:themeColor="text1"/>
          <w:szCs w:val="22"/>
          <w:u w:color="000000" w:themeColor="text1"/>
        </w:rPr>
        <w:t>ma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>nager. During this time</w:t>
      </w:r>
      <w:r w:rsidR="0000300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 he also served on the </w:t>
      </w:r>
      <w:r w:rsidR="00756BE9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xecutive </w:t>
      </w:r>
      <w:r w:rsidR="00756BE9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>oard of the National Legislative Program Evaluation Society of the National Conference of State Legislatures</w:t>
      </w:r>
      <w:r w:rsidR="00756BE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56BE9" w:rsidRDefault="00756BE9" w:rsidP="00C15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15A09" w:rsidRDefault="00756BE9" w:rsidP="00C15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>n 1997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 Mr. Bardin became the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ead of the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>outh Carolina Department of Social Services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Division of Program Assessment. He was later promoted to 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irector of </w:t>
      </w:r>
      <w:r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lanning and </w:t>
      </w:r>
      <w:r>
        <w:rPr>
          <w:rFonts w:eastAsiaTheme="minorHAnsi"/>
          <w:color w:val="000000" w:themeColor="text1"/>
          <w:szCs w:val="22"/>
          <w:u w:color="000000" w:themeColor="text1"/>
        </w:rPr>
        <w:t>q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uality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ssessment at the </w:t>
      </w:r>
      <w:r>
        <w:rPr>
          <w:rFonts w:eastAsiaTheme="minorHAnsi"/>
          <w:color w:val="000000" w:themeColor="text1"/>
          <w:szCs w:val="22"/>
          <w:u w:color="000000" w:themeColor="text1"/>
        </w:rPr>
        <w:t>same agency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>. In January 2009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 Mr. Bardin was appointed to serve as the </w:t>
      </w:r>
      <w:r w:rsidR="00E75397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E75397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irector 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 xml:space="preserve">of the South Carolina </w:t>
      </w:r>
      <w:r w:rsidR="00F32623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C15A09" w:rsidRPr="00C15A09">
        <w:rPr>
          <w:rFonts w:eastAsiaTheme="minorHAnsi"/>
          <w:color w:val="000000" w:themeColor="text1"/>
          <w:szCs w:val="22"/>
          <w:u w:color="000000" w:themeColor="text1"/>
        </w:rPr>
        <w:t>egislative Audit Council, a position he held with distinction until his death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56BE9" w:rsidRDefault="00756BE9" w:rsidP="00C15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C1D20" w:rsidRDefault="00756BE9" w:rsidP="00AC1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C1D20">
        <w:rPr>
          <w:rFonts w:eastAsiaTheme="minorHAnsi"/>
          <w:color w:val="000000" w:themeColor="text1"/>
          <w:szCs w:val="22"/>
          <w:u w:color="000000" w:themeColor="text1"/>
        </w:rPr>
        <w:t xml:space="preserve">as a man of faith, </w:t>
      </w:r>
      <w:r w:rsidR="00AC1D20" w:rsidRPr="00AC1D20">
        <w:rPr>
          <w:rFonts w:eastAsiaTheme="minorHAnsi"/>
          <w:color w:val="000000" w:themeColor="text1"/>
          <w:szCs w:val="22"/>
          <w:u w:color="000000" w:themeColor="text1"/>
        </w:rPr>
        <w:t xml:space="preserve">Tom </w:t>
      </w:r>
      <w:r w:rsidR="00AC1D20">
        <w:rPr>
          <w:rFonts w:eastAsiaTheme="minorHAnsi"/>
          <w:color w:val="000000" w:themeColor="text1"/>
          <w:szCs w:val="22"/>
          <w:u w:color="000000" w:themeColor="text1"/>
        </w:rPr>
        <w:t xml:space="preserve">Bardin </w:t>
      </w:r>
      <w:r w:rsidR="00AC1D20" w:rsidRPr="00AC1D20">
        <w:rPr>
          <w:rFonts w:eastAsiaTheme="minorHAnsi"/>
          <w:color w:val="000000" w:themeColor="text1"/>
          <w:szCs w:val="22"/>
          <w:u w:color="000000" w:themeColor="text1"/>
        </w:rPr>
        <w:t>was a charter member of Chapin Presbyterian Church. Before Chapin Presbyterian Church was organized, he was a member of Dutch Fork Associate Reformed Presbyterian Church</w:t>
      </w:r>
      <w:r w:rsidR="00AC1D2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C1D20" w:rsidRPr="00AC1D20">
        <w:rPr>
          <w:rFonts w:eastAsiaTheme="minorHAnsi"/>
          <w:color w:val="000000" w:themeColor="text1"/>
          <w:szCs w:val="22"/>
          <w:u w:color="000000" w:themeColor="text1"/>
        </w:rPr>
        <w:t xml:space="preserve"> where he served as a Sunday </w:t>
      </w:r>
      <w:r w:rsidR="00AC1D2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C1D20" w:rsidRPr="00AC1D20">
        <w:rPr>
          <w:rFonts w:eastAsiaTheme="minorHAnsi"/>
          <w:color w:val="000000" w:themeColor="text1"/>
          <w:szCs w:val="22"/>
          <w:u w:color="000000" w:themeColor="text1"/>
        </w:rPr>
        <w:t>chool teacher, elder, deacon</w:t>
      </w:r>
      <w:r w:rsidR="00AC1D2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C1D20" w:rsidRPr="00AC1D20">
        <w:rPr>
          <w:rFonts w:eastAsiaTheme="minorHAnsi"/>
          <w:color w:val="000000" w:themeColor="text1"/>
          <w:szCs w:val="22"/>
          <w:u w:color="000000" w:themeColor="text1"/>
        </w:rPr>
        <w:t xml:space="preserve"> and treasurer</w:t>
      </w:r>
      <w:r w:rsidR="00AC1D2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C1D20" w:rsidRDefault="00AC1D20" w:rsidP="00AC1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B37F3" w:rsidRDefault="00AC1D20" w:rsidP="003E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E607F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3E607F" w:rsidRPr="00484DA1">
        <w:rPr>
          <w:color w:val="000000" w:themeColor="text1"/>
          <w:u w:color="000000" w:themeColor="text1"/>
        </w:rPr>
        <w:t xml:space="preserve">e loved his </w:t>
      </w:r>
      <w:r w:rsidR="003E607F">
        <w:rPr>
          <w:color w:val="000000" w:themeColor="text1"/>
          <w:u w:color="000000" w:themeColor="text1"/>
        </w:rPr>
        <w:t>family</w:t>
      </w:r>
      <w:r w:rsidR="003E607F" w:rsidRPr="00484DA1">
        <w:rPr>
          <w:color w:val="000000" w:themeColor="text1"/>
          <w:u w:color="000000" w:themeColor="text1"/>
        </w:rPr>
        <w:t xml:space="preserve"> dearly and enjoyed nothing more than spending time with his family and friends</w:t>
      </w:r>
      <w:r w:rsidR="003E607F">
        <w:rPr>
          <w:color w:val="000000" w:themeColor="text1"/>
          <w:u w:color="000000" w:themeColor="text1"/>
        </w:rPr>
        <w:t>, especially on the water</w:t>
      </w:r>
      <w:r w:rsidR="001B6A0E">
        <w:rPr>
          <w:color w:val="000000" w:themeColor="text1"/>
          <w:u w:color="000000" w:themeColor="text1"/>
        </w:rPr>
        <w:t xml:space="preserve">. </w:t>
      </w:r>
      <w:r w:rsidR="00BA2BD9" w:rsidRPr="00484DA1">
        <w:rPr>
          <w:color w:val="000000" w:themeColor="text1"/>
          <w:u w:color="000000" w:themeColor="text1"/>
        </w:rPr>
        <w:t xml:space="preserve">He swam daily and </w:t>
      </w:r>
      <w:r w:rsidR="00EA2D0C">
        <w:rPr>
          <w:color w:val="000000" w:themeColor="text1"/>
          <w:u w:color="000000" w:themeColor="text1"/>
        </w:rPr>
        <w:t>took pleasure in</w:t>
      </w:r>
      <w:r w:rsidR="00BA2BD9" w:rsidRPr="00484DA1">
        <w:rPr>
          <w:color w:val="000000" w:themeColor="text1"/>
          <w:u w:color="000000" w:themeColor="text1"/>
        </w:rPr>
        <w:t xml:space="preserve"> riding around Lake Murray in </w:t>
      </w:r>
      <w:r w:rsidR="003E607F">
        <w:rPr>
          <w:color w:val="000000" w:themeColor="text1"/>
          <w:u w:color="000000" w:themeColor="text1"/>
        </w:rPr>
        <w:t>a</w:t>
      </w:r>
      <w:r w:rsidR="00BA2BD9" w:rsidRPr="00484DA1">
        <w:rPr>
          <w:color w:val="000000" w:themeColor="text1"/>
          <w:u w:color="000000" w:themeColor="text1"/>
        </w:rPr>
        <w:t xml:space="preserve"> pontoon or paddleboat with his wife and two dogs. </w:t>
      </w:r>
      <w:r w:rsidR="001B779E">
        <w:rPr>
          <w:color w:val="000000" w:themeColor="text1"/>
          <w:u w:color="000000" w:themeColor="text1"/>
        </w:rPr>
        <w:t>An</w:t>
      </w:r>
      <w:r w:rsidR="00BA2BD9" w:rsidRPr="00484DA1">
        <w:rPr>
          <w:color w:val="000000" w:themeColor="text1"/>
          <w:u w:color="000000" w:themeColor="text1"/>
        </w:rPr>
        <w:t xml:space="preserve"> avid runner, </w:t>
      </w:r>
      <w:r w:rsidR="001B779E">
        <w:rPr>
          <w:color w:val="000000" w:themeColor="text1"/>
          <w:u w:color="000000" w:themeColor="text1"/>
        </w:rPr>
        <w:t xml:space="preserve">he ran </w:t>
      </w:r>
      <w:r w:rsidR="00BA2BD9" w:rsidRPr="00484DA1">
        <w:rPr>
          <w:color w:val="000000" w:themeColor="text1"/>
          <w:u w:color="000000" w:themeColor="text1"/>
        </w:rPr>
        <w:t xml:space="preserve">at least five miles daily for </w:t>
      </w:r>
      <w:r w:rsidR="0016038A">
        <w:rPr>
          <w:color w:val="000000" w:themeColor="text1"/>
          <w:u w:color="000000" w:themeColor="text1"/>
        </w:rPr>
        <w:t>more than</w:t>
      </w:r>
      <w:r w:rsidR="00BA2BD9" w:rsidRPr="00484DA1">
        <w:rPr>
          <w:color w:val="000000" w:themeColor="text1"/>
          <w:u w:color="000000" w:themeColor="text1"/>
        </w:rPr>
        <w:t xml:space="preserve"> </w:t>
      </w:r>
      <w:r w:rsidR="001B779E">
        <w:rPr>
          <w:color w:val="000000" w:themeColor="text1"/>
          <w:u w:color="000000" w:themeColor="text1"/>
        </w:rPr>
        <w:t>thirty</w:t>
      </w:r>
      <w:r w:rsidR="00BA2BD9" w:rsidRPr="00484DA1">
        <w:rPr>
          <w:color w:val="000000" w:themeColor="text1"/>
          <w:u w:color="000000" w:themeColor="text1"/>
        </w:rPr>
        <w:t xml:space="preserve"> years. He </w:t>
      </w:r>
      <w:r w:rsidR="00EA2D0C">
        <w:rPr>
          <w:color w:val="000000" w:themeColor="text1"/>
          <w:u w:color="000000" w:themeColor="text1"/>
        </w:rPr>
        <w:t>relished</w:t>
      </w:r>
      <w:r w:rsidR="00BA2BD9" w:rsidRPr="00484DA1">
        <w:rPr>
          <w:color w:val="000000" w:themeColor="text1"/>
          <w:u w:color="000000" w:themeColor="text1"/>
        </w:rPr>
        <w:t xml:space="preserve"> working in his yard and home</w:t>
      </w:r>
      <w:r w:rsidR="001B779E">
        <w:rPr>
          <w:color w:val="000000" w:themeColor="text1"/>
          <w:u w:color="000000" w:themeColor="text1"/>
        </w:rPr>
        <w:t>; and</w:t>
      </w:r>
    </w:p>
    <w:p w:rsidR="001B779E" w:rsidRDefault="001B779E" w:rsidP="003E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2509" w:rsidRPr="00A55F9E" w:rsidRDefault="001B779E" w:rsidP="00833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3582">
        <w:rPr>
          <w:color w:val="000000" w:themeColor="text1"/>
          <w:u w:color="000000" w:themeColor="text1"/>
        </w:rPr>
        <w:t xml:space="preserve">Tom Bardin leaves to </w:t>
      </w:r>
      <w:r w:rsidR="006B2509"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cherish his memory his beloved wife, </w:t>
      </w:r>
      <w:r w:rsidR="00833582" w:rsidRPr="00484DA1">
        <w:rPr>
          <w:color w:val="000000" w:themeColor="text1"/>
          <w:u w:color="000000" w:themeColor="text1"/>
        </w:rPr>
        <w:t>Angie Dixon Bardin</w:t>
      </w:r>
      <w:r w:rsidR="00833582">
        <w:rPr>
          <w:color w:val="000000" w:themeColor="text1"/>
          <w:u w:color="000000" w:themeColor="text1"/>
        </w:rPr>
        <w:t xml:space="preserve">; his mother, </w:t>
      </w:r>
      <w:r w:rsidR="00833582">
        <w:rPr>
          <w:rFonts w:eastAsiaTheme="minorHAnsi"/>
          <w:color w:val="000000" w:themeColor="text1"/>
          <w:szCs w:val="22"/>
          <w:u w:color="000000" w:themeColor="text1"/>
        </w:rPr>
        <w:t xml:space="preserve">Eloise Webb Bardin; </w:t>
      </w:r>
      <w:r w:rsidR="00833582" w:rsidRPr="00484DA1">
        <w:rPr>
          <w:color w:val="000000" w:themeColor="text1"/>
          <w:u w:color="000000" w:themeColor="text1"/>
        </w:rPr>
        <w:t>a son, Thomas Joseph “Tripp” Bardin III</w:t>
      </w:r>
      <w:r w:rsidR="00600065">
        <w:rPr>
          <w:color w:val="000000" w:themeColor="text1"/>
          <w:u w:color="000000" w:themeColor="text1"/>
        </w:rPr>
        <w:t xml:space="preserve">; </w:t>
      </w:r>
      <w:r w:rsidR="00833582" w:rsidRPr="00484DA1">
        <w:rPr>
          <w:color w:val="000000" w:themeColor="text1"/>
          <w:u w:color="000000" w:themeColor="text1"/>
        </w:rPr>
        <w:t>a daughter, Jill Bardin Christmus</w:t>
      </w:r>
      <w:r w:rsidR="00600065">
        <w:rPr>
          <w:color w:val="000000" w:themeColor="text1"/>
          <w:u w:color="000000" w:themeColor="text1"/>
        </w:rPr>
        <w:t xml:space="preserve">; </w:t>
      </w:r>
      <w:r w:rsidR="006B2509"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and a host of other family members and friends. He will be </w:t>
      </w:r>
      <w:r w:rsidR="006B2509">
        <w:rPr>
          <w:rFonts w:eastAsiaTheme="minorHAnsi"/>
          <w:color w:val="000000" w:themeColor="text1"/>
          <w:szCs w:val="22"/>
          <w:u w:color="000000" w:themeColor="text1"/>
        </w:rPr>
        <w:t xml:space="preserve">greatly </w:t>
      </w:r>
      <w:r w:rsidR="006B2509"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missed. </w:t>
      </w:r>
      <w:r w:rsidR="006B2509">
        <w:t xml:space="preserve">Now, therefore, </w:t>
      </w:r>
    </w:p>
    <w:p w:rsidR="006B2509" w:rsidRDefault="006B2509" w:rsidP="006B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509" w:rsidRDefault="006B2509" w:rsidP="006B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B2509" w:rsidRDefault="006B2509" w:rsidP="006B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509" w:rsidRDefault="006B2509" w:rsidP="006B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</w:t>
      </w:r>
      <w:r w:rsidR="00AF232D">
        <w:t>e members of the South Carolina General Assembly</w:t>
      </w:r>
      <w:r>
        <w:t xml:space="preserve">, by this resolution, express their profound sorrow upon the death of </w:t>
      </w:r>
      <w:r w:rsidR="000C6398">
        <w:t>Thomas Joseph Bardin, Jr., o</w:t>
      </w:r>
      <w:r>
        <w:t xml:space="preserve">f Lexington County, </w:t>
      </w:r>
      <w:r w:rsidR="00E75397">
        <w:t xml:space="preserve">Director </w:t>
      </w:r>
      <w:r w:rsidR="004E3DA9">
        <w:t>of the South Carolina Legislative Audit Council,</w:t>
      </w:r>
      <w:r>
        <w:t xml:space="preserve"> and extend the deepest sympathy to his family and many friends.</w:t>
      </w:r>
    </w:p>
    <w:p w:rsidR="006B2509" w:rsidRDefault="006B2509" w:rsidP="006B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509" w:rsidRDefault="006B2509" w:rsidP="006B2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128E0">
        <w:t>forwarded</w:t>
      </w:r>
      <w:r>
        <w:t xml:space="preserve"> to Mrs. </w:t>
      </w:r>
      <w:r w:rsidR="000C6398" w:rsidRPr="00484DA1">
        <w:rPr>
          <w:color w:val="000000" w:themeColor="text1"/>
          <w:u w:color="000000" w:themeColor="text1"/>
        </w:rPr>
        <w:t>Angie Dixon Bardin</w:t>
      </w:r>
      <w:r>
        <w:t xml:space="preserve"> for the family.</w:t>
      </w:r>
    </w:p>
    <w:p w:rsidR="00F00D8D" w:rsidRDefault="009F5A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0D8D" w:rsidRDefault="00F00D8D" w:rsidP="00F0765C">
      <w:pPr>
        <w:suppressAutoHyphens/>
      </w:pPr>
    </w:p>
    <w:sectPr w:rsidR="00F00D8D" w:rsidSect="00F076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07F" w:rsidRDefault="003E607F" w:rsidP="009F0C77">
      <w:r>
        <w:separator/>
      </w:r>
    </w:p>
  </w:endnote>
  <w:endnote w:type="continuationSeparator" w:id="0">
    <w:p w:rsidR="003E607F" w:rsidRDefault="003E60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567DD6-8E4D-494E-B299-DB6076D294EA}"/>
    <w:embedBold r:id="rId2" w:fontKey="{7C9B2BDD-6A73-45EA-985D-82EC9E7365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8FAE87-C59F-4616-AD0D-37A86F3A77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7DD12AC-919F-406B-B916-24D68F1379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715231-FF0A-47AC-9DDF-AD1347B6CA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65C" w:rsidRPr="00F00D8D" w:rsidRDefault="00F0765C" w:rsidP="00F00D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[5005]</w:t>
    </w:r>
    <w:r>
      <w:tab/>
    </w:r>
    <w:r w:rsidR="002100AC">
      <w:fldChar w:fldCharType="begin"/>
    </w:r>
    <w:r w:rsidR="002100AC">
      <w:instrText xml:space="preserve"> PAGE  \* MERGEFORMAT </w:instrText>
    </w:r>
    <w:r w:rsidR="002100AC">
      <w:fldChar w:fldCharType="separate"/>
    </w:r>
    <w:r w:rsidR="002100AC">
      <w:rPr>
        <w:noProof/>
      </w:rPr>
      <w:t>1</w:t>
    </w:r>
    <w:r w:rsidR="002100A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07F" w:rsidRDefault="003E607F" w:rsidP="009F0C77">
      <w:r>
        <w:separator/>
      </w:r>
    </w:p>
  </w:footnote>
  <w:footnote w:type="continuationSeparator" w:id="0">
    <w:p w:rsidR="003E607F" w:rsidRDefault="003E60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84SD12"/>
    <w:docVar w:name="CoverBillType" w:val="c"/>
    <w:docVar w:name="docpath" w:val="L:\Council\bills\RM\1484SD12.DOCX"/>
    <w:docVar w:name="dvBillNumber" w:val="50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2BD3"/>
    <w:rsid w:val="00003000"/>
    <w:rsid w:val="00011869"/>
    <w:rsid w:val="00022BD3"/>
    <w:rsid w:val="000870FC"/>
    <w:rsid w:val="000C22C3"/>
    <w:rsid w:val="000C6398"/>
    <w:rsid w:val="000E0FD4"/>
    <w:rsid w:val="000E1785"/>
    <w:rsid w:val="000F40FA"/>
    <w:rsid w:val="0010776B"/>
    <w:rsid w:val="00133E66"/>
    <w:rsid w:val="001435A3"/>
    <w:rsid w:val="0016038A"/>
    <w:rsid w:val="001B6A0E"/>
    <w:rsid w:val="001B779E"/>
    <w:rsid w:val="001C57FC"/>
    <w:rsid w:val="001D08F2"/>
    <w:rsid w:val="001D525B"/>
    <w:rsid w:val="001D7F4F"/>
    <w:rsid w:val="002100AC"/>
    <w:rsid w:val="00216C72"/>
    <w:rsid w:val="002228EC"/>
    <w:rsid w:val="002321B6"/>
    <w:rsid w:val="00250967"/>
    <w:rsid w:val="002543C8"/>
    <w:rsid w:val="00284AAE"/>
    <w:rsid w:val="002B37F3"/>
    <w:rsid w:val="002B4026"/>
    <w:rsid w:val="002E5912"/>
    <w:rsid w:val="002E5A3E"/>
    <w:rsid w:val="002F1F5C"/>
    <w:rsid w:val="00325348"/>
    <w:rsid w:val="0032732C"/>
    <w:rsid w:val="00336AD0"/>
    <w:rsid w:val="0037079A"/>
    <w:rsid w:val="003D01E8"/>
    <w:rsid w:val="003D41B2"/>
    <w:rsid w:val="003E5288"/>
    <w:rsid w:val="003E607F"/>
    <w:rsid w:val="003F6D79"/>
    <w:rsid w:val="004128E0"/>
    <w:rsid w:val="0041760A"/>
    <w:rsid w:val="00417C01"/>
    <w:rsid w:val="00472970"/>
    <w:rsid w:val="00473A52"/>
    <w:rsid w:val="00473AF6"/>
    <w:rsid w:val="00475E97"/>
    <w:rsid w:val="004809EE"/>
    <w:rsid w:val="00497D79"/>
    <w:rsid w:val="004C76AF"/>
    <w:rsid w:val="004E3DA9"/>
    <w:rsid w:val="004E7D54"/>
    <w:rsid w:val="005273C6"/>
    <w:rsid w:val="00530A69"/>
    <w:rsid w:val="00545593"/>
    <w:rsid w:val="00577C6C"/>
    <w:rsid w:val="005866E6"/>
    <w:rsid w:val="005C2FE2"/>
    <w:rsid w:val="005E2BC9"/>
    <w:rsid w:val="005E77EC"/>
    <w:rsid w:val="00600065"/>
    <w:rsid w:val="00602116"/>
    <w:rsid w:val="00605102"/>
    <w:rsid w:val="006215AA"/>
    <w:rsid w:val="00667597"/>
    <w:rsid w:val="00673AD6"/>
    <w:rsid w:val="006913C9"/>
    <w:rsid w:val="0069470D"/>
    <w:rsid w:val="006B2509"/>
    <w:rsid w:val="006F3511"/>
    <w:rsid w:val="00734F00"/>
    <w:rsid w:val="00756BE9"/>
    <w:rsid w:val="007A70AE"/>
    <w:rsid w:val="00811261"/>
    <w:rsid w:val="00833582"/>
    <w:rsid w:val="008362E8"/>
    <w:rsid w:val="00842FC6"/>
    <w:rsid w:val="008623C0"/>
    <w:rsid w:val="008A1768"/>
    <w:rsid w:val="008F4429"/>
    <w:rsid w:val="0094021A"/>
    <w:rsid w:val="009C6A0B"/>
    <w:rsid w:val="009C6BF8"/>
    <w:rsid w:val="009F0C77"/>
    <w:rsid w:val="009F4DD1"/>
    <w:rsid w:val="009F5AA0"/>
    <w:rsid w:val="00A41684"/>
    <w:rsid w:val="00A64E80"/>
    <w:rsid w:val="00A72BCD"/>
    <w:rsid w:val="00A741D9"/>
    <w:rsid w:val="00A833AB"/>
    <w:rsid w:val="00A92B82"/>
    <w:rsid w:val="00A9741D"/>
    <w:rsid w:val="00AC1D20"/>
    <w:rsid w:val="00AD2803"/>
    <w:rsid w:val="00AD4B17"/>
    <w:rsid w:val="00AD77BC"/>
    <w:rsid w:val="00AE248E"/>
    <w:rsid w:val="00AF232D"/>
    <w:rsid w:val="00B412D4"/>
    <w:rsid w:val="00B45245"/>
    <w:rsid w:val="00B70DA4"/>
    <w:rsid w:val="00BA2BD9"/>
    <w:rsid w:val="00BD5825"/>
    <w:rsid w:val="00BE3C22"/>
    <w:rsid w:val="00C0345E"/>
    <w:rsid w:val="00C15A09"/>
    <w:rsid w:val="00C3483A"/>
    <w:rsid w:val="00C45574"/>
    <w:rsid w:val="00C74E9D"/>
    <w:rsid w:val="00C82FD3"/>
    <w:rsid w:val="00C92819"/>
    <w:rsid w:val="00CC6B7B"/>
    <w:rsid w:val="00CD2089"/>
    <w:rsid w:val="00D11DF3"/>
    <w:rsid w:val="00D11EBE"/>
    <w:rsid w:val="00D4100C"/>
    <w:rsid w:val="00D53D71"/>
    <w:rsid w:val="00D73A67"/>
    <w:rsid w:val="00D970A9"/>
    <w:rsid w:val="00DF3845"/>
    <w:rsid w:val="00DF5938"/>
    <w:rsid w:val="00E41911"/>
    <w:rsid w:val="00E75397"/>
    <w:rsid w:val="00E92EEF"/>
    <w:rsid w:val="00EA2D0C"/>
    <w:rsid w:val="00EE456B"/>
    <w:rsid w:val="00F00D8D"/>
    <w:rsid w:val="00F0765C"/>
    <w:rsid w:val="00F24442"/>
    <w:rsid w:val="00F3262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1DB58D9-E68C-43F0-97DF-DCB07203B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30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00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76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3-14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14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005_201203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3CD86-E38D-499D-9464-9B0A803FA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720</Words>
  <Characters>4029</Characters>
  <Application>Microsoft Office Word</Application>
  <DocSecurity>4</DocSecurity>
  <Lines>117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5005: Thomas Joseph Bardin, Jr. - South Carolina Legislature Online</dc:title>
  <dc:subject/>
  <dc:creator>rosannemcdowell</dc:creator>
  <cp:keywords/>
  <dc:description/>
  <cp:lastModifiedBy>N Cumfer</cp:lastModifiedBy>
  <cp:revision>2</cp:revision>
  <cp:lastPrinted>2012-03-13T14:43:00Z</cp:lastPrinted>
  <dcterms:created xsi:type="dcterms:W3CDTF">2014-11-24T14:53:00Z</dcterms:created>
  <dcterms:modified xsi:type="dcterms:W3CDTF">2014-11-24T14:53:00Z</dcterms:modified>
</cp:coreProperties>
</file>