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72B7" w:rsidRDefault="002272B7" w:rsidP="002272B7">
      <w:pPr>
        <w:widowControl w:val="0"/>
        <w:jc w:val="center"/>
      </w:pPr>
      <w:bookmarkStart w:id="0" w:name="_GoBack"/>
      <w:bookmarkEnd w:id="0"/>
      <w:r w:rsidRPr="002272B7">
        <w:rPr>
          <w:b/>
        </w:rPr>
        <w:t>South Carolina General Assembly</w:t>
      </w:r>
    </w:p>
    <w:p w:rsidR="002272B7" w:rsidRDefault="002272B7" w:rsidP="002272B7">
      <w:pPr>
        <w:widowControl w:val="0"/>
        <w:jc w:val="center"/>
      </w:pPr>
      <w:r>
        <w:t>119th Session, 2011-2012</w:t>
      </w:r>
    </w:p>
    <w:p w:rsidR="002272B7" w:rsidRDefault="002272B7" w:rsidP="002272B7">
      <w:pPr>
        <w:widowControl w:val="0"/>
        <w:jc w:val="left"/>
      </w:pPr>
    </w:p>
    <w:p w:rsidR="002272B7" w:rsidRDefault="002272B7" w:rsidP="002272B7">
      <w:pPr>
        <w:widowControl w:val="0"/>
        <w:jc w:val="left"/>
        <w:rPr>
          <w:b/>
        </w:rPr>
      </w:pPr>
      <w:r w:rsidRPr="002272B7">
        <w:rPr>
          <w:b/>
        </w:rPr>
        <w:t>H. 5021</w:t>
      </w:r>
    </w:p>
    <w:p w:rsidR="002272B7" w:rsidRDefault="002272B7" w:rsidP="002272B7">
      <w:pPr>
        <w:widowControl w:val="0"/>
        <w:jc w:val="left"/>
        <w:rPr>
          <w:b/>
        </w:rPr>
      </w:pPr>
    </w:p>
    <w:p w:rsidR="002272B7" w:rsidRDefault="002272B7" w:rsidP="002272B7">
      <w:pPr>
        <w:widowControl w:val="0"/>
        <w:jc w:val="left"/>
      </w:pPr>
      <w:r w:rsidRPr="002272B7">
        <w:rPr>
          <w:b/>
        </w:rPr>
        <w:t>STATUS INFORMATION</w:t>
      </w:r>
    </w:p>
    <w:p w:rsidR="002272B7" w:rsidRDefault="002272B7" w:rsidP="002272B7">
      <w:pPr>
        <w:widowControl w:val="0"/>
        <w:jc w:val="left"/>
      </w:pPr>
    </w:p>
    <w:p w:rsidR="002272B7" w:rsidRDefault="002272B7" w:rsidP="002272B7">
      <w:pPr>
        <w:widowControl w:val="0"/>
        <w:jc w:val="left"/>
      </w:pPr>
      <w:r>
        <w:t>House Resolution</w:t>
      </w:r>
    </w:p>
    <w:p w:rsidR="002272B7" w:rsidRDefault="002272B7" w:rsidP="002272B7">
      <w:pPr>
        <w:widowControl w:val="0"/>
        <w:jc w:val="left"/>
      </w:pPr>
      <w:r>
        <w:t>Sponsors: Rep. Allen</w:t>
      </w:r>
    </w:p>
    <w:p w:rsidR="002272B7" w:rsidRDefault="002272B7" w:rsidP="002272B7">
      <w:pPr>
        <w:widowControl w:val="0"/>
        <w:jc w:val="left"/>
      </w:pPr>
      <w:r>
        <w:t>Document Path: l:\council\bills\rm\1490sd12.docx</w:t>
      </w:r>
    </w:p>
    <w:p w:rsidR="002272B7" w:rsidRDefault="002272B7" w:rsidP="002272B7">
      <w:pPr>
        <w:widowControl w:val="0"/>
        <w:jc w:val="left"/>
      </w:pPr>
    </w:p>
    <w:p w:rsidR="002272B7" w:rsidRDefault="002272B7" w:rsidP="002272B7">
      <w:pPr>
        <w:widowControl w:val="0"/>
        <w:jc w:val="left"/>
      </w:pPr>
      <w:r>
        <w:t>Introduced in the House on March 15, 2012</w:t>
      </w:r>
    </w:p>
    <w:p w:rsidR="002272B7" w:rsidRDefault="002272B7" w:rsidP="002272B7">
      <w:pPr>
        <w:widowControl w:val="0"/>
        <w:jc w:val="left"/>
      </w:pPr>
      <w:r>
        <w:t>Adopted by the House on March 15, 2012</w:t>
      </w:r>
    </w:p>
    <w:p w:rsidR="002272B7" w:rsidRDefault="002272B7" w:rsidP="002272B7">
      <w:pPr>
        <w:widowControl w:val="0"/>
        <w:jc w:val="left"/>
      </w:pPr>
    </w:p>
    <w:p w:rsidR="002272B7" w:rsidRDefault="002272B7" w:rsidP="002272B7">
      <w:pPr>
        <w:widowControl w:val="0"/>
        <w:jc w:val="left"/>
      </w:pPr>
      <w:r>
        <w:t xml:space="preserve">Summary: </w:t>
      </w:r>
      <w:r w:rsidR="0039331C">
        <w:t>Dr. Phillip M. Baldwin</w:t>
      </w:r>
    </w:p>
    <w:p w:rsidR="002272B7" w:rsidRDefault="002272B7" w:rsidP="002272B7">
      <w:pPr>
        <w:widowControl w:val="0"/>
        <w:jc w:val="left"/>
      </w:pPr>
    </w:p>
    <w:p w:rsidR="002272B7" w:rsidRDefault="002272B7" w:rsidP="002272B7">
      <w:pPr>
        <w:widowControl w:val="0"/>
        <w:jc w:val="left"/>
      </w:pPr>
    </w:p>
    <w:p w:rsidR="002272B7" w:rsidRDefault="002272B7" w:rsidP="002272B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272B7">
        <w:rPr>
          <w:b/>
        </w:rPr>
        <w:t>HISTORY OF LEGISLATIVE ACTIONS</w:t>
      </w:r>
    </w:p>
    <w:p w:rsidR="002272B7" w:rsidRDefault="002272B7" w:rsidP="002272B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272B7" w:rsidRPr="002272B7" w:rsidRDefault="002272B7" w:rsidP="002272B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272B7">
        <w:rPr>
          <w:u w:val="single"/>
        </w:rPr>
        <w:tab/>
        <w:t>Date</w:t>
      </w:r>
      <w:r w:rsidRPr="002272B7">
        <w:rPr>
          <w:u w:val="single"/>
        </w:rPr>
        <w:tab/>
        <w:t>Body</w:t>
      </w:r>
      <w:r w:rsidRPr="002272B7">
        <w:rPr>
          <w:u w:val="single"/>
        </w:rPr>
        <w:tab/>
        <w:t>Action Description with journal page number</w:t>
      </w:r>
      <w:r w:rsidRPr="002272B7">
        <w:rPr>
          <w:u w:val="single"/>
        </w:rPr>
        <w:tab/>
      </w:r>
    </w:p>
    <w:p w:rsidR="00AB1F94" w:rsidRDefault="00AB1F94" w:rsidP="00AB1F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3/15/2012</w:t>
      </w:r>
      <w:r>
        <w:tab/>
        <w:t>House</w:t>
      </w:r>
      <w:r>
        <w:tab/>
      </w:r>
      <w:r w:rsidRPr="00CC6D50">
        <w:t>Introduced and adopted (</w:t>
      </w:r>
      <w:hyperlink r:id="rId7" w:history="1">
        <w:r w:rsidRPr="00CC6D50">
          <w:rPr>
            <w:rStyle w:val="Hyperlink"/>
          </w:rPr>
          <w:t>House Journal</w:t>
        </w:r>
        <w:r w:rsidRPr="00CC6D50">
          <w:rPr>
            <w:rStyle w:val="Hyperlink"/>
          </w:rPr>
          <w:noBreakHyphen/>
          <w:t>page 8</w:t>
        </w:r>
      </w:hyperlink>
      <w:r w:rsidRPr="00CC6D50">
        <w:t>)</w:t>
      </w:r>
    </w:p>
    <w:p w:rsidR="00AB1F94" w:rsidRDefault="00AB1F94" w:rsidP="00AB1F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272B7" w:rsidRPr="002272B7" w:rsidRDefault="002272B7" w:rsidP="002272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272B7" w:rsidRDefault="002272B7" w:rsidP="002272B7">
      <w:r w:rsidRPr="002272B7">
        <w:rPr>
          <w:b/>
        </w:rPr>
        <w:t>VERSIONS OF THIS BILL</w:t>
      </w:r>
    </w:p>
    <w:p w:rsidR="002272B7" w:rsidRDefault="002272B7" w:rsidP="002272B7"/>
    <w:p w:rsidR="002272B7" w:rsidRDefault="004F0E74" w:rsidP="002272B7">
      <w:hyperlink r:id="rId8" w:history="1">
        <w:r w:rsidR="002272B7">
          <w:rPr>
            <w:rStyle w:val="Hyperlink"/>
          </w:rPr>
          <w:t>3/15/2012</w:t>
        </w:r>
      </w:hyperlink>
    </w:p>
    <w:p w:rsidR="002272B7" w:rsidRDefault="002272B7" w:rsidP="002272B7"/>
    <w:p w:rsidR="002272B7" w:rsidRDefault="002272B7" w:rsidP="002272B7">
      <w:pPr>
        <w:sectPr w:rsidR="002272B7" w:rsidSect="002272B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809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D70D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6B01" w:rsidRDefault="00F84059" w:rsidP="00EA6B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EA6B01">
        <w:t>HONOR</w:t>
      </w:r>
      <w:r w:rsidR="00EA6B01" w:rsidRPr="006437EE">
        <w:rPr>
          <w:color w:val="000000" w:themeColor="text1"/>
          <w:u w:color="000000" w:themeColor="text1"/>
        </w:rPr>
        <w:t xml:space="preserve"> </w:t>
      </w:r>
      <w:r w:rsidR="00EA6B01" w:rsidRPr="00B07F3F">
        <w:rPr>
          <w:rFonts w:eastAsiaTheme="minorHAnsi"/>
          <w:color w:val="000000" w:themeColor="text1"/>
          <w:szCs w:val="22"/>
          <w:u w:color="000000" w:themeColor="text1"/>
        </w:rPr>
        <w:t>D</w:t>
      </w:r>
      <w:r w:rsidR="00EA6B01">
        <w:rPr>
          <w:rFonts w:eastAsiaTheme="minorHAnsi"/>
          <w:color w:val="000000" w:themeColor="text1"/>
          <w:szCs w:val="22"/>
          <w:u w:color="000000" w:themeColor="text1"/>
        </w:rPr>
        <w:t xml:space="preserve">R. </w:t>
      </w:r>
      <w:r w:rsidR="0080640E">
        <w:rPr>
          <w:rFonts w:eastAsiaTheme="minorHAnsi"/>
          <w:color w:val="000000" w:themeColor="text1"/>
          <w:szCs w:val="22"/>
          <w:u w:color="000000" w:themeColor="text1"/>
        </w:rPr>
        <w:t xml:space="preserve">PHILLIP M. BALDWIN, </w:t>
      </w:r>
      <w:r w:rsidR="00EA6B01">
        <w:rPr>
          <w:rFonts w:eastAsiaTheme="minorHAnsi"/>
          <w:color w:val="000000" w:themeColor="text1"/>
          <w:szCs w:val="22"/>
          <w:u w:color="000000" w:themeColor="text1"/>
        </w:rPr>
        <w:t xml:space="preserve">PASTOR OF </w:t>
      </w:r>
      <w:r w:rsidR="0080640E">
        <w:rPr>
          <w:rFonts w:eastAsiaTheme="minorHAnsi"/>
          <w:color w:val="000000" w:themeColor="text1"/>
          <w:szCs w:val="22"/>
          <w:u w:color="000000" w:themeColor="text1"/>
        </w:rPr>
        <w:t>BETHLEHEM</w:t>
      </w:r>
      <w:r w:rsidR="00EA6B01" w:rsidRPr="00B07F3F">
        <w:rPr>
          <w:rFonts w:eastAsiaTheme="minorHAnsi"/>
          <w:color w:val="000000" w:themeColor="text1"/>
          <w:szCs w:val="22"/>
          <w:u w:color="000000" w:themeColor="text1"/>
        </w:rPr>
        <w:t xml:space="preserve"> BAPTIST CHURCH IN</w:t>
      </w:r>
      <w:r w:rsidR="0080640E">
        <w:rPr>
          <w:rFonts w:eastAsiaTheme="minorHAnsi"/>
          <w:color w:val="000000" w:themeColor="text1"/>
          <w:szCs w:val="22"/>
          <w:u w:color="000000" w:themeColor="text1"/>
        </w:rPr>
        <w:t xml:space="preserve"> SIMPSONVILLE,</w:t>
      </w:r>
      <w:r w:rsidR="00EA6B01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EA6B01">
        <w:t xml:space="preserve">FOR HIS </w:t>
      </w:r>
      <w:r w:rsidR="0080640E">
        <w:t>NINETEEN</w:t>
      </w:r>
      <w:r w:rsidR="00EA6B01">
        <w:t xml:space="preserve"> YEARS OF GOSPEL MINISTRY </w:t>
      </w:r>
      <w:r w:rsidR="00EA6B01" w:rsidRPr="006437EE">
        <w:rPr>
          <w:color w:val="000000" w:themeColor="text1"/>
          <w:u w:color="000000" w:themeColor="text1"/>
        </w:rPr>
        <w:t xml:space="preserve">AND TO </w:t>
      </w:r>
      <w:r w:rsidR="00EA6B01">
        <w:rPr>
          <w:color w:val="000000" w:themeColor="text1"/>
          <w:u w:color="000000" w:themeColor="text1"/>
        </w:rPr>
        <w:t>WISH HIM GOD</w:t>
      </w:r>
      <w:r w:rsidR="002A39F0" w:rsidRPr="002A39F0">
        <w:rPr>
          <w:color w:val="000000" w:themeColor="text1"/>
          <w:u w:color="000000" w:themeColor="text1"/>
        </w:rPr>
        <w:t>’</w:t>
      </w:r>
      <w:r w:rsidR="00EA6B01">
        <w:rPr>
          <w:color w:val="000000" w:themeColor="text1"/>
          <w:u w:color="000000" w:themeColor="text1"/>
        </w:rPr>
        <w:t>S RICHEST BLESSINGS</w:t>
      </w:r>
      <w:r w:rsidR="00EA6B01" w:rsidRPr="006437EE">
        <w:rPr>
          <w:color w:val="000000" w:themeColor="text1"/>
          <w:u w:color="000000" w:themeColor="text1"/>
        </w:rPr>
        <w:t xml:space="preserve"> </w:t>
      </w:r>
      <w:r w:rsidR="00EA6B01">
        <w:rPr>
          <w:color w:val="000000" w:themeColor="text1"/>
          <w:u w:color="000000" w:themeColor="text1"/>
        </w:rPr>
        <w:t>AS HE CONTINUES TO SERVE THE LORD.</w:t>
      </w:r>
    </w:p>
    <w:p w:rsidR="003D70DA" w:rsidRDefault="003D70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A6B01" w:rsidRDefault="003D70DA" w:rsidP="00EA6B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EA6B01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the </w:t>
      </w:r>
      <w:r w:rsidR="00EA6B01"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="00EA6B01">
        <w:t>House of Representatives</w:t>
      </w:r>
      <w:r w:rsidR="00EA6B01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honors those individuals who give tirelessly of themselves to </w:t>
      </w:r>
      <w:r w:rsidR="00EA6B01">
        <w:rPr>
          <w:rFonts w:eastAsiaTheme="minorHAnsi"/>
          <w:color w:val="000000" w:themeColor="text1"/>
          <w:szCs w:val="22"/>
          <w:u w:color="000000" w:themeColor="text1"/>
        </w:rPr>
        <w:t>nurture</w:t>
      </w:r>
      <w:r w:rsidR="00EA6B01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the souls of men; and</w:t>
      </w:r>
    </w:p>
    <w:p w:rsidR="00EA6B01" w:rsidRDefault="00EA6B01" w:rsidP="00EA6B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A6B01" w:rsidRDefault="00EA6B01" w:rsidP="00EA6B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Pr="00B07F3F">
        <w:rPr>
          <w:rFonts w:eastAsiaTheme="minorHAnsi"/>
          <w:color w:val="000000" w:themeColor="text1"/>
          <w:szCs w:val="22"/>
          <w:u w:color="000000" w:themeColor="text1"/>
        </w:rPr>
        <w:t>D</w:t>
      </w:r>
      <w:r w:rsidR="00CF6A0D">
        <w:rPr>
          <w:rFonts w:eastAsiaTheme="minorHAnsi"/>
          <w:color w:val="000000" w:themeColor="text1"/>
          <w:szCs w:val="22"/>
          <w:u w:color="000000" w:themeColor="text1"/>
        </w:rPr>
        <w:t>r. Phillip M. Baldwin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pastor of </w:t>
      </w:r>
      <w:r w:rsidR="00CF6A0D">
        <w:rPr>
          <w:rFonts w:eastAsiaTheme="minorHAnsi"/>
          <w:color w:val="000000" w:themeColor="text1"/>
          <w:szCs w:val="22"/>
          <w:u w:color="000000" w:themeColor="text1"/>
        </w:rPr>
        <w:t xml:space="preserve">Bethlehem </w:t>
      </w:r>
      <w:r w:rsidRPr="00B07F3F">
        <w:rPr>
          <w:rFonts w:eastAsiaTheme="minorHAnsi"/>
          <w:color w:val="000000" w:themeColor="text1"/>
          <w:szCs w:val="22"/>
          <w:u w:color="000000" w:themeColor="text1"/>
        </w:rPr>
        <w:t xml:space="preserve">Baptist Church in </w:t>
      </w:r>
      <w:r w:rsidR="00CF6A0D">
        <w:rPr>
          <w:rFonts w:eastAsiaTheme="minorHAnsi"/>
          <w:color w:val="000000" w:themeColor="text1"/>
          <w:szCs w:val="22"/>
          <w:u w:color="000000" w:themeColor="text1"/>
        </w:rPr>
        <w:t>Simpsonville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stands among their number as an outstanding minister of the Gospel, one much admired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by </w:t>
      </w:r>
      <w:r w:rsidR="0063551F">
        <w:rPr>
          <w:rFonts w:eastAsiaTheme="minorHAnsi"/>
          <w:color w:val="000000" w:themeColor="text1"/>
          <w:szCs w:val="22"/>
          <w:u w:color="000000" w:themeColor="text1"/>
        </w:rPr>
        <w:t>ministerial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colleagues, laymen, and the surrounding community alike; and</w:t>
      </w:r>
    </w:p>
    <w:p w:rsidR="00EA6B01" w:rsidRDefault="00EA6B01" w:rsidP="00EA6B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6B01" w:rsidRPr="00B07F3F" w:rsidRDefault="00EA6B01" w:rsidP="00EA6B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Pr="00B07F3F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CF6A0D">
        <w:rPr>
          <w:rFonts w:eastAsiaTheme="minorHAnsi"/>
          <w:color w:val="000000" w:themeColor="text1"/>
          <w:szCs w:val="22"/>
          <w:u w:color="000000" w:themeColor="text1"/>
        </w:rPr>
        <w:t>eighth</w:t>
      </w:r>
      <w:r w:rsidRPr="00B07F3F">
        <w:rPr>
          <w:rFonts w:eastAsiaTheme="minorHAnsi"/>
          <w:color w:val="000000" w:themeColor="text1"/>
          <w:szCs w:val="22"/>
          <w:u w:color="000000" w:themeColor="text1"/>
        </w:rPr>
        <w:t xml:space="preserve"> of nine children, D</w:t>
      </w:r>
      <w:r>
        <w:rPr>
          <w:rFonts w:eastAsiaTheme="minorHAnsi"/>
          <w:color w:val="000000" w:themeColor="text1"/>
          <w:szCs w:val="22"/>
          <w:u w:color="000000" w:themeColor="text1"/>
        </w:rPr>
        <w:t>r.</w:t>
      </w:r>
      <w:r w:rsidR="00CF6A0D">
        <w:rPr>
          <w:rFonts w:eastAsiaTheme="minorHAnsi"/>
          <w:color w:val="000000" w:themeColor="text1"/>
          <w:szCs w:val="22"/>
          <w:u w:color="000000" w:themeColor="text1"/>
        </w:rPr>
        <w:t xml:space="preserve"> Phillip M. Baldwin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B07F3F">
        <w:rPr>
          <w:rFonts w:eastAsiaTheme="minorHAnsi"/>
          <w:color w:val="000000" w:themeColor="text1"/>
          <w:szCs w:val="22"/>
          <w:u w:color="000000" w:themeColor="text1"/>
        </w:rPr>
        <w:t xml:space="preserve">was born the son of </w:t>
      </w:r>
      <w:r w:rsidR="00CF6A0D">
        <w:rPr>
          <w:rFonts w:eastAsiaTheme="minorHAnsi"/>
          <w:color w:val="000000" w:themeColor="text1"/>
          <w:szCs w:val="22"/>
          <w:u w:color="000000" w:themeColor="text1"/>
        </w:rPr>
        <w:t>the Reverend Lynn Baldwin, Sr., and Ethel Baldwin of Pittsboro</w:t>
      </w:r>
      <w:r w:rsidRPr="00B07F3F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EA6B01" w:rsidRPr="00B07F3F" w:rsidRDefault="00EA6B01" w:rsidP="00EA6B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C000A" w:rsidRDefault="00EA6B01" w:rsidP="00EA6B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B07F3F">
        <w:rPr>
          <w:rFonts w:eastAsiaTheme="minorHAnsi"/>
          <w:color w:val="000000" w:themeColor="text1"/>
          <w:szCs w:val="22"/>
          <w:u w:color="000000" w:themeColor="text1"/>
        </w:rPr>
        <w:t>Whereas, in preparation for his life</w:t>
      </w:r>
      <w:r w:rsidR="002A39F0" w:rsidRPr="002A39F0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B07F3F">
        <w:rPr>
          <w:rFonts w:eastAsiaTheme="minorHAnsi"/>
          <w:color w:val="000000" w:themeColor="text1"/>
          <w:szCs w:val="22"/>
          <w:u w:color="000000" w:themeColor="text1"/>
        </w:rPr>
        <w:t xml:space="preserve">s work, Dr. </w:t>
      </w:r>
      <w:r w:rsidR="004C000A">
        <w:rPr>
          <w:rFonts w:eastAsiaTheme="minorHAnsi"/>
          <w:color w:val="000000" w:themeColor="text1"/>
          <w:szCs w:val="22"/>
          <w:u w:color="000000" w:themeColor="text1"/>
        </w:rPr>
        <w:t xml:space="preserve">Baldwin </w:t>
      </w:r>
      <w:r w:rsidRPr="00B07F3F">
        <w:rPr>
          <w:rFonts w:eastAsiaTheme="minorHAnsi"/>
          <w:color w:val="000000" w:themeColor="text1"/>
          <w:szCs w:val="22"/>
          <w:u w:color="000000" w:themeColor="text1"/>
        </w:rPr>
        <w:t xml:space="preserve">graduated from </w:t>
      </w:r>
      <w:r w:rsidR="004C000A">
        <w:rPr>
          <w:rFonts w:eastAsiaTheme="minorHAnsi"/>
          <w:color w:val="000000" w:themeColor="text1"/>
          <w:szCs w:val="22"/>
          <w:u w:color="000000" w:themeColor="text1"/>
        </w:rPr>
        <w:t>North Carolina A&amp;T State University with a bachelor</w:t>
      </w:r>
      <w:r w:rsidR="002A39F0" w:rsidRPr="002A39F0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4C000A">
        <w:rPr>
          <w:rFonts w:eastAsiaTheme="minorHAnsi"/>
          <w:color w:val="000000" w:themeColor="text1"/>
          <w:szCs w:val="22"/>
          <w:u w:color="000000" w:themeColor="text1"/>
        </w:rPr>
        <w:t>s degree in industrial technology</w:t>
      </w:r>
      <w:r w:rsidR="003F0BEA">
        <w:rPr>
          <w:rFonts w:eastAsiaTheme="minorHAnsi"/>
          <w:color w:val="000000" w:themeColor="text1"/>
          <w:szCs w:val="22"/>
          <w:u w:color="000000" w:themeColor="text1"/>
        </w:rPr>
        <w:t>, followed by a master of divinity from Erskine Theological Seminary in Due West and a doctorate of ministry from Southern Baptist Theological Seminary in Louisville, Kentucky; and</w:t>
      </w:r>
    </w:p>
    <w:p w:rsidR="003F0BEA" w:rsidRDefault="003F0BEA" w:rsidP="00EA6B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32DA3" w:rsidRPr="00C32DA3" w:rsidRDefault="00C32DA3" w:rsidP="00C32D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C32DA3">
        <w:rPr>
          <w:rFonts w:eastAsiaTheme="minorHAnsi"/>
          <w:color w:val="000000" w:themeColor="text1"/>
          <w:szCs w:val="22"/>
          <w:u w:color="000000" w:themeColor="text1"/>
        </w:rPr>
        <w:lastRenderedPageBreak/>
        <w:t>Whereas, in 1992, Dr. Baldwin answered God</w:t>
      </w:r>
      <w:r w:rsidR="002A39F0" w:rsidRPr="002A39F0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C32DA3">
        <w:rPr>
          <w:rFonts w:eastAsiaTheme="minorHAnsi"/>
          <w:color w:val="000000" w:themeColor="text1"/>
          <w:szCs w:val="22"/>
          <w:u w:color="000000" w:themeColor="text1"/>
        </w:rPr>
        <w:t>s call into the Gospel ministry</w:t>
      </w:r>
      <w:r w:rsidR="00F302E9">
        <w:rPr>
          <w:rFonts w:eastAsiaTheme="minorHAnsi"/>
          <w:color w:val="000000" w:themeColor="text1"/>
          <w:szCs w:val="22"/>
          <w:u w:color="000000" w:themeColor="text1"/>
        </w:rPr>
        <w:t xml:space="preserve"> and in 1993 became </w:t>
      </w:r>
      <w:r w:rsidRPr="00C32DA3">
        <w:rPr>
          <w:rFonts w:eastAsiaTheme="minorHAnsi"/>
          <w:color w:val="000000" w:themeColor="text1"/>
          <w:szCs w:val="22"/>
          <w:u w:color="000000" w:themeColor="text1"/>
        </w:rPr>
        <w:t>pastor of Bethlehem Baptist Church in Simpsonville</w:t>
      </w:r>
      <w:r w:rsidR="00F302E9">
        <w:rPr>
          <w:rFonts w:eastAsiaTheme="minorHAnsi"/>
          <w:color w:val="000000" w:themeColor="text1"/>
          <w:szCs w:val="22"/>
          <w:u w:color="000000" w:themeColor="text1"/>
        </w:rPr>
        <w:t xml:space="preserve">. Since that time, </w:t>
      </w:r>
      <w:r w:rsidR="00EB7D60">
        <w:rPr>
          <w:rFonts w:eastAsiaTheme="minorHAnsi"/>
          <w:color w:val="000000" w:themeColor="text1"/>
          <w:szCs w:val="22"/>
          <w:u w:color="000000" w:themeColor="text1"/>
        </w:rPr>
        <w:t xml:space="preserve">he </w:t>
      </w:r>
      <w:r w:rsidRPr="00C32DA3">
        <w:rPr>
          <w:rFonts w:eastAsiaTheme="minorHAnsi"/>
          <w:color w:val="000000" w:themeColor="text1"/>
          <w:szCs w:val="22"/>
          <w:u w:color="000000" w:themeColor="text1"/>
        </w:rPr>
        <w:t>has seen God build on the foundation already laid</w:t>
      </w:r>
      <w:r w:rsidR="0063551F">
        <w:rPr>
          <w:rFonts w:eastAsiaTheme="minorHAnsi"/>
          <w:color w:val="000000" w:themeColor="text1"/>
          <w:szCs w:val="22"/>
          <w:u w:color="000000" w:themeColor="text1"/>
        </w:rPr>
        <w:t xml:space="preserve"> and then nurtured by Dr. Baldwin</w:t>
      </w:r>
      <w:r w:rsidRPr="00C32DA3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C32DA3" w:rsidRPr="00C32DA3" w:rsidRDefault="00C32DA3" w:rsidP="00C32D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32DA3" w:rsidRPr="00C32DA3" w:rsidRDefault="00C32DA3" w:rsidP="00C32D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C32DA3">
        <w:rPr>
          <w:rFonts w:eastAsiaTheme="minorHAnsi"/>
          <w:color w:val="000000" w:themeColor="text1"/>
          <w:szCs w:val="22"/>
          <w:u w:color="000000" w:themeColor="text1"/>
        </w:rPr>
        <w:t>Whereas, under Dr. Baldwin</w:t>
      </w:r>
      <w:r w:rsidR="002A39F0" w:rsidRPr="002A39F0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38059E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 w:rsidR="003F7B86">
        <w:rPr>
          <w:rFonts w:eastAsiaTheme="minorHAnsi"/>
          <w:color w:val="000000" w:themeColor="text1"/>
          <w:szCs w:val="22"/>
          <w:u w:color="000000" w:themeColor="text1"/>
        </w:rPr>
        <w:t>leadership</w:t>
      </w:r>
      <w:r w:rsidRPr="00C32DA3">
        <w:rPr>
          <w:rFonts w:eastAsiaTheme="minorHAnsi"/>
          <w:color w:val="000000" w:themeColor="text1"/>
          <w:szCs w:val="22"/>
          <w:u w:color="000000" w:themeColor="text1"/>
        </w:rPr>
        <w:t>, in 1996 Bethlehem Baptist move</w:t>
      </w:r>
      <w:r w:rsidR="00360CCD">
        <w:rPr>
          <w:rFonts w:eastAsiaTheme="minorHAnsi"/>
          <w:color w:val="000000" w:themeColor="text1"/>
          <w:szCs w:val="22"/>
          <w:u w:color="000000" w:themeColor="text1"/>
        </w:rPr>
        <w:t>d</w:t>
      </w:r>
      <w:r w:rsidRPr="00C32DA3">
        <w:rPr>
          <w:rFonts w:eastAsiaTheme="minorHAnsi"/>
          <w:color w:val="000000" w:themeColor="text1"/>
          <w:szCs w:val="22"/>
          <w:u w:color="000000" w:themeColor="text1"/>
        </w:rPr>
        <w:t xml:space="preserve"> into a new sanctuary </w:t>
      </w:r>
      <w:r w:rsidR="004F468D">
        <w:rPr>
          <w:rFonts w:eastAsiaTheme="minorHAnsi"/>
          <w:color w:val="000000" w:themeColor="text1"/>
          <w:szCs w:val="22"/>
          <w:u w:color="000000" w:themeColor="text1"/>
        </w:rPr>
        <w:t>that seats more tha</w:t>
      </w:r>
      <w:r w:rsidRPr="00C32DA3">
        <w:rPr>
          <w:rFonts w:eastAsiaTheme="minorHAnsi"/>
          <w:color w:val="000000" w:themeColor="text1"/>
          <w:szCs w:val="22"/>
          <w:u w:color="000000" w:themeColor="text1"/>
        </w:rPr>
        <w:t xml:space="preserve">n eight hundred. </w:t>
      </w:r>
      <w:r w:rsidR="003107B6">
        <w:rPr>
          <w:rFonts w:eastAsiaTheme="minorHAnsi"/>
          <w:color w:val="000000" w:themeColor="text1"/>
          <w:szCs w:val="22"/>
          <w:u w:color="000000" w:themeColor="text1"/>
        </w:rPr>
        <w:t xml:space="preserve">In 1997, </w:t>
      </w:r>
      <w:r w:rsidRPr="00C32DA3">
        <w:rPr>
          <w:rFonts w:eastAsiaTheme="minorHAnsi"/>
          <w:color w:val="000000" w:themeColor="text1"/>
          <w:szCs w:val="22"/>
          <w:u w:color="000000" w:themeColor="text1"/>
        </w:rPr>
        <w:t xml:space="preserve">Dr. Baldwin revealed to Bethlehem his vision for constructing a Christian </w:t>
      </w:r>
      <w:r w:rsidR="002A39F0">
        <w:rPr>
          <w:rFonts w:eastAsiaTheme="minorHAnsi"/>
          <w:color w:val="000000" w:themeColor="text1"/>
          <w:szCs w:val="22"/>
          <w:u w:color="000000" w:themeColor="text1"/>
        </w:rPr>
        <w:t>L</w:t>
      </w:r>
      <w:r w:rsidRPr="00C32DA3">
        <w:rPr>
          <w:rFonts w:eastAsiaTheme="minorHAnsi"/>
          <w:color w:val="000000" w:themeColor="text1"/>
          <w:szCs w:val="22"/>
          <w:u w:color="000000" w:themeColor="text1"/>
        </w:rPr>
        <w:t xml:space="preserve">ife </w:t>
      </w:r>
      <w:r w:rsidR="002A39F0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C32DA3">
        <w:rPr>
          <w:rFonts w:eastAsiaTheme="minorHAnsi"/>
          <w:color w:val="000000" w:themeColor="text1"/>
          <w:szCs w:val="22"/>
          <w:u w:color="000000" w:themeColor="text1"/>
        </w:rPr>
        <w:t xml:space="preserve">enter and </w:t>
      </w:r>
      <w:r w:rsidR="002A39F0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Pr="00C32DA3">
        <w:rPr>
          <w:rFonts w:eastAsiaTheme="minorHAnsi"/>
          <w:color w:val="000000" w:themeColor="text1"/>
          <w:szCs w:val="22"/>
          <w:u w:color="000000" w:themeColor="text1"/>
        </w:rPr>
        <w:t xml:space="preserve">cademy, which became </w:t>
      </w:r>
      <w:r w:rsidR="002A39F0">
        <w:rPr>
          <w:rFonts w:eastAsiaTheme="minorHAnsi"/>
          <w:color w:val="000000" w:themeColor="text1"/>
          <w:szCs w:val="22"/>
          <w:u w:color="000000" w:themeColor="text1"/>
        </w:rPr>
        <w:t xml:space="preserve">a </w:t>
      </w:r>
      <w:r w:rsidRPr="00C32DA3">
        <w:rPr>
          <w:rFonts w:eastAsiaTheme="minorHAnsi"/>
          <w:color w:val="000000" w:themeColor="text1"/>
          <w:szCs w:val="22"/>
          <w:u w:color="000000" w:themeColor="text1"/>
        </w:rPr>
        <w:t>realit</w:t>
      </w:r>
      <w:r w:rsidR="002A39F0">
        <w:rPr>
          <w:rFonts w:eastAsiaTheme="minorHAnsi"/>
          <w:color w:val="000000" w:themeColor="text1"/>
          <w:szCs w:val="22"/>
          <w:u w:color="000000" w:themeColor="text1"/>
        </w:rPr>
        <w:t>y a few years later</w:t>
      </w:r>
      <w:r w:rsidR="004F468D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Pr="00C32DA3">
        <w:rPr>
          <w:rFonts w:eastAsiaTheme="minorHAnsi"/>
          <w:color w:val="000000" w:themeColor="text1"/>
          <w:szCs w:val="22"/>
          <w:u w:color="000000" w:themeColor="text1"/>
        </w:rPr>
        <w:t>In addition, the church now has two worship services</w:t>
      </w:r>
      <w:r w:rsidR="00E96DA8">
        <w:rPr>
          <w:rFonts w:eastAsiaTheme="minorHAnsi"/>
          <w:color w:val="000000" w:themeColor="text1"/>
          <w:szCs w:val="22"/>
          <w:u w:color="000000" w:themeColor="text1"/>
        </w:rPr>
        <w:t xml:space="preserve"> and more than forty ministries</w:t>
      </w:r>
      <w:r w:rsidRPr="00C32DA3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C32DA3" w:rsidRPr="00C32DA3" w:rsidRDefault="00C32DA3" w:rsidP="00C32D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270BE" w:rsidRDefault="00C32DA3" w:rsidP="00DD26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C32DA3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DD2651">
        <w:rPr>
          <w:rFonts w:eastAsiaTheme="minorHAnsi"/>
          <w:color w:val="000000" w:themeColor="text1"/>
          <w:szCs w:val="22"/>
          <w:u w:color="000000" w:themeColor="text1"/>
        </w:rPr>
        <w:t>Phillip Baldwin</w:t>
      </w:r>
      <w:r w:rsidR="00DD2651">
        <w:rPr>
          <w:color w:val="000000" w:themeColor="text1"/>
          <w:u w:color="000000" w:themeColor="text1"/>
        </w:rPr>
        <w:t xml:space="preserve"> believes strongly in personal involvement with his </w:t>
      </w:r>
      <w:r w:rsidR="00DD2651" w:rsidRPr="00F40430">
        <w:rPr>
          <w:color w:val="000000" w:themeColor="text1"/>
          <w:u w:color="000000" w:themeColor="text1"/>
        </w:rPr>
        <w:t>community</w:t>
      </w:r>
      <w:r w:rsidR="00DD2651">
        <w:rPr>
          <w:color w:val="000000" w:themeColor="text1"/>
          <w:u w:color="000000" w:themeColor="text1"/>
        </w:rPr>
        <w:t xml:space="preserve">, and his convictions have led him to serve the people of the Palmetto State in numerous capacities. </w:t>
      </w:r>
      <w:r w:rsidR="00CB745E">
        <w:rPr>
          <w:color w:val="000000" w:themeColor="text1"/>
          <w:u w:color="000000" w:themeColor="text1"/>
        </w:rPr>
        <w:t xml:space="preserve">The former moderator of the </w:t>
      </w:r>
      <w:r w:rsidRPr="00C32DA3">
        <w:rPr>
          <w:rFonts w:eastAsiaTheme="minorHAnsi"/>
          <w:color w:val="000000" w:themeColor="text1"/>
          <w:szCs w:val="22"/>
          <w:u w:color="000000" w:themeColor="text1"/>
        </w:rPr>
        <w:t>Reedy River Baptist Association</w:t>
      </w:r>
      <w:r w:rsidR="00CB745E">
        <w:rPr>
          <w:rFonts w:eastAsiaTheme="minorHAnsi"/>
          <w:color w:val="000000" w:themeColor="text1"/>
          <w:szCs w:val="22"/>
          <w:u w:color="000000" w:themeColor="text1"/>
        </w:rPr>
        <w:t xml:space="preserve">, Dr. Baldwin has served as a faculty member of the Reedy River Baptist Congress of Christian Education. </w:t>
      </w:r>
      <w:r w:rsidR="00834FBF">
        <w:rPr>
          <w:rFonts w:eastAsiaTheme="minorHAnsi"/>
          <w:color w:val="000000" w:themeColor="text1"/>
          <w:szCs w:val="22"/>
          <w:u w:color="000000" w:themeColor="text1"/>
        </w:rPr>
        <w:t xml:space="preserve">He also is a member of the </w:t>
      </w:r>
      <w:r w:rsidRPr="00C32DA3">
        <w:rPr>
          <w:rFonts w:eastAsiaTheme="minorHAnsi"/>
          <w:color w:val="000000" w:themeColor="text1"/>
          <w:szCs w:val="22"/>
          <w:u w:color="000000" w:themeColor="text1"/>
        </w:rPr>
        <w:t>Palmetto Bank</w:t>
      </w:r>
      <w:r w:rsidR="00DD2651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834FBF">
        <w:rPr>
          <w:rFonts w:eastAsiaTheme="minorHAnsi"/>
          <w:color w:val="000000" w:themeColor="text1"/>
          <w:szCs w:val="22"/>
          <w:u w:color="000000" w:themeColor="text1"/>
        </w:rPr>
        <w:t xml:space="preserve">Advisory </w:t>
      </w:r>
      <w:r w:rsidR="00DD2651">
        <w:rPr>
          <w:rFonts w:eastAsiaTheme="minorHAnsi"/>
          <w:color w:val="000000" w:themeColor="text1"/>
          <w:szCs w:val="22"/>
          <w:u w:color="000000" w:themeColor="text1"/>
        </w:rPr>
        <w:t>Board</w:t>
      </w:r>
      <w:r w:rsidR="00834FBF">
        <w:rPr>
          <w:rFonts w:eastAsiaTheme="minorHAnsi"/>
          <w:color w:val="000000" w:themeColor="text1"/>
          <w:szCs w:val="22"/>
          <w:u w:color="000000" w:themeColor="text1"/>
        </w:rPr>
        <w:t xml:space="preserve"> (Fountain Inn branch), </w:t>
      </w:r>
      <w:r w:rsidR="00436464">
        <w:rPr>
          <w:rFonts w:eastAsiaTheme="minorHAnsi"/>
          <w:color w:val="000000" w:themeColor="text1"/>
          <w:szCs w:val="22"/>
          <w:u w:color="000000" w:themeColor="text1"/>
        </w:rPr>
        <w:t>co</w:t>
      </w:r>
      <w:r w:rsidR="002A39F0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436464">
        <w:rPr>
          <w:rFonts w:eastAsiaTheme="minorHAnsi"/>
          <w:color w:val="000000" w:themeColor="text1"/>
          <w:szCs w:val="22"/>
          <w:u w:color="000000" w:themeColor="text1"/>
        </w:rPr>
        <w:t xml:space="preserve">chair of the </w:t>
      </w:r>
      <w:r w:rsidRPr="00C32DA3">
        <w:rPr>
          <w:rFonts w:eastAsiaTheme="minorHAnsi"/>
          <w:color w:val="000000" w:themeColor="text1"/>
          <w:szCs w:val="22"/>
          <w:u w:color="000000" w:themeColor="text1"/>
        </w:rPr>
        <w:t>Greenville County MLK Dream Weekend</w:t>
      </w:r>
      <w:r w:rsidR="00436464">
        <w:rPr>
          <w:rFonts w:eastAsiaTheme="minorHAnsi"/>
          <w:color w:val="000000" w:themeColor="text1"/>
          <w:szCs w:val="22"/>
          <w:u w:color="000000" w:themeColor="text1"/>
        </w:rPr>
        <w:t>, and first vice president of the Baptist Ministers Fellowship of Greenville and Vicinity</w:t>
      </w:r>
      <w:r w:rsidR="003270BE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3270BE" w:rsidRDefault="003270BE" w:rsidP="00DD26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A6B01" w:rsidRDefault="00EA6B01" w:rsidP="00EA6B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one of the greatest triumphs of his life </w:t>
      </w:r>
      <w:r w:rsidR="0063551F">
        <w:rPr>
          <w:rFonts w:eastAsiaTheme="minorHAnsi"/>
          <w:color w:val="000000" w:themeColor="text1"/>
          <w:szCs w:val="22"/>
          <w:u w:color="000000" w:themeColor="text1"/>
        </w:rPr>
        <w:t>was when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he was able to persuade </w:t>
      </w:r>
      <w:r w:rsidRPr="00ED4DFD">
        <w:rPr>
          <w:rFonts w:eastAsiaTheme="minorHAnsi"/>
          <w:color w:val="000000" w:themeColor="text1"/>
          <w:szCs w:val="22"/>
          <w:u w:color="000000" w:themeColor="text1"/>
        </w:rPr>
        <w:t xml:space="preserve">the former </w:t>
      </w:r>
      <w:r w:rsidR="008E6974">
        <w:rPr>
          <w:rFonts w:eastAsiaTheme="minorHAnsi"/>
          <w:color w:val="000000" w:themeColor="text1"/>
          <w:szCs w:val="22"/>
          <w:u w:color="000000" w:themeColor="text1"/>
        </w:rPr>
        <w:t>Wynell Harrison to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become his wife. They are </w:t>
      </w:r>
      <w:r w:rsidRPr="00ED4DFD">
        <w:rPr>
          <w:rFonts w:eastAsiaTheme="minorHAnsi"/>
          <w:color w:val="000000" w:themeColor="text1"/>
          <w:szCs w:val="22"/>
          <w:u w:color="000000" w:themeColor="text1"/>
        </w:rPr>
        <w:t xml:space="preserve">the proud parents of </w:t>
      </w:r>
      <w:r w:rsidR="008E6974">
        <w:rPr>
          <w:rFonts w:eastAsiaTheme="minorHAnsi"/>
          <w:color w:val="000000" w:themeColor="text1"/>
          <w:szCs w:val="22"/>
          <w:u w:color="000000" w:themeColor="text1"/>
        </w:rPr>
        <w:t>one daughter, LaJasmine</w:t>
      </w:r>
      <w:r w:rsidRPr="00B07F3F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EA6B01" w:rsidRDefault="00EA6B01" w:rsidP="00EA6B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A6B01" w:rsidRDefault="00EA6B01" w:rsidP="00EA6B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>
        <w:t>House of Representatives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cognizant of his many years of spiritual nourishment of the people of South Carolina, expresses its grateful thanks to Dr. </w:t>
      </w:r>
      <w:r w:rsidR="00D7121E">
        <w:rPr>
          <w:rFonts w:eastAsiaTheme="minorHAnsi"/>
          <w:color w:val="000000" w:themeColor="text1"/>
          <w:szCs w:val="22"/>
          <w:u w:color="000000" w:themeColor="text1"/>
        </w:rPr>
        <w:t>Baldwin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wishes him God</w:t>
      </w:r>
      <w:r w:rsidR="002A39F0" w:rsidRPr="002A39F0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best as he continues to run the race the Lord has set before him.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EA6B01" w:rsidRDefault="00EA6B01" w:rsidP="00EA6B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6B01" w:rsidRDefault="00EA6B01" w:rsidP="00EA6B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A6B01" w:rsidRDefault="00EA6B01" w:rsidP="00EA6B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1113" w:rsidRDefault="00EA6B01" w:rsidP="005911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Pr="006437EE">
        <w:rPr>
          <w:color w:val="000000" w:themeColor="text1"/>
          <w:u w:color="000000" w:themeColor="text1"/>
        </w:rPr>
        <w:t xml:space="preserve">the members of the </w:t>
      </w:r>
      <w:r>
        <w:rPr>
          <w:color w:val="000000" w:themeColor="text1"/>
          <w:u w:color="000000" w:themeColor="text1"/>
        </w:rPr>
        <w:t xml:space="preserve">South Carolina </w:t>
      </w:r>
      <w:r>
        <w:t>House of Representatives, by</w:t>
      </w:r>
      <w:r w:rsidRPr="006437EE">
        <w:rPr>
          <w:color w:val="000000" w:themeColor="text1"/>
          <w:u w:color="000000" w:themeColor="text1"/>
        </w:rPr>
        <w:t xml:space="preserve"> this resolution, </w:t>
      </w:r>
      <w:r>
        <w:t>honor</w:t>
      </w:r>
      <w:r w:rsidRPr="006437EE">
        <w:rPr>
          <w:color w:val="000000" w:themeColor="text1"/>
          <w:u w:color="000000" w:themeColor="text1"/>
        </w:rPr>
        <w:t xml:space="preserve"> </w:t>
      </w:r>
      <w:r w:rsidR="00591113" w:rsidRPr="00B07F3F">
        <w:rPr>
          <w:rFonts w:eastAsiaTheme="minorHAnsi"/>
          <w:color w:val="000000" w:themeColor="text1"/>
          <w:szCs w:val="22"/>
          <w:u w:color="000000" w:themeColor="text1"/>
        </w:rPr>
        <w:t>D</w:t>
      </w:r>
      <w:r w:rsidR="009B18C1">
        <w:rPr>
          <w:rFonts w:eastAsiaTheme="minorHAnsi"/>
          <w:color w:val="000000" w:themeColor="text1"/>
          <w:szCs w:val="22"/>
          <w:u w:color="000000" w:themeColor="text1"/>
        </w:rPr>
        <w:t>r. Phillip M. Baldwin, pastor of Bethlehem</w:t>
      </w:r>
      <w:r w:rsidR="009B18C1" w:rsidRPr="00B07F3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B18C1">
        <w:rPr>
          <w:rFonts w:eastAsiaTheme="minorHAnsi"/>
          <w:color w:val="000000" w:themeColor="text1"/>
          <w:szCs w:val="22"/>
          <w:u w:color="000000" w:themeColor="text1"/>
        </w:rPr>
        <w:t>B</w:t>
      </w:r>
      <w:r w:rsidR="009B18C1" w:rsidRPr="00B07F3F">
        <w:rPr>
          <w:rFonts w:eastAsiaTheme="minorHAnsi"/>
          <w:color w:val="000000" w:themeColor="text1"/>
          <w:szCs w:val="22"/>
          <w:u w:color="000000" w:themeColor="text1"/>
        </w:rPr>
        <w:t xml:space="preserve">aptist </w:t>
      </w:r>
      <w:r w:rsidR="009B18C1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9B18C1" w:rsidRPr="00B07F3F">
        <w:rPr>
          <w:rFonts w:eastAsiaTheme="minorHAnsi"/>
          <w:color w:val="000000" w:themeColor="text1"/>
          <w:szCs w:val="22"/>
          <w:u w:color="000000" w:themeColor="text1"/>
        </w:rPr>
        <w:t>hurch in</w:t>
      </w:r>
      <w:r w:rsidR="009B18C1">
        <w:rPr>
          <w:rFonts w:eastAsiaTheme="minorHAnsi"/>
          <w:color w:val="000000" w:themeColor="text1"/>
          <w:szCs w:val="22"/>
          <w:u w:color="000000" w:themeColor="text1"/>
        </w:rPr>
        <w:t xml:space="preserve"> Simpsonville, </w:t>
      </w:r>
      <w:r w:rsidR="009B18C1">
        <w:t xml:space="preserve">for his nineteen years of Gospel ministry </w:t>
      </w:r>
      <w:r w:rsidR="009B18C1" w:rsidRPr="006437EE">
        <w:rPr>
          <w:color w:val="000000" w:themeColor="text1"/>
          <w:u w:color="000000" w:themeColor="text1"/>
        </w:rPr>
        <w:t xml:space="preserve">and </w:t>
      </w:r>
      <w:r w:rsidR="009B18C1">
        <w:rPr>
          <w:color w:val="000000" w:themeColor="text1"/>
          <w:u w:color="000000" w:themeColor="text1"/>
        </w:rPr>
        <w:t>wish him God</w:t>
      </w:r>
      <w:r w:rsidR="002A39F0" w:rsidRPr="002A39F0">
        <w:rPr>
          <w:color w:val="000000" w:themeColor="text1"/>
          <w:u w:color="000000" w:themeColor="text1"/>
        </w:rPr>
        <w:t>’</w:t>
      </w:r>
      <w:r w:rsidR="009B18C1">
        <w:rPr>
          <w:color w:val="000000" w:themeColor="text1"/>
          <w:u w:color="000000" w:themeColor="text1"/>
        </w:rPr>
        <w:t>s richest blessings</w:t>
      </w:r>
      <w:r w:rsidR="009B18C1" w:rsidRPr="006437EE">
        <w:rPr>
          <w:color w:val="000000" w:themeColor="text1"/>
          <w:u w:color="000000" w:themeColor="text1"/>
        </w:rPr>
        <w:t xml:space="preserve"> </w:t>
      </w:r>
      <w:r w:rsidR="009B18C1">
        <w:rPr>
          <w:color w:val="000000" w:themeColor="text1"/>
          <w:u w:color="000000" w:themeColor="text1"/>
        </w:rPr>
        <w:t>as he continues to serve the Lord.</w:t>
      </w:r>
    </w:p>
    <w:p w:rsidR="00EA6B01" w:rsidRDefault="00EA6B01" w:rsidP="00EA6B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6B01" w:rsidRDefault="00EA6B01" w:rsidP="00EA6B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</w:t>
      </w:r>
      <w:r w:rsidR="00B262E1">
        <w:t xml:space="preserve">s resolution be provided to </w:t>
      </w:r>
      <w:r w:rsidR="009B18C1" w:rsidRPr="00B07F3F">
        <w:rPr>
          <w:rFonts w:eastAsiaTheme="minorHAnsi"/>
          <w:color w:val="000000" w:themeColor="text1"/>
          <w:szCs w:val="22"/>
          <w:u w:color="000000" w:themeColor="text1"/>
        </w:rPr>
        <w:t>D</w:t>
      </w:r>
      <w:r w:rsidR="009B18C1">
        <w:rPr>
          <w:rFonts w:eastAsiaTheme="minorHAnsi"/>
          <w:color w:val="000000" w:themeColor="text1"/>
          <w:szCs w:val="22"/>
          <w:u w:color="000000" w:themeColor="text1"/>
        </w:rPr>
        <w:t>r. Phillip M. Baldwin</w:t>
      </w:r>
      <w:r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E809AF" w:rsidRDefault="002A39F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809AF" w:rsidRDefault="00E809AF" w:rsidP="002272B7">
      <w:pPr>
        <w:suppressAutoHyphens/>
      </w:pPr>
    </w:p>
    <w:sectPr w:rsidR="00E809AF" w:rsidSect="002272B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769E" w:rsidRDefault="00BD769E" w:rsidP="009F0C77">
      <w:r>
        <w:separator/>
      </w:r>
    </w:p>
  </w:endnote>
  <w:endnote w:type="continuationSeparator" w:id="0">
    <w:p w:rsidR="00BD769E" w:rsidRDefault="00BD769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52761F5-ABD6-4ABA-B415-738BC9C833F5}"/>
    <w:embedBold r:id="rId2" w:fontKey="{3D158451-0140-4508-B8AB-798900A8B13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DB26C19-2662-4A6B-84A7-2C7A23D7C2D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41066D4-6353-44D5-915E-E8EC66FF44B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1CD1701-A836-4DBA-A0B3-305079988C5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72B7" w:rsidRPr="00E809AF" w:rsidRDefault="002272B7" w:rsidP="00E809A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[5021]</w:t>
    </w:r>
    <w:r>
      <w:tab/>
    </w:r>
    <w:r w:rsidR="004F0E74">
      <w:fldChar w:fldCharType="begin"/>
    </w:r>
    <w:r w:rsidR="004F0E74">
      <w:instrText xml:space="preserve"> PAGE  \* MERGEFORMAT </w:instrText>
    </w:r>
    <w:r w:rsidR="004F0E74">
      <w:fldChar w:fldCharType="separate"/>
    </w:r>
    <w:r w:rsidR="004F0E74">
      <w:rPr>
        <w:noProof/>
      </w:rPr>
      <w:t>1</w:t>
    </w:r>
    <w:r w:rsidR="004F0E7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769E" w:rsidRDefault="00BD769E" w:rsidP="009F0C77">
      <w:r>
        <w:separator/>
      </w:r>
    </w:p>
  </w:footnote>
  <w:footnote w:type="continuationSeparator" w:id="0">
    <w:p w:rsidR="00BD769E" w:rsidRDefault="00BD769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490SD12"/>
    <w:docVar w:name="CoverBillType" w:val="r"/>
    <w:docVar w:name="docpath" w:val="L:\Council\bills\RM\1490SD12.DOCX"/>
    <w:docVar w:name="dvBillNumber" w:val="502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E49E6"/>
    <w:rsid w:val="0000482B"/>
    <w:rsid w:val="00011869"/>
    <w:rsid w:val="000318D0"/>
    <w:rsid w:val="000E1785"/>
    <w:rsid w:val="000F40FA"/>
    <w:rsid w:val="0010776B"/>
    <w:rsid w:val="00133E66"/>
    <w:rsid w:val="001435A3"/>
    <w:rsid w:val="001C2C00"/>
    <w:rsid w:val="001D08F2"/>
    <w:rsid w:val="001D525B"/>
    <w:rsid w:val="001D7F4F"/>
    <w:rsid w:val="002272B7"/>
    <w:rsid w:val="002321B6"/>
    <w:rsid w:val="00250967"/>
    <w:rsid w:val="002543C8"/>
    <w:rsid w:val="00255044"/>
    <w:rsid w:val="00261F50"/>
    <w:rsid w:val="00284AAE"/>
    <w:rsid w:val="002A39F0"/>
    <w:rsid w:val="002C736E"/>
    <w:rsid w:val="002E5912"/>
    <w:rsid w:val="00306B59"/>
    <w:rsid w:val="003107B6"/>
    <w:rsid w:val="00325348"/>
    <w:rsid w:val="003270BE"/>
    <w:rsid w:val="0032732C"/>
    <w:rsid w:val="00336867"/>
    <w:rsid w:val="00336AD0"/>
    <w:rsid w:val="00360CCD"/>
    <w:rsid w:val="0037079A"/>
    <w:rsid w:val="0038059E"/>
    <w:rsid w:val="0039331C"/>
    <w:rsid w:val="003A528C"/>
    <w:rsid w:val="003D01E8"/>
    <w:rsid w:val="003D70DA"/>
    <w:rsid w:val="003E5288"/>
    <w:rsid w:val="003F0BEA"/>
    <w:rsid w:val="003F4033"/>
    <w:rsid w:val="003F6D79"/>
    <w:rsid w:val="003F7B86"/>
    <w:rsid w:val="0040666B"/>
    <w:rsid w:val="0041760A"/>
    <w:rsid w:val="00417C01"/>
    <w:rsid w:val="00420B25"/>
    <w:rsid w:val="00436464"/>
    <w:rsid w:val="0044105B"/>
    <w:rsid w:val="004606AE"/>
    <w:rsid w:val="004809EE"/>
    <w:rsid w:val="004B1524"/>
    <w:rsid w:val="004C000A"/>
    <w:rsid w:val="004E7D54"/>
    <w:rsid w:val="004F0E74"/>
    <w:rsid w:val="004F468D"/>
    <w:rsid w:val="005273C6"/>
    <w:rsid w:val="00530A69"/>
    <w:rsid w:val="00545593"/>
    <w:rsid w:val="00577C6C"/>
    <w:rsid w:val="00591113"/>
    <w:rsid w:val="005C2FE2"/>
    <w:rsid w:val="005E2BC9"/>
    <w:rsid w:val="00605102"/>
    <w:rsid w:val="006215AA"/>
    <w:rsid w:val="0063551F"/>
    <w:rsid w:val="006913C9"/>
    <w:rsid w:val="0069470D"/>
    <w:rsid w:val="006E49E6"/>
    <w:rsid w:val="00734F00"/>
    <w:rsid w:val="00757F32"/>
    <w:rsid w:val="00761A98"/>
    <w:rsid w:val="0079793D"/>
    <w:rsid w:val="007A70AE"/>
    <w:rsid w:val="007B1748"/>
    <w:rsid w:val="007D73F8"/>
    <w:rsid w:val="00802296"/>
    <w:rsid w:val="0080640E"/>
    <w:rsid w:val="00834FBF"/>
    <w:rsid w:val="008362E8"/>
    <w:rsid w:val="008803F4"/>
    <w:rsid w:val="008A1768"/>
    <w:rsid w:val="008E6974"/>
    <w:rsid w:val="008F4429"/>
    <w:rsid w:val="0094021A"/>
    <w:rsid w:val="009B18C1"/>
    <w:rsid w:val="009C6A0B"/>
    <w:rsid w:val="009E2E71"/>
    <w:rsid w:val="009F0C77"/>
    <w:rsid w:val="009F4DD1"/>
    <w:rsid w:val="00A41684"/>
    <w:rsid w:val="00A64E80"/>
    <w:rsid w:val="00A72BCD"/>
    <w:rsid w:val="00A741D9"/>
    <w:rsid w:val="00A833AB"/>
    <w:rsid w:val="00A9741D"/>
    <w:rsid w:val="00AB1F94"/>
    <w:rsid w:val="00AC4813"/>
    <w:rsid w:val="00AD4B17"/>
    <w:rsid w:val="00AF1A44"/>
    <w:rsid w:val="00AF6D80"/>
    <w:rsid w:val="00AF7BC2"/>
    <w:rsid w:val="00B262E1"/>
    <w:rsid w:val="00B314A8"/>
    <w:rsid w:val="00B412D4"/>
    <w:rsid w:val="00BB6617"/>
    <w:rsid w:val="00BD769E"/>
    <w:rsid w:val="00BE3C22"/>
    <w:rsid w:val="00BF7585"/>
    <w:rsid w:val="00C0345E"/>
    <w:rsid w:val="00C32DA3"/>
    <w:rsid w:val="00C3483A"/>
    <w:rsid w:val="00C74E9D"/>
    <w:rsid w:val="00C811E6"/>
    <w:rsid w:val="00C82FD3"/>
    <w:rsid w:val="00C92819"/>
    <w:rsid w:val="00CB075F"/>
    <w:rsid w:val="00CB745E"/>
    <w:rsid w:val="00CC10C0"/>
    <w:rsid w:val="00CC6B7B"/>
    <w:rsid w:val="00CD1C59"/>
    <w:rsid w:val="00CD2089"/>
    <w:rsid w:val="00CE300F"/>
    <w:rsid w:val="00CF6A0D"/>
    <w:rsid w:val="00D07046"/>
    <w:rsid w:val="00D334A3"/>
    <w:rsid w:val="00D653A4"/>
    <w:rsid w:val="00D7121E"/>
    <w:rsid w:val="00D73A67"/>
    <w:rsid w:val="00D970A9"/>
    <w:rsid w:val="00DD2651"/>
    <w:rsid w:val="00DF3845"/>
    <w:rsid w:val="00E41911"/>
    <w:rsid w:val="00E809AF"/>
    <w:rsid w:val="00E92EEF"/>
    <w:rsid w:val="00E96DA8"/>
    <w:rsid w:val="00EA6B01"/>
    <w:rsid w:val="00EB7D60"/>
    <w:rsid w:val="00EE10FA"/>
    <w:rsid w:val="00F24442"/>
    <w:rsid w:val="00F302E9"/>
    <w:rsid w:val="00F50AE3"/>
    <w:rsid w:val="00F67CF1"/>
    <w:rsid w:val="00F84059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17F8143-88F2-4156-86AA-1602CD0BE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18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18D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272B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021_2012031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3-15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556D51-F9F7-4111-9C02-104F322E4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587</Words>
  <Characters>3100</Characters>
  <Application>Microsoft Office Word</Application>
  <DocSecurity>4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5021: Dr. Phillip M. Baldwin - South Carolina Legislature Online</dc:title>
  <dc:subject/>
  <dc:creator>rosannemcdowell</dc:creator>
  <cp:keywords/>
  <dc:description/>
  <cp:lastModifiedBy>N Cumfer</cp:lastModifiedBy>
  <cp:revision>2</cp:revision>
  <cp:lastPrinted>2012-03-14T16:50:00Z</cp:lastPrinted>
  <dcterms:created xsi:type="dcterms:W3CDTF">2014-11-24T14:54:00Z</dcterms:created>
  <dcterms:modified xsi:type="dcterms:W3CDTF">2014-11-24T14:54:00Z</dcterms:modified>
</cp:coreProperties>
</file>