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C0C" w:rsidRDefault="00B75C0C" w:rsidP="00B75C0C">
      <w:pPr>
        <w:widowControl w:val="0"/>
        <w:jc w:val="center"/>
      </w:pPr>
      <w:bookmarkStart w:id="0" w:name="_GoBack"/>
      <w:bookmarkEnd w:id="0"/>
      <w:r w:rsidRPr="00B75C0C">
        <w:rPr>
          <w:b/>
        </w:rPr>
        <w:t>South Carolina General Assembly</w:t>
      </w:r>
    </w:p>
    <w:p w:rsidR="00B75C0C" w:rsidRDefault="00B75C0C" w:rsidP="00B75C0C">
      <w:pPr>
        <w:widowControl w:val="0"/>
        <w:jc w:val="center"/>
      </w:pPr>
      <w:r>
        <w:t>119th Session, 2011-2012</w:t>
      </w:r>
    </w:p>
    <w:p w:rsidR="00B75C0C" w:rsidRDefault="00B75C0C" w:rsidP="00B75C0C">
      <w:pPr>
        <w:widowControl w:val="0"/>
        <w:jc w:val="left"/>
      </w:pPr>
    </w:p>
    <w:p w:rsidR="00B75C0C" w:rsidRDefault="00B75C0C" w:rsidP="00B75C0C">
      <w:pPr>
        <w:widowControl w:val="0"/>
        <w:jc w:val="left"/>
        <w:rPr>
          <w:b/>
        </w:rPr>
      </w:pPr>
      <w:r w:rsidRPr="00B75C0C">
        <w:rPr>
          <w:b/>
        </w:rPr>
        <w:t>H. 5047</w:t>
      </w:r>
    </w:p>
    <w:p w:rsidR="00B75C0C" w:rsidRDefault="00B75C0C" w:rsidP="00B75C0C">
      <w:pPr>
        <w:widowControl w:val="0"/>
        <w:jc w:val="left"/>
        <w:rPr>
          <w:b/>
        </w:rPr>
      </w:pPr>
    </w:p>
    <w:p w:rsidR="00B75C0C" w:rsidRDefault="00B75C0C" w:rsidP="00B75C0C">
      <w:pPr>
        <w:widowControl w:val="0"/>
        <w:jc w:val="left"/>
      </w:pPr>
      <w:r w:rsidRPr="00B75C0C">
        <w:rPr>
          <w:b/>
        </w:rPr>
        <w:t>STATUS INFORMATION</w:t>
      </w:r>
    </w:p>
    <w:p w:rsidR="00B75C0C" w:rsidRDefault="00B75C0C" w:rsidP="00B75C0C">
      <w:pPr>
        <w:widowControl w:val="0"/>
        <w:jc w:val="left"/>
      </w:pPr>
    </w:p>
    <w:p w:rsidR="00B75C0C" w:rsidRDefault="00B75C0C" w:rsidP="00B75C0C">
      <w:pPr>
        <w:widowControl w:val="0"/>
        <w:jc w:val="left"/>
      </w:pPr>
      <w:r>
        <w:t>Concurrent Resolution</w:t>
      </w:r>
    </w:p>
    <w:p w:rsidR="00B75C0C" w:rsidRDefault="00B75C0C" w:rsidP="00B75C0C">
      <w:pPr>
        <w:widowControl w:val="0"/>
        <w:jc w:val="left"/>
      </w:pPr>
      <w:r>
        <w:t>Sponsors: Reps. Taylor, J.R. Smith, Spires, Clyburn, Hixon and Young</w:t>
      </w:r>
    </w:p>
    <w:p w:rsidR="00B75C0C" w:rsidRDefault="00B75C0C" w:rsidP="00B75C0C">
      <w:pPr>
        <w:widowControl w:val="0"/>
        <w:jc w:val="left"/>
      </w:pPr>
      <w:r>
        <w:t>Document Path: l:\council\bills\swb\5223cm12.docx</w:t>
      </w:r>
    </w:p>
    <w:p w:rsidR="007C3057" w:rsidRDefault="007C3057" w:rsidP="00B75C0C">
      <w:pPr>
        <w:widowControl w:val="0"/>
        <w:jc w:val="left"/>
      </w:pPr>
      <w:r>
        <w:t>Companion/Similar bill(s): 5048</w:t>
      </w:r>
    </w:p>
    <w:p w:rsidR="00B75C0C" w:rsidRDefault="00B75C0C" w:rsidP="00B75C0C">
      <w:pPr>
        <w:widowControl w:val="0"/>
        <w:jc w:val="left"/>
      </w:pPr>
    </w:p>
    <w:p w:rsidR="00B75C0C" w:rsidRDefault="00B75C0C" w:rsidP="00B75C0C">
      <w:pPr>
        <w:widowControl w:val="0"/>
        <w:jc w:val="left"/>
      </w:pPr>
      <w:r>
        <w:t>Introduced in the House on March 21, 2012</w:t>
      </w:r>
    </w:p>
    <w:p w:rsidR="00B75C0C" w:rsidRDefault="00B75C0C" w:rsidP="00B75C0C">
      <w:pPr>
        <w:widowControl w:val="0"/>
        <w:jc w:val="left"/>
      </w:pPr>
      <w:r>
        <w:t xml:space="preserve">Currently residing in the House Committee on </w:t>
      </w:r>
      <w:r w:rsidRPr="00B75C0C">
        <w:rPr>
          <w:b/>
        </w:rPr>
        <w:t>Education and Public Works</w:t>
      </w:r>
    </w:p>
    <w:p w:rsidR="00B75C0C" w:rsidRDefault="00B75C0C" w:rsidP="00B75C0C">
      <w:pPr>
        <w:widowControl w:val="0"/>
        <w:jc w:val="left"/>
      </w:pPr>
    </w:p>
    <w:p w:rsidR="00B75C0C" w:rsidRDefault="00B75C0C" w:rsidP="00B75C0C">
      <w:pPr>
        <w:widowControl w:val="0"/>
        <w:jc w:val="left"/>
      </w:pPr>
      <w:r>
        <w:t xml:space="preserve">Summary: </w:t>
      </w:r>
      <w:r w:rsidR="00127191">
        <w:t>Department of Transportation; Aiken County</w:t>
      </w:r>
    </w:p>
    <w:p w:rsidR="00B75C0C" w:rsidRDefault="00B75C0C" w:rsidP="00B75C0C">
      <w:pPr>
        <w:widowControl w:val="0"/>
        <w:jc w:val="left"/>
      </w:pPr>
    </w:p>
    <w:p w:rsidR="00B75C0C" w:rsidRDefault="00B75C0C" w:rsidP="00B75C0C">
      <w:pPr>
        <w:widowControl w:val="0"/>
        <w:jc w:val="left"/>
      </w:pPr>
    </w:p>
    <w:p w:rsidR="00B75C0C" w:rsidRDefault="00B75C0C" w:rsidP="00B75C0C">
      <w:pPr>
        <w:widowControl w:val="0"/>
        <w:tabs>
          <w:tab w:val="center" w:pos="590"/>
          <w:tab w:val="center" w:pos="1440"/>
          <w:tab w:val="left" w:pos="1872"/>
          <w:tab w:val="left" w:pos="9187"/>
        </w:tabs>
        <w:jc w:val="left"/>
      </w:pPr>
      <w:r w:rsidRPr="00B75C0C">
        <w:rPr>
          <w:b/>
        </w:rPr>
        <w:t>HISTORY OF LEGISLATIVE ACTIONS</w:t>
      </w:r>
    </w:p>
    <w:p w:rsidR="00B75C0C" w:rsidRDefault="00B75C0C" w:rsidP="00B75C0C">
      <w:pPr>
        <w:widowControl w:val="0"/>
        <w:tabs>
          <w:tab w:val="center" w:pos="590"/>
          <w:tab w:val="center" w:pos="1440"/>
          <w:tab w:val="left" w:pos="1872"/>
          <w:tab w:val="left" w:pos="9187"/>
        </w:tabs>
        <w:jc w:val="left"/>
      </w:pPr>
    </w:p>
    <w:p w:rsidR="00B75C0C" w:rsidRPr="00B75C0C" w:rsidRDefault="00B75C0C" w:rsidP="00B75C0C">
      <w:pPr>
        <w:widowControl w:val="0"/>
        <w:tabs>
          <w:tab w:val="center" w:pos="590"/>
          <w:tab w:val="center" w:pos="1440"/>
          <w:tab w:val="left" w:pos="1872"/>
          <w:tab w:val="left" w:pos="9187"/>
        </w:tabs>
        <w:jc w:val="left"/>
      </w:pPr>
      <w:r w:rsidRPr="00B75C0C">
        <w:rPr>
          <w:u w:val="single"/>
        </w:rPr>
        <w:tab/>
        <w:t>Date</w:t>
      </w:r>
      <w:r w:rsidRPr="00B75C0C">
        <w:rPr>
          <w:u w:val="single"/>
        </w:rPr>
        <w:tab/>
        <w:t>Body</w:t>
      </w:r>
      <w:r w:rsidRPr="00B75C0C">
        <w:rPr>
          <w:u w:val="single"/>
        </w:rPr>
        <w:tab/>
        <w:t>Action Description with journal page number</w:t>
      </w:r>
      <w:r w:rsidRPr="00B75C0C">
        <w:rPr>
          <w:u w:val="single"/>
        </w:rPr>
        <w:tab/>
      </w:r>
    </w:p>
    <w:p w:rsidR="006841C3" w:rsidRDefault="006841C3" w:rsidP="006841C3">
      <w:pPr>
        <w:widowControl w:val="0"/>
        <w:tabs>
          <w:tab w:val="right" w:pos="1008"/>
          <w:tab w:val="left" w:pos="1152"/>
          <w:tab w:val="left" w:pos="1872"/>
          <w:tab w:val="left" w:pos="9187"/>
        </w:tabs>
        <w:ind w:left="2088" w:hanging="2088"/>
        <w:jc w:val="left"/>
      </w:pPr>
      <w:r>
        <w:tab/>
        <w:t>3/21/2012</w:t>
      </w:r>
      <w:r>
        <w:tab/>
        <w:t>House</w:t>
      </w:r>
      <w:r>
        <w:tab/>
      </w:r>
      <w:r w:rsidRPr="00C872E9">
        <w:t>Introduced (</w:t>
      </w:r>
      <w:hyperlink r:id="rId7" w:history="1">
        <w:r w:rsidRPr="00C872E9">
          <w:rPr>
            <w:rStyle w:val="Hyperlink"/>
          </w:rPr>
          <w:t>House Journal</w:t>
        </w:r>
        <w:r w:rsidRPr="00C872E9">
          <w:rPr>
            <w:rStyle w:val="Hyperlink"/>
          </w:rPr>
          <w:noBreakHyphen/>
          <w:t>page 59</w:t>
        </w:r>
      </w:hyperlink>
      <w:r w:rsidRPr="00C872E9">
        <w:t>)</w:t>
      </w:r>
    </w:p>
    <w:p w:rsidR="006841C3" w:rsidRDefault="006841C3" w:rsidP="006841C3">
      <w:pPr>
        <w:widowControl w:val="0"/>
        <w:tabs>
          <w:tab w:val="right" w:pos="1008"/>
          <w:tab w:val="left" w:pos="1152"/>
          <w:tab w:val="left" w:pos="1872"/>
          <w:tab w:val="left" w:pos="9187"/>
        </w:tabs>
        <w:ind w:left="2088" w:hanging="2088"/>
        <w:jc w:val="left"/>
      </w:pPr>
      <w:r>
        <w:tab/>
        <w:t>3/21/2012</w:t>
      </w:r>
      <w:r>
        <w:tab/>
        <w:t>House</w:t>
      </w:r>
      <w:r>
        <w:tab/>
      </w:r>
      <w:r w:rsidRPr="00C872E9">
        <w:t>Referred to Co</w:t>
      </w:r>
      <w:r>
        <w:t xml:space="preserve">mmittee on </w:t>
      </w:r>
      <w:r w:rsidRPr="00C872E9">
        <w:rPr>
          <w:b/>
        </w:rPr>
        <w:t>Education and Public Works</w:t>
      </w:r>
      <w:r w:rsidRPr="00C872E9">
        <w:t xml:space="preserve"> (</w:t>
      </w:r>
      <w:hyperlink r:id="rId8" w:history="1">
        <w:r w:rsidRPr="00C872E9">
          <w:rPr>
            <w:rStyle w:val="Hyperlink"/>
          </w:rPr>
          <w:t>House Journal</w:t>
        </w:r>
        <w:r w:rsidRPr="00C872E9">
          <w:rPr>
            <w:rStyle w:val="Hyperlink"/>
          </w:rPr>
          <w:noBreakHyphen/>
          <w:t>page 59</w:t>
        </w:r>
      </w:hyperlink>
      <w:r w:rsidRPr="00C872E9">
        <w:t>)</w:t>
      </w:r>
    </w:p>
    <w:p w:rsidR="006841C3" w:rsidRDefault="006841C3" w:rsidP="006841C3">
      <w:pPr>
        <w:widowControl w:val="0"/>
        <w:tabs>
          <w:tab w:val="right" w:pos="1008"/>
          <w:tab w:val="left" w:pos="1152"/>
          <w:tab w:val="left" w:pos="1872"/>
          <w:tab w:val="left" w:pos="9187"/>
        </w:tabs>
        <w:ind w:left="2088" w:hanging="2088"/>
        <w:jc w:val="left"/>
      </w:pPr>
    </w:p>
    <w:p w:rsidR="00B75C0C" w:rsidRPr="00B75C0C" w:rsidRDefault="00B75C0C" w:rsidP="00B75C0C">
      <w:pPr>
        <w:widowControl w:val="0"/>
        <w:tabs>
          <w:tab w:val="right" w:pos="1008"/>
          <w:tab w:val="left" w:pos="1152"/>
          <w:tab w:val="left" w:pos="1872"/>
          <w:tab w:val="left" w:pos="9187"/>
        </w:tabs>
        <w:ind w:left="2088" w:hanging="2088"/>
        <w:jc w:val="left"/>
      </w:pPr>
    </w:p>
    <w:p w:rsidR="00B75C0C" w:rsidRDefault="00B75C0C" w:rsidP="00B75C0C">
      <w:pPr>
        <w:widowControl w:val="0"/>
        <w:jc w:val="left"/>
      </w:pPr>
      <w:r w:rsidRPr="00B75C0C">
        <w:rPr>
          <w:b/>
        </w:rPr>
        <w:t>VERSIONS OF THIS BILL</w:t>
      </w:r>
    </w:p>
    <w:p w:rsidR="00B75C0C" w:rsidRDefault="00B75C0C" w:rsidP="00B75C0C">
      <w:pPr>
        <w:widowControl w:val="0"/>
        <w:jc w:val="left"/>
      </w:pPr>
    </w:p>
    <w:p w:rsidR="00B75C0C" w:rsidRDefault="00C855BD" w:rsidP="00B75C0C">
      <w:pPr>
        <w:widowControl w:val="0"/>
        <w:jc w:val="left"/>
      </w:pPr>
      <w:hyperlink r:id="rId9" w:history="1">
        <w:r w:rsidR="00B75C0C">
          <w:rPr>
            <w:rStyle w:val="Hyperlink"/>
          </w:rPr>
          <w:t>3/21/2012</w:t>
        </w:r>
      </w:hyperlink>
    </w:p>
    <w:p w:rsidR="00B75C0C" w:rsidRDefault="00B75C0C" w:rsidP="00B75C0C"/>
    <w:p w:rsidR="00B75C0C" w:rsidRDefault="00B75C0C" w:rsidP="00B75C0C">
      <w:pPr>
        <w:sectPr w:rsidR="00B75C0C" w:rsidSect="00B75C0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4D3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5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INCLUDE “AIKEN” ON ALL EXISTING AND FUTURE SIGNAGE THAT DIRECTS MOTOR VEHICLE TRAFFIC TO THE CITY OF AUGUSTA, GEORGIA ALONG THE EASTBOUND AND WESTBOUND LANES OF TRAFFIC AT EXIT 107 ON INTERSTATE HIGHWAY 26, AND ALONG THE NORTHBOUND AND SOUTHBOUND LANES OF TRAFFIC AT EXIT 16 ON INTERSTATE HIGHWAY 77.</w:t>
      </w:r>
    </w:p>
    <w:p w:rsidR="00BE4D37" w:rsidRDefault="00B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5EAD" w:rsidRDefault="005B5EAD" w:rsidP="005B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today</w:t>
      </w:r>
      <w:r w:rsidR="00416A7B" w:rsidRPr="00416A7B">
        <w:t>’</w:t>
      </w:r>
      <w:r>
        <w:t>s economically competitive world, the members of the General Assembly recognize that effective marketing is a potent ingredient in establishing identity and achieving success; and</w:t>
      </w:r>
    </w:p>
    <w:p w:rsidR="005B5EAD" w:rsidRDefault="005B5EAD" w:rsidP="005B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AD" w:rsidRDefault="005B5EAD" w:rsidP="005B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believe that South Carolina is missing a marketing opport</w:t>
      </w:r>
      <w:r w:rsidR="00416A7B">
        <w:t>unity to highlight Aiken County as</w:t>
      </w:r>
      <w:r>
        <w:t xml:space="preserve"> the key </w:t>
      </w:r>
      <w:r w:rsidR="00416A7B">
        <w:t>metropolitan</w:t>
      </w:r>
      <w:r>
        <w:t xml:space="preserve"> area in the western portion of our State by failing to include </w:t>
      </w:r>
      <w:r w:rsidR="00416A7B">
        <w:t>“</w:t>
      </w:r>
      <w:r>
        <w:t>Aiken</w:t>
      </w:r>
      <w:r w:rsidR="00416A7B">
        <w:t>”</w:t>
      </w:r>
      <w:r>
        <w:t xml:space="preserve"> on interstate signage around the Columbia Metropolitan Area.  Specifically, all interstate directional signage in the Columbia Metropolitan Area trumpet Augusta, Georgia as the westbound interstate designation, but fail to note Aiken as a tourist or business destination; and</w:t>
      </w:r>
    </w:p>
    <w:p w:rsidR="005B5EAD" w:rsidRDefault="005B5EAD" w:rsidP="005B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AD" w:rsidRDefault="005B5EAD" w:rsidP="005B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Aiken County has the last exits along the western portion of Interstate Highway 20 and should be highlighted in the Columbia Metropolitan Area through signage to notify tourists, business people, and commercial motor vehicle drivers that come to South Carolina</w:t>
      </w:r>
      <w:r w:rsidR="00416A7B" w:rsidRPr="00416A7B">
        <w:t>’</w:t>
      </w:r>
      <w:r>
        <w:t>s “Horse County” as the swiftest way to travel to Aiken County.  Now, therefore,</w:t>
      </w:r>
    </w:p>
    <w:p w:rsidR="00BE4D37" w:rsidRDefault="00B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D37" w:rsidRDefault="00B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E4D37" w:rsidRDefault="00B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D37" w:rsidRDefault="00B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B5EAD">
        <w:t xml:space="preserve"> the members of the General Assembly </w:t>
      </w:r>
      <w:r w:rsidR="00416A7B">
        <w:t>request that the Department of Transportation include “Aiken” on all existing and future signage that directs motor vehicle traffic to the City of Augusta, Georgia along the eastbound and westbound lanes of traffic at Exit 107 on Interstate Highway 26, and along the northbound and southbound lanes of traffic at Exit 16 on Interstate Highway 77.</w:t>
      </w:r>
    </w:p>
    <w:p w:rsidR="00BE4D37" w:rsidRDefault="00B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EDA" w:rsidRDefault="00DC4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public funds shall not be used to implement the provisions contained in this resolution.</w:t>
      </w:r>
    </w:p>
    <w:p w:rsidR="00DC4EDA" w:rsidRDefault="00DC4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16A7B">
        <w:t xml:space="preserve"> the Department of Transportation.</w:t>
      </w:r>
    </w:p>
    <w:p w:rsidR="00506D2C" w:rsidRDefault="00416A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6D2C" w:rsidRDefault="00506D2C" w:rsidP="00B75C0C">
      <w:pPr>
        <w:suppressAutoHyphens/>
      </w:pPr>
    </w:p>
    <w:sectPr w:rsidR="00506D2C" w:rsidSect="00B75C0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EAD" w:rsidRDefault="005B5EAD" w:rsidP="009F0C77">
      <w:r>
        <w:separator/>
      </w:r>
    </w:p>
  </w:endnote>
  <w:endnote w:type="continuationSeparator" w:id="0">
    <w:p w:rsidR="005B5EAD" w:rsidRDefault="005B5E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231C44-4A10-45CA-82C2-A86C32041417}"/>
    <w:embedBold r:id="rId2" w:fontKey="{E76507F0-C07B-4FDB-9A82-21F4CE9B0EA0}"/>
  </w:font>
  <w:font w:name="Calibri">
    <w:panose1 w:val="020F0502020204030204"/>
    <w:charset w:val="00"/>
    <w:family w:val="swiss"/>
    <w:pitch w:val="variable"/>
    <w:sig w:usb0="E10002FF" w:usb1="4000ACFF" w:usb2="00000009" w:usb3="00000000" w:csb0="0000019F" w:csb1="00000000"/>
    <w:embedRegular r:id="rId3" w:fontKey="{983634EE-9FCD-40D3-BABD-B58ACCC861B7}"/>
  </w:font>
  <w:font w:name="Cambria">
    <w:panose1 w:val="02040503050406030204"/>
    <w:charset w:val="00"/>
    <w:family w:val="roman"/>
    <w:pitch w:val="variable"/>
    <w:sig w:usb0="E00002FF" w:usb1="400004FF" w:usb2="00000000" w:usb3="00000000" w:csb0="0000019F" w:csb1="00000000"/>
    <w:embedRegular r:id="rId4" w:fontKey="{F4022CE7-2179-4728-A497-28E998D842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C0C" w:rsidRPr="00506D2C" w:rsidRDefault="00B75C0C" w:rsidP="00506D2C">
    <w:pPr>
      <w:pStyle w:val="Footer"/>
      <w:tabs>
        <w:tab w:val="clear" w:pos="4680"/>
        <w:tab w:val="clear" w:pos="9360"/>
        <w:tab w:val="center" w:pos="2995"/>
      </w:tabs>
      <w:spacing w:before="120"/>
    </w:pPr>
    <w:r>
      <w:t>[5047]</w:t>
    </w:r>
    <w:r>
      <w:tab/>
    </w:r>
    <w:r w:rsidR="00C855BD">
      <w:fldChar w:fldCharType="begin"/>
    </w:r>
    <w:r w:rsidR="00C855BD">
      <w:instrText xml:space="preserve"> PAGE  \* MERGEFORMAT </w:instrText>
    </w:r>
    <w:r w:rsidR="00C855BD">
      <w:fldChar w:fldCharType="separate"/>
    </w:r>
    <w:r w:rsidR="00C855BD">
      <w:rPr>
        <w:noProof/>
      </w:rPr>
      <w:t>1</w:t>
    </w:r>
    <w:r w:rsidR="00C855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EAD" w:rsidRDefault="005B5EAD" w:rsidP="009F0C77">
      <w:r>
        <w:separator/>
      </w:r>
    </w:p>
  </w:footnote>
  <w:footnote w:type="continuationSeparator" w:id="0">
    <w:p w:rsidR="005B5EAD" w:rsidRDefault="005B5E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223CM12"/>
    <w:docVar w:name="CoverBillType" w:val="c"/>
    <w:docVar w:name="docpath" w:val="L:\Council\bills\SWB\5223CM12.DOCX"/>
    <w:docVar w:name="dvBillNumber" w:val="5047"/>
    <w:docVar w:name="dvBillNumberPrefix" w:val="H. "/>
    <w:docVar w:name="dvOriginalBody" w:val="House"/>
    <w:docVar w:name="dvSteno" w:val="SWB"/>
    <w:docVar w:name="NameofBody" w:val="h"/>
    <w:docVar w:name="vgroup2" w:val="Council"/>
  </w:docVars>
  <w:rsids>
    <w:rsidRoot w:val="00C32715"/>
    <w:rsid w:val="00011869"/>
    <w:rsid w:val="000358F1"/>
    <w:rsid w:val="000E1785"/>
    <w:rsid w:val="000F40FA"/>
    <w:rsid w:val="0010776B"/>
    <w:rsid w:val="00127191"/>
    <w:rsid w:val="00133E66"/>
    <w:rsid w:val="001435A3"/>
    <w:rsid w:val="00182A7C"/>
    <w:rsid w:val="001D08F2"/>
    <w:rsid w:val="001D525B"/>
    <w:rsid w:val="001D7F4F"/>
    <w:rsid w:val="002321B6"/>
    <w:rsid w:val="00240310"/>
    <w:rsid w:val="00250967"/>
    <w:rsid w:val="002543C8"/>
    <w:rsid w:val="00282034"/>
    <w:rsid w:val="00284AAE"/>
    <w:rsid w:val="00285DD3"/>
    <w:rsid w:val="002E5912"/>
    <w:rsid w:val="00325348"/>
    <w:rsid w:val="0032732C"/>
    <w:rsid w:val="00336AD0"/>
    <w:rsid w:val="0037079A"/>
    <w:rsid w:val="003D01E8"/>
    <w:rsid w:val="003E5288"/>
    <w:rsid w:val="003F6D79"/>
    <w:rsid w:val="00416A7B"/>
    <w:rsid w:val="0041760A"/>
    <w:rsid w:val="00417C01"/>
    <w:rsid w:val="004809EE"/>
    <w:rsid w:val="004879EF"/>
    <w:rsid w:val="004E7D54"/>
    <w:rsid w:val="00506D2C"/>
    <w:rsid w:val="005273C6"/>
    <w:rsid w:val="00530A69"/>
    <w:rsid w:val="00545593"/>
    <w:rsid w:val="005577BC"/>
    <w:rsid w:val="00577C6C"/>
    <w:rsid w:val="005B5EAD"/>
    <w:rsid w:val="005C2FE2"/>
    <w:rsid w:val="005E2BC9"/>
    <w:rsid w:val="00605102"/>
    <w:rsid w:val="006215AA"/>
    <w:rsid w:val="006841C3"/>
    <w:rsid w:val="006913C9"/>
    <w:rsid w:val="0069470D"/>
    <w:rsid w:val="00734F00"/>
    <w:rsid w:val="007709D8"/>
    <w:rsid w:val="007A70AE"/>
    <w:rsid w:val="007C3057"/>
    <w:rsid w:val="008362E8"/>
    <w:rsid w:val="008A1768"/>
    <w:rsid w:val="008A7504"/>
    <w:rsid w:val="008F4429"/>
    <w:rsid w:val="0094021A"/>
    <w:rsid w:val="009C6A0B"/>
    <w:rsid w:val="009F0C77"/>
    <w:rsid w:val="009F4DD1"/>
    <w:rsid w:val="00A2172F"/>
    <w:rsid w:val="00A41684"/>
    <w:rsid w:val="00A64E80"/>
    <w:rsid w:val="00A72BCD"/>
    <w:rsid w:val="00A741D9"/>
    <w:rsid w:val="00A833AB"/>
    <w:rsid w:val="00A9741D"/>
    <w:rsid w:val="00AD4B17"/>
    <w:rsid w:val="00B412D4"/>
    <w:rsid w:val="00B75C0C"/>
    <w:rsid w:val="00B7729A"/>
    <w:rsid w:val="00BA7DEE"/>
    <w:rsid w:val="00BE3C22"/>
    <w:rsid w:val="00BE4D37"/>
    <w:rsid w:val="00C0345E"/>
    <w:rsid w:val="00C208DA"/>
    <w:rsid w:val="00C32715"/>
    <w:rsid w:val="00C3483A"/>
    <w:rsid w:val="00C74E9D"/>
    <w:rsid w:val="00C7583D"/>
    <w:rsid w:val="00C82FD3"/>
    <w:rsid w:val="00C855BD"/>
    <w:rsid w:val="00C92819"/>
    <w:rsid w:val="00CC6B7B"/>
    <w:rsid w:val="00CD2089"/>
    <w:rsid w:val="00D73A67"/>
    <w:rsid w:val="00D970A9"/>
    <w:rsid w:val="00DC4EDA"/>
    <w:rsid w:val="00DE7F28"/>
    <w:rsid w:val="00DF3845"/>
    <w:rsid w:val="00E41911"/>
    <w:rsid w:val="00E44718"/>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B0BDE8-1909-4F87-A0A1-26C31A529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75C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1-12.docx" TargetMode="External"/><Relationship Id="rId3" Type="http://schemas.openxmlformats.org/officeDocument/2006/relationships/settings" Target="settings.xml"/><Relationship Id="rId7" Type="http://schemas.openxmlformats.org/officeDocument/2006/relationships/hyperlink" Target="file:///h:\hj%20archive\2012\03-2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47_2012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23321-EE22-4461-BF36-2F2EA0CF7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418</Words>
  <Characters>2383</Characters>
  <Application>Microsoft Office Word</Application>
  <DocSecurity>4</DocSecurity>
  <Lines>87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5047: Department of Transportation; Aiken County - South Carolina Legislature Online</dc:title>
  <dc:subject/>
  <dc:creator>SandyBarden</dc:creator>
  <cp:keywords/>
  <dc:description/>
  <cp:lastModifiedBy>N Cumfer</cp:lastModifiedBy>
  <cp:revision>2</cp:revision>
  <cp:lastPrinted>2012-03-21T17:42:00Z</cp:lastPrinted>
  <dcterms:created xsi:type="dcterms:W3CDTF">2014-11-24T14:54:00Z</dcterms:created>
  <dcterms:modified xsi:type="dcterms:W3CDTF">2014-11-24T14:54:00Z</dcterms:modified>
</cp:coreProperties>
</file>