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52" w:rsidRDefault="00056C52" w:rsidP="00056C52">
      <w:pPr>
        <w:widowControl w:val="0"/>
        <w:jc w:val="center"/>
      </w:pPr>
      <w:bookmarkStart w:id="0" w:name="_GoBack"/>
      <w:bookmarkEnd w:id="0"/>
      <w:r w:rsidRPr="00056C52">
        <w:rPr>
          <w:b/>
        </w:rPr>
        <w:t>South Carolina General Assembly</w:t>
      </w:r>
    </w:p>
    <w:p w:rsidR="00056C52" w:rsidRDefault="00056C52" w:rsidP="00056C52">
      <w:pPr>
        <w:widowControl w:val="0"/>
        <w:jc w:val="center"/>
      </w:pPr>
      <w:r>
        <w:t>119th Session, 2011-2012</w:t>
      </w:r>
    </w:p>
    <w:p w:rsidR="00056C52" w:rsidRDefault="00056C52" w:rsidP="00056C52">
      <w:pPr>
        <w:widowControl w:val="0"/>
        <w:jc w:val="left"/>
      </w:pPr>
    </w:p>
    <w:p w:rsidR="00056C52" w:rsidRDefault="00056C52" w:rsidP="00056C52">
      <w:pPr>
        <w:widowControl w:val="0"/>
        <w:jc w:val="left"/>
        <w:rPr>
          <w:b/>
        </w:rPr>
      </w:pPr>
      <w:r w:rsidRPr="00056C52">
        <w:rPr>
          <w:b/>
        </w:rPr>
        <w:t>H. 5170</w:t>
      </w:r>
    </w:p>
    <w:p w:rsidR="00056C52" w:rsidRDefault="00056C52" w:rsidP="00056C52">
      <w:pPr>
        <w:widowControl w:val="0"/>
        <w:jc w:val="left"/>
        <w:rPr>
          <w:b/>
        </w:rPr>
      </w:pPr>
    </w:p>
    <w:p w:rsidR="00056C52" w:rsidRDefault="00056C52" w:rsidP="00056C52">
      <w:pPr>
        <w:widowControl w:val="0"/>
        <w:jc w:val="left"/>
      </w:pPr>
      <w:r w:rsidRPr="00056C52">
        <w:rPr>
          <w:b/>
        </w:rPr>
        <w:t>STATUS INFORMATION</w:t>
      </w:r>
    </w:p>
    <w:p w:rsidR="00056C52" w:rsidRDefault="00056C52" w:rsidP="00056C52">
      <w:pPr>
        <w:widowControl w:val="0"/>
        <w:jc w:val="left"/>
      </w:pPr>
    </w:p>
    <w:p w:rsidR="00056C52" w:rsidRDefault="00056C52" w:rsidP="00056C52">
      <w:pPr>
        <w:widowControl w:val="0"/>
        <w:jc w:val="left"/>
      </w:pPr>
      <w:r>
        <w:t>House Resolution</w:t>
      </w:r>
    </w:p>
    <w:p w:rsidR="00056C52" w:rsidRDefault="00056C52" w:rsidP="00056C52">
      <w:pPr>
        <w:widowControl w:val="0"/>
        <w:jc w:val="left"/>
      </w:pPr>
      <w:r>
        <w:t>Sponsors: Rep. Neilson</w:t>
      </w:r>
    </w:p>
    <w:p w:rsidR="00056C52" w:rsidRDefault="00056C52" w:rsidP="00056C52">
      <w:pPr>
        <w:widowControl w:val="0"/>
        <w:jc w:val="left"/>
      </w:pPr>
      <w:r>
        <w:t>Document Path: l:\council\bills\rm\1539ab12.docx</w:t>
      </w:r>
    </w:p>
    <w:p w:rsidR="00056C52" w:rsidRDefault="00056C52" w:rsidP="00056C52">
      <w:pPr>
        <w:widowControl w:val="0"/>
        <w:jc w:val="left"/>
      </w:pPr>
    </w:p>
    <w:p w:rsidR="00056C52" w:rsidRDefault="00056C52" w:rsidP="00056C52">
      <w:pPr>
        <w:widowControl w:val="0"/>
        <w:jc w:val="left"/>
      </w:pPr>
      <w:r>
        <w:t>Introduced in the House on April 26, 2012</w:t>
      </w:r>
    </w:p>
    <w:p w:rsidR="00056C52" w:rsidRDefault="00056C52" w:rsidP="00056C52">
      <w:pPr>
        <w:widowControl w:val="0"/>
        <w:jc w:val="left"/>
      </w:pPr>
      <w:r>
        <w:t>Adopted by the House on April 26, 2012</w:t>
      </w:r>
    </w:p>
    <w:p w:rsidR="00056C52" w:rsidRDefault="00056C52" w:rsidP="00056C52">
      <w:pPr>
        <w:widowControl w:val="0"/>
        <w:jc w:val="left"/>
      </w:pPr>
    </w:p>
    <w:p w:rsidR="00056C52" w:rsidRDefault="00056C52" w:rsidP="00056C52">
      <w:pPr>
        <w:widowControl w:val="0"/>
        <w:jc w:val="left"/>
      </w:pPr>
      <w:r>
        <w:t xml:space="preserve">Summary: </w:t>
      </w:r>
      <w:r w:rsidR="00AA2C95">
        <w:t>First Baptist Church of Darlington</w:t>
      </w:r>
    </w:p>
    <w:p w:rsidR="00056C52" w:rsidRDefault="00056C52" w:rsidP="00056C52">
      <w:pPr>
        <w:widowControl w:val="0"/>
        <w:jc w:val="left"/>
      </w:pPr>
    </w:p>
    <w:p w:rsidR="00056C52" w:rsidRDefault="00056C52" w:rsidP="00056C52">
      <w:pPr>
        <w:widowControl w:val="0"/>
        <w:jc w:val="left"/>
      </w:pPr>
    </w:p>
    <w:p w:rsidR="00056C52" w:rsidRDefault="00056C52" w:rsidP="00056C52">
      <w:pPr>
        <w:widowControl w:val="0"/>
        <w:tabs>
          <w:tab w:val="center" w:pos="590"/>
          <w:tab w:val="center" w:pos="1440"/>
          <w:tab w:val="left" w:pos="1872"/>
          <w:tab w:val="left" w:pos="9187"/>
        </w:tabs>
        <w:jc w:val="left"/>
      </w:pPr>
      <w:r w:rsidRPr="00056C52">
        <w:rPr>
          <w:b/>
        </w:rPr>
        <w:t>HISTORY OF LEGISLATIVE ACTIONS</w:t>
      </w:r>
    </w:p>
    <w:p w:rsidR="00056C52" w:rsidRDefault="00056C52" w:rsidP="00056C52">
      <w:pPr>
        <w:widowControl w:val="0"/>
        <w:tabs>
          <w:tab w:val="center" w:pos="590"/>
          <w:tab w:val="center" w:pos="1440"/>
          <w:tab w:val="left" w:pos="1872"/>
          <w:tab w:val="left" w:pos="9187"/>
        </w:tabs>
        <w:jc w:val="left"/>
      </w:pPr>
    </w:p>
    <w:p w:rsidR="00056C52" w:rsidRPr="00056C52" w:rsidRDefault="00056C52" w:rsidP="00056C52">
      <w:pPr>
        <w:widowControl w:val="0"/>
        <w:tabs>
          <w:tab w:val="center" w:pos="590"/>
          <w:tab w:val="center" w:pos="1440"/>
          <w:tab w:val="left" w:pos="1872"/>
          <w:tab w:val="left" w:pos="9187"/>
        </w:tabs>
        <w:jc w:val="left"/>
      </w:pPr>
      <w:r w:rsidRPr="00056C52">
        <w:rPr>
          <w:u w:val="single"/>
        </w:rPr>
        <w:tab/>
        <w:t>Date</w:t>
      </w:r>
      <w:r w:rsidRPr="00056C52">
        <w:rPr>
          <w:u w:val="single"/>
        </w:rPr>
        <w:tab/>
        <w:t>Body</w:t>
      </w:r>
      <w:r w:rsidRPr="00056C52">
        <w:rPr>
          <w:u w:val="single"/>
        </w:rPr>
        <w:tab/>
        <w:t>Action Description with journal page number</w:t>
      </w:r>
      <w:r w:rsidRPr="00056C52">
        <w:rPr>
          <w:u w:val="single"/>
        </w:rPr>
        <w:tab/>
      </w:r>
    </w:p>
    <w:p w:rsidR="00275C68" w:rsidRDefault="00275C68" w:rsidP="00275C68">
      <w:pPr>
        <w:widowControl w:val="0"/>
        <w:tabs>
          <w:tab w:val="right" w:pos="1008"/>
          <w:tab w:val="left" w:pos="1152"/>
          <w:tab w:val="left" w:pos="1872"/>
          <w:tab w:val="left" w:pos="9187"/>
        </w:tabs>
        <w:ind w:left="2088" w:hanging="2088"/>
        <w:jc w:val="left"/>
      </w:pPr>
      <w:r>
        <w:tab/>
        <w:t>4/26/2012</w:t>
      </w:r>
      <w:r>
        <w:tab/>
        <w:t>House</w:t>
      </w:r>
      <w:r>
        <w:tab/>
      </w:r>
      <w:r w:rsidRPr="0031729A">
        <w:t>Introduced and adopted (</w:t>
      </w:r>
      <w:hyperlink r:id="rId7" w:history="1">
        <w:r w:rsidRPr="0031729A">
          <w:rPr>
            <w:rStyle w:val="Hyperlink"/>
          </w:rPr>
          <w:t>House Journal</w:t>
        </w:r>
        <w:r w:rsidRPr="0031729A">
          <w:rPr>
            <w:rStyle w:val="Hyperlink"/>
          </w:rPr>
          <w:noBreakHyphen/>
          <w:t>page 7</w:t>
        </w:r>
      </w:hyperlink>
      <w:r w:rsidRPr="0031729A">
        <w:t>)</w:t>
      </w:r>
    </w:p>
    <w:p w:rsidR="00275C68" w:rsidRDefault="00275C68" w:rsidP="00275C68">
      <w:pPr>
        <w:widowControl w:val="0"/>
        <w:tabs>
          <w:tab w:val="right" w:pos="1008"/>
          <w:tab w:val="left" w:pos="1152"/>
          <w:tab w:val="left" w:pos="1872"/>
          <w:tab w:val="left" w:pos="9187"/>
        </w:tabs>
        <w:ind w:left="2088" w:hanging="2088"/>
        <w:jc w:val="left"/>
      </w:pPr>
    </w:p>
    <w:p w:rsidR="00056C52" w:rsidRPr="00056C52" w:rsidRDefault="00056C52" w:rsidP="00056C52">
      <w:pPr>
        <w:widowControl w:val="0"/>
        <w:tabs>
          <w:tab w:val="right" w:pos="1008"/>
          <w:tab w:val="left" w:pos="1152"/>
          <w:tab w:val="left" w:pos="1872"/>
          <w:tab w:val="left" w:pos="9187"/>
        </w:tabs>
        <w:ind w:left="2088" w:hanging="2088"/>
        <w:jc w:val="left"/>
      </w:pPr>
    </w:p>
    <w:p w:rsidR="00056C52" w:rsidRDefault="00056C52" w:rsidP="00056C52">
      <w:r w:rsidRPr="00056C52">
        <w:rPr>
          <w:b/>
        </w:rPr>
        <w:t>VERSIONS OF THIS BILL</w:t>
      </w:r>
    </w:p>
    <w:p w:rsidR="00056C52" w:rsidRDefault="00056C52" w:rsidP="00056C52"/>
    <w:p w:rsidR="00056C52" w:rsidRDefault="00006B1F" w:rsidP="00056C52">
      <w:hyperlink r:id="rId8" w:history="1">
        <w:r w:rsidR="00056C52">
          <w:rPr>
            <w:rStyle w:val="Hyperlink"/>
          </w:rPr>
          <w:t>4/26/2012</w:t>
        </w:r>
      </w:hyperlink>
    </w:p>
    <w:p w:rsidR="00056C52" w:rsidRDefault="00056C52" w:rsidP="00056C52"/>
    <w:p w:rsidR="00056C52" w:rsidRDefault="00056C52" w:rsidP="00056C52">
      <w:pPr>
        <w:sectPr w:rsidR="00056C52" w:rsidSect="00056C5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2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D41" w:rsidRDefault="006A647D" w:rsidP="00B3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37D41">
        <w:t xml:space="preserve">CONGRATULATE </w:t>
      </w:r>
      <w:r w:rsidR="00672B9C">
        <w:t xml:space="preserve">FIRST BAPTIST CHURCH OF DARLINGTON ON THE </w:t>
      </w:r>
      <w:r w:rsidR="00B37D41">
        <w:t xml:space="preserve">OCCASION OF THE </w:t>
      </w:r>
      <w:r w:rsidR="00672B9C">
        <w:t>ONE HUNDREDTH ANNIVERSARY OF ITS SANCTUARY AND TO WISH THE MEMBERS OF FIRST BAPTIST WELL AS THEY CONTINUE TO WORSHIP AND SERVE THE LORD</w:t>
      </w:r>
      <w:r w:rsidR="00B37D41">
        <w:t>.</w:t>
      </w: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A5C" w:rsidRDefault="00D442E5"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50A5C">
        <w:t>churches in the Palmetto State provide encouragement and support to their members and promote the spiritual growth of their congregations through Bible lessons, songs of praise, and other ministerial work; and</w:t>
      </w:r>
    </w:p>
    <w:p w:rsidR="00150A5C" w:rsidRDefault="00150A5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A5C" w:rsidRDefault="00150A5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entirely appropriate to recognize the invaluable work of preachers and members of churches in teaching spiritual principles and advocating for peace among all peoples; and</w:t>
      </w:r>
    </w:p>
    <w:p w:rsidR="00495F1A" w:rsidRDefault="00495F1A"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F1A" w:rsidRDefault="00495F1A"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79CD">
        <w:t xml:space="preserve">as </w:t>
      </w:r>
      <w:r w:rsidR="00FC60B5">
        <w:t xml:space="preserve">First Baptist Church of Darlington </w:t>
      </w:r>
      <w:r w:rsidR="003979CD">
        <w:t xml:space="preserve">has </w:t>
      </w:r>
      <w:r>
        <w:t>accomplish</w:t>
      </w:r>
      <w:r w:rsidR="003979CD">
        <w:t>ed</w:t>
      </w:r>
      <w:r>
        <w:t xml:space="preserve"> these laudable goals</w:t>
      </w:r>
      <w:r w:rsidR="0012378F">
        <w:t xml:space="preserve"> year by year</w:t>
      </w:r>
      <w:r>
        <w:t xml:space="preserve">, </w:t>
      </w:r>
      <w:r w:rsidR="00FC60B5">
        <w:t xml:space="preserve">its </w:t>
      </w:r>
      <w:r>
        <w:t>sanctuary has served as a respite from the world and a place of spiritual refreshment and regeneration for a century</w:t>
      </w:r>
      <w:r w:rsidR="00AF5920">
        <w:t>; and</w:t>
      </w:r>
    </w:p>
    <w:p w:rsidR="00150A5C" w:rsidRDefault="00150A5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A5C" w:rsidRDefault="009D1E35"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established one hundred eighty</w:t>
      </w:r>
      <w:r w:rsidR="00CC6012">
        <w:noBreakHyphen/>
      </w:r>
      <w:r>
        <w:t xml:space="preserve">one years ago, </w:t>
      </w:r>
      <w:r w:rsidR="00BF208C">
        <w:t>First Baptist</w:t>
      </w:r>
      <w:r w:rsidR="00CC6012" w:rsidRPr="00CC6012">
        <w:t>’</w:t>
      </w:r>
      <w:r w:rsidR="00BF208C">
        <w:t>s congregation</w:t>
      </w:r>
      <w:r w:rsidR="005A7DD7">
        <w:t xml:space="preserve"> predates its sanctuary. </w:t>
      </w:r>
      <w:r w:rsidR="00082E98">
        <w:t xml:space="preserve">Having </w:t>
      </w:r>
      <w:r w:rsidR="005A7DD7">
        <w:t>proven itself a blessing to the surrounding community</w:t>
      </w:r>
      <w:r w:rsidR="00BF208C">
        <w:t xml:space="preserve"> and beyond</w:t>
      </w:r>
      <w:r w:rsidR="005A7DD7">
        <w:t xml:space="preserve">, not just to its </w:t>
      </w:r>
      <w:r w:rsidR="00BF208C">
        <w:t>own members</w:t>
      </w:r>
      <w:r w:rsidR="005A7DD7">
        <w:t xml:space="preserve">, </w:t>
      </w:r>
      <w:r w:rsidR="00082E98">
        <w:t>it</w:t>
      </w:r>
      <w:r w:rsidR="005A7DD7">
        <w:t xml:space="preserve"> continues to grow and reach out to </w:t>
      </w:r>
      <w:r w:rsidR="00082E98">
        <w:t>its own “</w:t>
      </w:r>
      <w:r w:rsidR="00BF208C">
        <w:t xml:space="preserve">Jerusalem, and…all Judea and </w:t>
      </w:r>
      <w:r w:rsidR="00082E98">
        <w:t>Samaria</w:t>
      </w:r>
      <w:r w:rsidR="00BF208C">
        <w:t>,</w:t>
      </w:r>
      <w:r w:rsidR="00082E98">
        <w:t xml:space="preserve"> </w:t>
      </w:r>
      <w:r w:rsidR="00BF208C">
        <w:t>and…</w:t>
      </w:r>
      <w:r w:rsidR="00082E98">
        <w:t xml:space="preserve">the </w:t>
      </w:r>
      <w:r w:rsidR="00BF208C">
        <w:t xml:space="preserve">ends of </w:t>
      </w:r>
      <w:r w:rsidR="00082E98">
        <w:t>the earth”; and</w:t>
      </w:r>
    </w:p>
    <w:p w:rsidR="00082E98" w:rsidRDefault="00082E98"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2E98" w:rsidRDefault="00082E98"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F1FE0">
        <w:t xml:space="preserve">in commemoration of the one hundredth anniversary of its sanctuary, First Baptist held a celebration </w:t>
      </w:r>
      <w:r w:rsidR="00171EDC">
        <w:t>at the church on Sunday, April 22, 2012; and</w:t>
      </w:r>
    </w:p>
    <w:p w:rsidR="00171EDC" w:rsidRDefault="00171ED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E" w:rsidRPr="00C373CE" w:rsidRDefault="00171EDC" w:rsidP="00C3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373CE" w:rsidRPr="00C373CE">
        <w:rPr>
          <w:rFonts w:eastAsiaTheme="minorHAnsi"/>
          <w:color w:val="000000" w:themeColor="text1"/>
          <w:szCs w:val="22"/>
          <w:u w:color="000000" w:themeColor="text1"/>
        </w:rPr>
        <w:t xml:space="preserve">First Baptist Church has been a beacon of light in Darlington for nearly two centuries, and, God willing, will continue its godly heritage in many more years of worship and service. Now, therefore, </w:t>
      </w:r>
    </w:p>
    <w:p w:rsidR="00171EDC" w:rsidRDefault="00171EDC" w:rsidP="00150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3AC" w:rsidRDefault="00D442E5" w:rsidP="0098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C373CE">
        <w:t xml:space="preserve"> </w:t>
      </w:r>
      <w:r w:rsidR="003213CC" w:rsidRPr="00164935">
        <w:rPr>
          <w:color w:val="000000" w:themeColor="text1"/>
          <w:u w:color="000000" w:themeColor="text1"/>
        </w:rPr>
        <w:t>the members of the South Carolina House of Representatives, by this resolution,</w:t>
      </w:r>
      <w:r w:rsidR="003213CC">
        <w:rPr>
          <w:color w:val="000000" w:themeColor="text1"/>
          <w:u w:color="000000" w:themeColor="text1"/>
        </w:rPr>
        <w:t xml:space="preserve"> </w:t>
      </w:r>
      <w:r w:rsidR="009813AC">
        <w:t>congratulate First Baptist Church of Darlington on the occasion of the one hundredth anniversary of its sanctuary and wish the members of First Baptist well as they continue to worship and serve the Lord.</w:t>
      </w:r>
    </w:p>
    <w:p w:rsidR="00D442E5"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813AC">
        <w:t>presented to Reverend Mark Jones for the church.</w:t>
      </w:r>
    </w:p>
    <w:p w:rsidR="00B80B0D" w:rsidRDefault="00CC6012" w:rsidP="009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B0D" w:rsidRDefault="00B80B0D" w:rsidP="00056C52">
      <w:pPr>
        <w:suppressAutoHyphens/>
      </w:pPr>
    </w:p>
    <w:sectPr w:rsidR="00B80B0D" w:rsidSect="00056C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FE0" w:rsidRDefault="00CF1FE0" w:rsidP="009F0C77">
      <w:r>
        <w:separator/>
      </w:r>
    </w:p>
  </w:endnote>
  <w:endnote w:type="continuationSeparator" w:id="0">
    <w:p w:rsidR="00CF1FE0" w:rsidRDefault="00CF1F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E8F945-67A0-477F-8FFD-75A426709E22}"/>
    <w:embedBold r:id="rId2" w:fontKey="{86DB109C-CB23-49AA-829C-E53C9B4B65B8}"/>
  </w:font>
  <w:font w:name="Calibri">
    <w:panose1 w:val="020F0502020204030204"/>
    <w:charset w:val="00"/>
    <w:family w:val="swiss"/>
    <w:pitch w:val="variable"/>
    <w:sig w:usb0="E10002FF" w:usb1="4000ACFF" w:usb2="00000009" w:usb3="00000000" w:csb0="0000019F" w:csb1="00000000"/>
    <w:embedRegular r:id="rId3" w:fontKey="{77AA7A90-BB70-495B-884B-B06B7666F0FE}"/>
  </w:font>
  <w:font w:name="Tahoma">
    <w:panose1 w:val="020B0604030504040204"/>
    <w:charset w:val="00"/>
    <w:family w:val="swiss"/>
    <w:pitch w:val="variable"/>
    <w:sig w:usb0="21002A87" w:usb1="80000000" w:usb2="00000008" w:usb3="00000000" w:csb0="000101FF" w:csb1="00000000"/>
    <w:embedRegular r:id="rId4" w:fontKey="{F8C4DE69-7B8E-4FB6-92E3-EA1D54FC4A42}"/>
  </w:font>
  <w:font w:name="Cambria">
    <w:panose1 w:val="02040503050406030204"/>
    <w:charset w:val="00"/>
    <w:family w:val="roman"/>
    <w:pitch w:val="variable"/>
    <w:sig w:usb0="E00002FF" w:usb1="400004FF" w:usb2="00000000" w:usb3="00000000" w:csb0="0000019F" w:csb1="00000000"/>
    <w:embedRegular r:id="rId5" w:fontKey="{523D9198-F84B-40A9-87FD-7470D610C0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C52" w:rsidRPr="00B80B0D" w:rsidRDefault="00056C52" w:rsidP="00B80B0D">
    <w:pPr>
      <w:pStyle w:val="Footer"/>
      <w:tabs>
        <w:tab w:val="clear" w:pos="4680"/>
        <w:tab w:val="clear" w:pos="9360"/>
        <w:tab w:val="center" w:pos="2995"/>
      </w:tabs>
      <w:spacing w:before="120"/>
    </w:pPr>
    <w:r>
      <w:t>[5170]</w:t>
    </w:r>
    <w:r>
      <w:tab/>
    </w:r>
    <w:r w:rsidR="00006B1F">
      <w:fldChar w:fldCharType="begin"/>
    </w:r>
    <w:r w:rsidR="00006B1F">
      <w:instrText xml:space="preserve"> PAGE  \* MERGEFORMAT </w:instrText>
    </w:r>
    <w:r w:rsidR="00006B1F">
      <w:fldChar w:fldCharType="separate"/>
    </w:r>
    <w:r w:rsidR="00006B1F">
      <w:rPr>
        <w:noProof/>
      </w:rPr>
      <w:t>1</w:t>
    </w:r>
    <w:r w:rsidR="00006B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FE0" w:rsidRDefault="00CF1FE0" w:rsidP="009F0C77">
      <w:r>
        <w:separator/>
      </w:r>
    </w:p>
  </w:footnote>
  <w:footnote w:type="continuationSeparator" w:id="0">
    <w:p w:rsidR="00CF1FE0" w:rsidRDefault="00CF1F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9AB12"/>
    <w:docVar w:name="CoverBillType" w:val="r"/>
    <w:docVar w:name="docpath" w:val="L:\Council\bills\RM\1539AB12.DOCX"/>
    <w:docVar w:name="dvBillNumber" w:val="5170"/>
    <w:docVar w:name="dvBillNumberPrefix" w:val="H. "/>
    <w:docVar w:name="dvOriginalBody" w:val="House"/>
    <w:docVar w:name="dvSteno" w:val="RM"/>
    <w:docVar w:name="NameofBody" w:val="h"/>
    <w:docVar w:name="vgroup2" w:val="Council"/>
  </w:docVars>
  <w:rsids>
    <w:rsidRoot w:val="008D0709"/>
    <w:rsid w:val="00005B23"/>
    <w:rsid w:val="00006B1F"/>
    <w:rsid w:val="00011869"/>
    <w:rsid w:val="00056C52"/>
    <w:rsid w:val="00082E98"/>
    <w:rsid w:val="000E1785"/>
    <w:rsid w:val="000F40FA"/>
    <w:rsid w:val="0010776B"/>
    <w:rsid w:val="0012378F"/>
    <w:rsid w:val="00133E66"/>
    <w:rsid w:val="001435A3"/>
    <w:rsid w:val="00150A5C"/>
    <w:rsid w:val="00171EDC"/>
    <w:rsid w:val="001D08F2"/>
    <w:rsid w:val="001D525B"/>
    <w:rsid w:val="001D7F4F"/>
    <w:rsid w:val="002321B6"/>
    <w:rsid w:val="00250967"/>
    <w:rsid w:val="002543C8"/>
    <w:rsid w:val="00275C68"/>
    <w:rsid w:val="00284AAE"/>
    <w:rsid w:val="002C0B49"/>
    <w:rsid w:val="002E0214"/>
    <w:rsid w:val="002E5912"/>
    <w:rsid w:val="003213CC"/>
    <w:rsid w:val="00325348"/>
    <w:rsid w:val="0032732C"/>
    <w:rsid w:val="00336AD0"/>
    <w:rsid w:val="0037079A"/>
    <w:rsid w:val="003979CD"/>
    <w:rsid w:val="003D01E8"/>
    <w:rsid w:val="003E5288"/>
    <w:rsid w:val="003F6D79"/>
    <w:rsid w:val="0041760A"/>
    <w:rsid w:val="00417C01"/>
    <w:rsid w:val="004401FF"/>
    <w:rsid w:val="0047332A"/>
    <w:rsid w:val="004809EE"/>
    <w:rsid w:val="00495F1A"/>
    <w:rsid w:val="004C5C45"/>
    <w:rsid w:val="004E7D54"/>
    <w:rsid w:val="005273C6"/>
    <w:rsid w:val="00530A69"/>
    <w:rsid w:val="00536664"/>
    <w:rsid w:val="00545593"/>
    <w:rsid w:val="00577C6C"/>
    <w:rsid w:val="00592102"/>
    <w:rsid w:val="005A7DD7"/>
    <w:rsid w:val="005B22CD"/>
    <w:rsid w:val="005C2FE2"/>
    <w:rsid w:val="005E2BC9"/>
    <w:rsid w:val="00605102"/>
    <w:rsid w:val="006215AA"/>
    <w:rsid w:val="00672B9C"/>
    <w:rsid w:val="006913C9"/>
    <w:rsid w:val="0069470D"/>
    <w:rsid w:val="006A647D"/>
    <w:rsid w:val="006F4D64"/>
    <w:rsid w:val="00734F00"/>
    <w:rsid w:val="007417E5"/>
    <w:rsid w:val="007733BE"/>
    <w:rsid w:val="007A70AE"/>
    <w:rsid w:val="00814473"/>
    <w:rsid w:val="0081521C"/>
    <w:rsid w:val="00820EB2"/>
    <w:rsid w:val="008362E8"/>
    <w:rsid w:val="008A1768"/>
    <w:rsid w:val="008D0709"/>
    <w:rsid w:val="008E41F9"/>
    <w:rsid w:val="008F4429"/>
    <w:rsid w:val="0094021A"/>
    <w:rsid w:val="00966BF1"/>
    <w:rsid w:val="00975D09"/>
    <w:rsid w:val="009813AC"/>
    <w:rsid w:val="009C6A0B"/>
    <w:rsid w:val="009D1E35"/>
    <w:rsid w:val="009F0C77"/>
    <w:rsid w:val="009F4DD1"/>
    <w:rsid w:val="00A41684"/>
    <w:rsid w:val="00A64E80"/>
    <w:rsid w:val="00A72BCD"/>
    <w:rsid w:val="00A741D9"/>
    <w:rsid w:val="00A833AB"/>
    <w:rsid w:val="00A9741D"/>
    <w:rsid w:val="00AA2C95"/>
    <w:rsid w:val="00AD4B17"/>
    <w:rsid w:val="00AE65AC"/>
    <w:rsid w:val="00AF5920"/>
    <w:rsid w:val="00B37D41"/>
    <w:rsid w:val="00B412D4"/>
    <w:rsid w:val="00B80B0D"/>
    <w:rsid w:val="00BE3C22"/>
    <w:rsid w:val="00BF208C"/>
    <w:rsid w:val="00C0345E"/>
    <w:rsid w:val="00C3483A"/>
    <w:rsid w:val="00C373CE"/>
    <w:rsid w:val="00C74E9D"/>
    <w:rsid w:val="00C82FD3"/>
    <w:rsid w:val="00C92819"/>
    <w:rsid w:val="00CC6012"/>
    <w:rsid w:val="00CC6B7B"/>
    <w:rsid w:val="00CD2089"/>
    <w:rsid w:val="00CF1FE0"/>
    <w:rsid w:val="00D050A2"/>
    <w:rsid w:val="00D442E5"/>
    <w:rsid w:val="00D73A67"/>
    <w:rsid w:val="00D970A9"/>
    <w:rsid w:val="00D976BB"/>
    <w:rsid w:val="00DF3845"/>
    <w:rsid w:val="00DF3A1D"/>
    <w:rsid w:val="00E41911"/>
    <w:rsid w:val="00E92EEF"/>
    <w:rsid w:val="00EC3177"/>
    <w:rsid w:val="00F24442"/>
    <w:rsid w:val="00F50AE3"/>
    <w:rsid w:val="00F67CF1"/>
    <w:rsid w:val="00F840F0"/>
    <w:rsid w:val="00FB0D0D"/>
    <w:rsid w:val="00FB43B4"/>
    <w:rsid w:val="00FC6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2888EA-50F6-4AC7-B1FE-3C23F204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A1D"/>
    <w:rPr>
      <w:rFonts w:ascii="Tahoma" w:hAnsi="Tahoma" w:cs="Tahoma"/>
      <w:sz w:val="16"/>
      <w:szCs w:val="16"/>
    </w:rPr>
  </w:style>
  <w:style w:type="character" w:customStyle="1" w:styleId="BalloonTextChar">
    <w:name w:val="Balloon Text Char"/>
    <w:basedOn w:val="DefaultParagraphFont"/>
    <w:link w:val="BalloonText"/>
    <w:uiPriority w:val="99"/>
    <w:semiHidden/>
    <w:rsid w:val="00DF3A1D"/>
    <w:rPr>
      <w:rFonts w:ascii="Tahoma" w:eastAsia="Times New Roman" w:hAnsi="Tahoma" w:cs="Tahoma"/>
      <w:sz w:val="16"/>
      <w:szCs w:val="16"/>
    </w:rPr>
  </w:style>
  <w:style w:type="character" w:styleId="Hyperlink">
    <w:name w:val="Hyperlink"/>
    <w:basedOn w:val="DefaultParagraphFont"/>
    <w:uiPriority w:val="99"/>
    <w:unhideWhenUsed/>
    <w:rsid w:val="00056C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70_20120426.docx" TargetMode="External"/><Relationship Id="rId3" Type="http://schemas.openxmlformats.org/officeDocument/2006/relationships/settings" Target="settings.xml"/><Relationship Id="rId7" Type="http://schemas.openxmlformats.org/officeDocument/2006/relationships/hyperlink" Target="file:///h:\h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5BB3C-1AFA-4B4B-ADD8-D55EE65F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388</Words>
  <Characters>2095</Characters>
  <Application>Microsoft Office Word</Application>
  <DocSecurity>4</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5170: First Baptist Church of Darlington - South Carolina Legislature Online</dc:title>
  <dc:subject/>
  <dc:creator>rosannemcdowell</dc:creator>
  <cp:keywords/>
  <dc:description/>
  <cp:lastModifiedBy>N Cumfer</cp:lastModifiedBy>
  <cp:revision>2</cp:revision>
  <cp:lastPrinted>2012-04-25T13:48:00Z</cp:lastPrinted>
  <dcterms:created xsi:type="dcterms:W3CDTF">2014-11-24T14:58:00Z</dcterms:created>
  <dcterms:modified xsi:type="dcterms:W3CDTF">2014-11-24T14:58:00Z</dcterms:modified>
</cp:coreProperties>
</file>