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B02" w:rsidRDefault="002F1B02" w:rsidP="002F1B02">
      <w:pPr>
        <w:widowControl w:val="0"/>
        <w:jc w:val="center"/>
      </w:pPr>
      <w:bookmarkStart w:id="0" w:name="_GoBack"/>
      <w:bookmarkEnd w:id="0"/>
      <w:r w:rsidRPr="002F1B02">
        <w:rPr>
          <w:b/>
        </w:rPr>
        <w:t>South Carolina General Assembly</w:t>
      </w:r>
    </w:p>
    <w:p w:rsidR="002F1B02" w:rsidRDefault="002F1B02" w:rsidP="002F1B02">
      <w:pPr>
        <w:widowControl w:val="0"/>
        <w:jc w:val="center"/>
      </w:pPr>
      <w:r>
        <w:t>119th Session, 2011-2012</w:t>
      </w:r>
    </w:p>
    <w:p w:rsidR="002F1B02" w:rsidRDefault="002F1B02" w:rsidP="002F1B02">
      <w:pPr>
        <w:widowControl w:val="0"/>
        <w:jc w:val="left"/>
      </w:pPr>
    </w:p>
    <w:p w:rsidR="002F1B02" w:rsidRDefault="002F1B02" w:rsidP="002F1B02">
      <w:pPr>
        <w:widowControl w:val="0"/>
        <w:jc w:val="left"/>
        <w:rPr>
          <w:b/>
        </w:rPr>
      </w:pPr>
      <w:r w:rsidRPr="002F1B02">
        <w:rPr>
          <w:b/>
        </w:rPr>
        <w:t>H. 5212</w:t>
      </w:r>
    </w:p>
    <w:p w:rsidR="002F1B02" w:rsidRDefault="002F1B02" w:rsidP="002F1B02">
      <w:pPr>
        <w:widowControl w:val="0"/>
        <w:jc w:val="left"/>
        <w:rPr>
          <w:b/>
        </w:rPr>
      </w:pPr>
    </w:p>
    <w:p w:rsidR="002F1B02" w:rsidRDefault="002F1B02" w:rsidP="002F1B02">
      <w:pPr>
        <w:widowControl w:val="0"/>
        <w:jc w:val="left"/>
      </w:pPr>
      <w:r w:rsidRPr="002F1B02">
        <w:rPr>
          <w:b/>
        </w:rPr>
        <w:t>STATUS INFORMATION</w:t>
      </w:r>
    </w:p>
    <w:p w:rsidR="002F1B02" w:rsidRDefault="002F1B02" w:rsidP="002F1B02">
      <w:pPr>
        <w:widowControl w:val="0"/>
        <w:jc w:val="left"/>
      </w:pPr>
    </w:p>
    <w:p w:rsidR="002F1B02" w:rsidRDefault="002F1B02" w:rsidP="002F1B02">
      <w:pPr>
        <w:widowControl w:val="0"/>
        <w:jc w:val="left"/>
      </w:pPr>
      <w:r>
        <w:t>House Resolution</w:t>
      </w:r>
    </w:p>
    <w:p w:rsidR="002F1B02" w:rsidRDefault="002F1B02" w:rsidP="002F1B02">
      <w:pPr>
        <w:widowControl w:val="0"/>
        <w:jc w:val="left"/>
      </w:pPr>
      <w:r>
        <w:t>Sponsors: Reps. Horne and Murphy</w:t>
      </w:r>
    </w:p>
    <w:p w:rsidR="002F1B02" w:rsidRDefault="002F1B02" w:rsidP="002F1B02">
      <w:pPr>
        <w:widowControl w:val="0"/>
        <w:jc w:val="left"/>
      </w:pPr>
      <w:r>
        <w:t>Document Path: l:\council\bills\gm\25058htc12.docx</w:t>
      </w:r>
    </w:p>
    <w:p w:rsidR="002F1B02" w:rsidRDefault="002F1B02" w:rsidP="002F1B02">
      <w:pPr>
        <w:widowControl w:val="0"/>
        <w:jc w:val="left"/>
      </w:pPr>
    </w:p>
    <w:p w:rsidR="002F1B02" w:rsidRDefault="002F1B02" w:rsidP="002F1B02">
      <w:pPr>
        <w:widowControl w:val="0"/>
        <w:jc w:val="left"/>
      </w:pPr>
      <w:r>
        <w:t>Introduced in the House on May 3, 2012</w:t>
      </w:r>
    </w:p>
    <w:p w:rsidR="002F1B02" w:rsidRDefault="002F1B02" w:rsidP="002F1B02">
      <w:pPr>
        <w:widowControl w:val="0"/>
        <w:jc w:val="left"/>
      </w:pPr>
      <w:r>
        <w:t>Adopted by the House on May 3, 2012</w:t>
      </w:r>
    </w:p>
    <w:p w:rsidR="002F1B02" w:rsidRDefault="002F1B02" w:rsidP="002F1B02">
      <w:pPr>
        <w:widowControl w:val="0"/>
        <w:jc w:val="left"/>
      </w:pPr>
    </w:p>
    <w:p w:rsidR="002F1B02" w:rsidRDefault="002F1B02" w:rsidP="002F1B02">
      <w:pPr>
        <w:widowControl w:val="0"/>
        <w:jc w:val="left"/>
      </w:pPr>
      <w:r>
        <w:t xml:space="preserve">Summary: </w:t>
      </w:r>
      <w:r w:rsidR="00CD5BB0">
        <w:t>Dr. Joe R. Wren</w:t>
      </w:r>
    </w:p>
    <w:p w:rsidR="002F1B02" w:rsidRDefault="002F1B02" w:rsidP="002F1B02">
      <w:pPr>
        <w:widowControl w:val="0"/>
        <w:jc w:val="left"/>
      </w:pPr>
    </w:p>
    <w:p w:rsidR="002F1B02" w:rsidRDefault="002F1B02" w:rsidP="002F1B02">
      <w:pPr>
        <w:widowControl w:val="0"/>
        <w:jc w:val="left"/>
      </w:pPr>
    </w:p>
    <w:p w:rsidR="002F1B02" w:rsidRDefault="002F1B02" w:rsidP="002F1B02">
      <w:pPr>
        <w:widowControl w:val="0"/>
        <w:tabs>
          <w:tab w:val="center" w:pos="590"/>
          <w:tab w:val="center" w:pos="1440"/>
          <w:tab w:val="left" w:pos="1872"/>
          <w:tab w:val="left" w:pos="9187"/>
        </w:tabs>
        <w:jc w:val="left"/>
      </w:pPr>
      <w:r w:rsidRPr="002F1B02">
        <w:rPr>
          <w:b/>
        </w:rPr>
        <w:t>HISTORY OF LEGISLATIVE ACTIONS</w:t>
      </w:r>
    </w:p>
    <w:p w:rsidR="002F1B02" w:rsidRDefault="002F1B02" w:rsidP="002F1B02">
      <w:pPr>
        <w:widowControl w:val="0"/>
        <w:tabs>
          <w:tab w:val="center" w:pos="590"/>
          <w:tab w:val="center" w:pos="1440"/>
          <w:tab w:val="left" w:pos="1872"/>
          <w:tab w:val="left" w:pos="9187"/>
        </w:tabs>
        <w:jc w:val="left"/>
      </w:pPr>
    </w:p>
    <w:p w:rsidR="002F1B02" w:rsidRPr="002F1B02" w:rsidRDefault="002F1B02" w:rsidP="002F1B02">
      <w:pPr>
        <w:widowControl w:val="0"/>
        <w:tabs>
          <w:tab w:val="center" w:pos="590"/>
          <w:tab w:val="center" w:pos="1440"/>
          <w:tab w:val="left" w:pos="1872"/>
          <w:tab w:val="left" w:pos="9187"/>
        </w:tabs>
        <w:jc w:val="left"/>
      </w:pPr>
      <w:r w:rsidRPr="002F1B02">
        <w:rPr>
          <w:u w:val="single"/>
        </w:rPr>
        <w:tab/>
        <w:t>Date</w:t>
      </w:r>
      <w:r w:rsidRPr="002F1B02">
        <w:rPr>
          <w:u w:val="single"/>
        </w:rPr>
        <w:tab/>
        <w:t>Body</w:t>
      </w:r>
      <w:r w:rsidRPr="002F1B02">
        <w:rPr>
          <w:u w:val="single"/>
        </w:rPr>
        <w:tab/>
        <w:t>Action Description with journal page number</w:t>
      </w:r>
      <w:r w:rsidRPr="002F1B02">
        <w:rPr>
          <w:u w:val="single"/>
        </w:rPr>
        <w:tab/>
      </w:r>
    </w:p>
    <w:p w:rsidR="00577339" w:rsidRDefault="00577339" w:rsidP="00577339">
      <w:pPr>
        <w:widowControl w:val="0"/>
        <w:tabs>
          <w:tab w:val="right" w:pos="1008"/>
          <w:tab w:val="left" w:pos="1152"/>
          <w:tab w:val="left" w:pos="1872"/>
          <w:tab w:val="left" w:pos="9187"/>
        </w:tabs>
        <w:ind w:left="2088" w:hanging="2088"/>
        <w:jc w:val="left"/>
      </w:pPr>
      <w:r>
        <w:tab/>
        <w:t>5/3/2012</w:t>
      </w:r>
      <w:r>
        <w:tab/>
        <w:t>House</w:t>
      </w:r>
      <w:r>
        <w:tab/>
      </w:r>
      <w:r w:rsidRPr="00AD2527">
        <w:t>Introduced and adopted (</w:t>
      </w:r>
      <w:hyperlink r:id="rId7" w:history="1">
        <w:r w:rsidRPr="00AD2527">
          <w:rPr>
            <w:rStyle w:val="Hyperlink"/>
          </w:rPr>
          <w:t>House Journal</w:t>
        </w:r>
        <w:r w:rsidRPr="00AD2527">
          <w:rPr>
            <w:rStyle w:val="Hyperlink"/>
          </w:rPr>
          <w:noBreakHyphen/>
          <w:t>page 53</w:t>
        </w:r>
      </w:hyperlink>
      <w:r w:rsidRPr="00AD2527">
        <w:t>)</w:t>
      </w:r>
    </w:p>
    <w:p w:rsidR="00577339" w:rsidRDefault="00577339" w:rsidP="00577339">
      <w:pPr>
        <w:widowControl w:val="0"/>
        <w:tabs>
          <w:tab w:val="right" w:pos="1008"/>
          <w:tab w:val="left" w:pos="1152"/>
          <w:tab w:val="left" w:pos="1872"/>
          <w:tab w:val="left" w:pos="9187"/>
        </w:tabs>
        <w:ind w:left="2088" w:hanging="2088"/>
        <w:jc w:val="left"/>
      </w:pPr>
    </w:p>
    <w:p w:rsidR="002F1B02" w:rsidRPr="002F1B02" w:rsidRDefault="002F1B02" w:rsidP="002F1B02">
      <w:pPr>
        <w:widowControl w:val="0"/>
        <w:tabs>
          <w:tab w:val="right" w:pos="1008"/>
          <w:tab w:val="left" w:pos="1152"/>
          <w:tab w:val="left" w:pos="1872"/>
          <w:tab w:val="left" w:pos="9187"/>
        </w:tabs>
        <w:ind w:left="2088" w:hanging="2088"/>
        <w:jc w:val="left"/>
      </w:pPr>
    </w:p>
    <w:p w:rsidR="002F1B02" w:rsidRDefault="002F1B02" w:rsidP="002F1B02">
      <w:r w:rsidRPr="002F1B02">
        <w:rPr>
          <w:b/>
        </w:rPr>
        <w:t>VERSIONS OF THIS BILL</w:t>
      </w:r>
    </w:p>
    <w:p w:rsidR="002F1B02" w:rsidRDefault="002F1B02" w:rsidP="002F1B02"/>
    <w:p w:rsidR="002F1B02" w:rsidRDefault="004048C9" w:rsidP="002F1B02">
      <w:hyperlink r:id="rId8" w:history="1">
        <w:r w:rsidR="002F1B02">
          <w:rPr>
            <w:rStyle w:val="Hyperlink"/>
          </w:rPr>
          <w:t>5/3/2012</w:t>
        </w:r>
      </w:hyperlink>
    </w:p>
    <w:p w:rsidR="002F1B02" w:rsidRDefault="002F1B02" w:rsidP="002F1B02"/>
    <w:p w:rsidR="002F1B02" w:rsidRDefault="002F1B02" w:rsidP="002F1B02">
      <w:pPr>
        <w:sectPr w:rsidR="002F1B02" w:rsidSect="002F1B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3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JOE R. WREN UPON THE OCCASION OF HIS RETIREMENT, AFTER FORTY</w:t>
      </w:r>
      <w:r w:rsidR="00521AD9">
        <w:noBreakHyphen/>
      </w:r>
      <w:r>
        <w:t>SIX YEARS OF DEVOTED PASTORAL MINISTRY, AND TO WISH HIM CONTINUED SUCCESS AND BLESSING IN ALL HIS FUTURE ENDEAVORS.</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ED2" w:rsidRDefault="007B13E5"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1ED2">
        <w:t xml:space="preserve"> it is altogether fitting and proper that the members of the House of Representatives of the State of South Carolina should pause in their deliberations to express their gratitude to Dr. Joe R. Wren for his significant contributions to </w:t>
      </w:r>
      <w:r w:rsidR="00C00FE9">
        <w:t>the Church and people of God</w:t>
      </w:r>
      <w:r w:rsidR="00271ED2">
        <w:t>; and</w:t>
      </w: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w:t>
      </w:r>
      <w:r w:rsidR="00C00FE9">
        <w:t>April 12, 1944</w:t>
      </w:r>
      <w:r>
        <w:t xml:space="preserve">, </w:t>
      </w:r>
      <w:r w:rsidR="00C00FE9">
        <w:t>he</w:t>
      </w:r>
      <w:r>
        <w:t xml:space="preserve"> </w:t>
      </w:r>
      <w:r w:rsidR="00C00FE9">
        <w:t>earn</w:t>
      </w:r>
      <w:r>
        <w:t>ed</w:t>
      </w:r>
      <w:r w:rsidR="00C00FE9">
        <w:t xml:space="preserve"> a bachelor of arts</w:t>
      </w:r>
      <w:r>
        <w:t xml:space="preserve"> from </w:t>
      </w:r>
      <w:r w:rsidR="00C00FE9">
        <w:t xml:space="preserve">Winthrop University, and completed a master of divinity </w:t>
      </w:r>
      <w:r w:rsidR="004E001C">
        <w:t xml:space="preserve">degree </w:t>
      </w:r>
      <w:r w:rsidR="00C00FE9">
        <w:t>and a doctor of ministry</w:t>
      </w:r>
      <w:r w:rsidR="004E001C">
        <w:t xml:space="preserve"> degree</w:t>
      </w:r>
      <w:r w:rsidR="00C00FE9">
        <w:t xml:space="preserve"> at Southeastern Baptist Theological Seminary</w:t>
      </w:r>
      <w:r>
        <w:t>; and</w:t>
      </w: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1AD9">
        <w:t>for forty</w:t>
      </w:r>
      <w:r w:rsidR="00521AD9">
        <w:noBreakHyphen/>
        <w:t xml:space="preserve">six years </w:t>
      </w:r>
      <w:r>
        <w:t>he has pastored churches in North Carolina, T</w:t>
      </w:r>
      <w:r w:rsidR="00521AD9">
        <w:t>ennessee, and South Carolina</w:t>
      </w:r>
      <w:r>
        <w:t>; and</w:t>
      </w: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712">
        <w:t>for over twenty</w:t>
      </w:r>
      <w:r w:rsidR="00521AD9">
        <w:noBreakHyphen/>
      </w:r>
      <w:r w:rsidR="00B93712">
        <w:t>one years, Dr. Wren has been the pastor of Summerville Baptist Church, and on June 3, 2012, he will begin a well</w:t>
      </w:r>
      <w:r w:rsidR="00521AD9">
        <w:noBreakHyphen/>
      </w:r>
      <w:r w:rsidR="00B93712">
        <w:t>deserved retirement; and</w:t>
      </w: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served his denomination as a member of the Committee on Committees of the Southern Baptist Convention, and he served on the executive board of the Tennessee Baptist Convention and on various committees of the South Carolina Baptist Convention; and</w:t>
      </w: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member and president of the board of trustees of Charleston Southern University, and he has served in various capacities of loca</w:t>
      </w:r>
      <w:r w:rsidR="00521AD9">
        <w:t>l Baptist associations throughout his years of ministry; and</w:t>
      </w:r>
    </w:p>
    <w:p w:rsidR="00521AD9" w:rsidRDefault="00521AD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D9" w:rsidRDefault="00521AD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concern for his community, he has been a member of the Lions Club, Rotary, and Kiwanis; and</w:t>
      </w: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712">
        <w:t xml:space="preserve">together with his beloved wife, Kaye, he reared three fine children, Beth, Joseph, and Clary, who have blessed them with five adoring grandchildren, with whom </w:t>
      </w:r>
      <w:r>
        <w:t xml:space="preserve">he plans to spend many happy hours </w:t>
      </w:r>
      <w:r w:rsidR="00B93712">
        <w:t>in his</w:t>
      </w:r>
      <w:r>
        <w:t xml:space="preserve"> retirement; and</w:t>
      </w: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5"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outstanding ministry that </w:t>
      </w:r>
      <w:r>
        <w:t>Dr. Joe R. Wren</w:t>
      </w:r>
      <w:r>
        <w:rPr>
          <w:color w:val="000000" w:themeColor="text1"/>
          <w:u w:color="000000" w:themeColor="text1"/>
        </w:rPr>
        <w:t xml:space="preserve"> has </w:t>
      </w:r>
      <w:r w:rsidR="00B93712">
        <w:rPr>
          <w:color w:val="000000" w:themeColor="text1"/>
          <w:u w:color="000000" w:themeColor="text1"/>
        </w:rPr>
        <w:t>dedicate</w:t>
      </w:r>
      <w:r w:rsidR="00521AD9">
        <w:rPr>
          <w:color w:val="000000" w:themeColor="text1"/>
          <w:u w:color="000000" w:themeColor="text1"/>
        </w:rPr>
        <w:t>d</w:t>
      </w:r>
      <w:r>
        <w:rPr>
          <w:color w:val="000000" w:themeColor="text1"/>
          <w:u w:color="000000" w:themeColor="text1"/>
        </w:rPr>
        <w:t xml:space="preserve"> to Summ</w:t>
      </w:r>
      <w:r w:rsidR="00521AD9">
        <w:rPr>
          <w:color w:val="000000" w:themeColor="text1"/>
          <w:u w:color="000000" w:themeColor="text1"/>
        </w:rPr>
        <w:t xml:space="preserve">erville Baptist Church </w:t>
      </w:r>
      <w:r>
        <w:rPr>
          <w:color w:val="000000" w:themeColor="text1"/>
          <w:u w:color="000000" w:themeColor="text1"/>
        </w:rPr>
        <w:t>and wish him many years of enjoyment in his well</w:t>
      </w:r>
      <w:r w:rsidR="00521AD9">
        <w:rPr>
          <w:color w:val="000000" w:themeColor="text1"/>
          <w:u w:color="000000" w:themeColor="text1"/>
        </w:rPr>
        <w:noBreakHyphen/>
      </w:r>
      <w:r>
        <w:rPr>
          <w:color w:val="000000" w:themeColor="text1"/>
          <w:u w:color="000000" w:themeColor="text1"/>
        </w:rPr>
        <w:t>earned retirement</w:t>
      </w:r>
      <w:r w:rsidR="007B13E5">
        <w:t>.  Now, therefore,</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1ED2">
        <w:t xml:space="preserve"> the members of the House of Representatives of the State of South Carolina, by this resolution, recognize and honor Dr. Joe R. Wren upon the occasion of his retirement, after forty</w:t>
      </w:r>
      <w:r w:rsidR="00521AD9">
        <w:noBreakHyphen/>
      </w:r>
      <w:r w:rsidR="00271ED2">
        <w:t>six years of devoted pastoral ministry, and wish him continued success and blessing in all his future endeavors.</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71ED2">
        <w:t>provid</w:t>
      </w:r>
      <w:r>
        <w:t>ed to</w:t>
      </w:r>
      <w:r w:rsidR="00271ED2">
        <w:t xml:space="preserve"> Dr. Joe R. Wren.</w:t>
      </w:r>
    </w:p>
    <w:p w:rsidR="00D52C9C" w:rsidRDefault="00521A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C9C" w:rsidRDefault="00D52C9C" w:rsidP="002F1B02">
      <w:pPr>
        <w:suppressAutoHyphens/>
      </w:pPr>
    </w:p>
    <w:sectPr w:rsidR="00D52C9C" w:rsidSect="002F1B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712" w:rsidRDefault="00B93712" w:rsidP="009F0C77">
      <w:r>
        <w:separator/>
      </w:r>
    </w:p>
  </w:endnote>
  <w:endnote w:type="continuationSeparator" w:id="0">
    <w:p w:rsidR="00B93712" w:rsidRDefault="00B93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D40DD4-107E-4487-AEF1-C526183BC13B}"/>
    <w:embedBold r:id="rId2" w:fontKey="{7D049864-766A-4CED-A2A3-1E9CA474C5D6}"/>
  </w:font>
  <w:font w:name="Calibri">
    <w:panose1 w:val="020F0502020204030204"/>
    <w:charset w:val="00"/>
    <w:family w:val="swiss"/>
    <w:pitch w:val="variable"/>
    <w:sig w:usb0="E10002FF" w:usb1="4000ACFF" w:usb2="00000009" w:usb3="00000000" w:csb0="0000019F" w:csb1="00000000"/>
    <w:embedRegular r:id="rId3" w:fontKey="{AEB10928-F880-4EB5-BC50-9B58EC8172BA}"/>
  </w:font>
  <w:font w:name="Tahoma">
    <w:panose1 w:val="020B0604030504040204"/>
    <w:charset w:val="00"/>
    <w:family w:val="swiss"/>
    <w:pitch w:val="variable"/>
    <w:sig w:usb0="21002A87" w:usb1="80000000" w:usb2="00000008" w:usb3="00000000" w:csb0="000101FF" w:csb1="00000000"/>
    <w:embedRegular r:id="rId4" w:fontKey="{338EA961-F315-43BD-9358-D0E23F16A22C}"/>
  </w:font>
  <w:font w:name="Cambria">
    <w:panose1 w:val="02040503050406030204"/>
    <w:charset w:val="00"/>
    <w:family w:val="roman"/>
    <w:pitch w:val="variable"/>
    <w:sig w:usb0="E00002FF" w:usb1="400004FF" w:usb2="00000000" w:usb3="00000000" w:csb0="0000019F" w:csb1="00000000"/>
    <w:embedRegular r:id="rId5" w:fontKey="{5513011E-E216-469C-B9E3-1C9445AE72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B02" w:rsidRPr="00D52C9C" w:rsidRDefault="002F1B02" w:rsidP="00D52C9C">
    <w:pPr>
      <w:pStyle w:val="Footer"/>
      <w:tabs>
        <w:tab w:val="clear" w:pos="4680"/>
        <w:tab w:val="clear" w:pos="9360"/>
        <w:tab w:val="center" w:pos="2995"/>
      </w:tabs>
      <w:spacing w:before="120"/>
    </w:pPr>
    <w:r>
      <w:t>[5212]</w:t>
    </w:r>
    <w:r>
      <w:tab/>
    </w:r>
    <w:r w:rsidR="004048C9">
      <w:fldChar w:fldCharType="begin"/>
    </w:r>
    <w:r w:rsidR="004048C9">
      <w:instrText xml:space="preserve"> PAGE  \* MERGEFORMAT </w:instrText>
    </w:r>
    <w:r w:rsidR="004048C9">
      <w:fldChar w:fldCharType="separate"/>
    </w:r>
    <w:r w:rsidR="004048C9">
      <w:rPr>
        <w:noProof/>
      </w:rPr>
      <w:t>1</w:t>
    </w:r>
    <w:r w:rsidR="004048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712" w:rsidRDefault="00B93712" w:rsidP="009F0C77">
      <w:r>
        <w:separator/>
      </w:r>
    </w:p>
  </w:footnote>
  <w:footnote w:type="continuationSeparator" w:id="0">
    <w:p w:rsidR="00B93712" w:rsidRDefault="00B93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58HTC12"/>
    <w:docVar w:name="CoverBillType" w:val="r"/>
    <w:docVar w:name="docpath" w:val="L:\Council\bills\GM\25058HTC12.DOCX"/>
    <w:docVar w:name="dvBillNumber" w:val="5212"/>
    <w:docVar w:name="dvBillNumberPrefix" w:val="H. "/>
    <w:docVar w:name="dvOriginalBody" w:val="House"/>
    <w:docVar w:name="dvSteno" w:val="GM"/>
    <w:docVar w:name="NameofBody" w:val="h"/>
    <w:docVar w:name="vgroup2" w:val="Council"/>
  </w:docVars>
  <w:rsids>
    <w:rsidRoot w:val="00BC421E"/>
    <w:rsid w:val="0000044B"/>
    <w:rsid w:val="00011869"/>
    <w:rsid w:val="00061E67"/>
    <w:rsid w:val="000E1785"/>
    <w:rsid w:val="000F40FA"/>
    <w:rsid w:val="0010776B"/>
    <w:rsid w:val="00133E66"/>
    <w:rsid w:val="001435A3"/>
    <w:rsid w:val="00150789"/>
    <w:rsid w:val="001D08F2"/>
    <w:rsid w:val="001D525B"/>
    <w:rsid w:val="001D7F4F"/>
    <w:rsid w:val="002321B6"/>
    <w:rsid w:val="00250967"/>
    <w:rsid w:val="002543C8"/>
    <w:rsid w:val="00271ED2"/>
    <w:rsid w:val="00284AAE"/>
    <w:rsid w:val="002A4146"/>
    <w:rsid w:val="002E5912"/>
    <w:rsid w:val="002F1B02"/>
    <w:rsid w:val="00325348"/>
    <w:rsid w:val="0032732C"/>
    <w:rsid w:val="00336AD0"/>
    <w:rsid w:val="003529C1"/>
    <w:rsid w:val="0037079A"/>
    <w:rsid w:val="003D01E8"/>
    <w:rsid w:val="003E5288"/>
    <w:rsid w:val="003F6D79"/>
    <w:rsid w:val="004048C9"/>
    <w:rsid w:val="0041760A"/>
    <w:rsid w:val="00417C01"/>
    <w:rsid w:val="004809EE"/>
    <w:rsid w:val="00496F7C"/>
    <w:rsid w:val="004E001C"/>
    <w:rsid w:val="004E7D54"/>
    <w:rsid w:val="00521AD9"/>
    <w:rsid w:val="005273C6"/>
    <w:rsid w:val="00530A69"/>
    <w:rsid w:val="00545593"/>
    <w:rsid w:val="00577339"/>
    <w:rsid w:val="00577C6C"/>
    <w:rsid w:val="005C2FE2"/>
    <w:rsid w:val="005E2BC9"/>
    <w:rsid w:val="00605102"/>
    <w:rsid w:val="006215AA"/>
    <w:rsid w:val="006913C9"/>
    <w:rsid w:val="0069470D"/>
    <w:rsid w:val="007056FE"/>
    <w:rsid w:val="00734F00"/>
    <w:rsid w:val="00755285"/>
    <w:rsid w:val="007A70AE"/>
    <w:rsid w:val="007B13E5"/>
    <w:rsid w:val="007B2B97"/>
    <w:rsid w:val="008362E8"/>
    <w:rsid w:val="008A1768"/>
    <w:rsid w:val="008F13A1"/>
    <w:rsid w:val="008F4429"/>
    <w:rsid w:val="00936E1C"/>
    <w:rsid w:val="0094021A"/>
    <w:rsid w:val="009C6A0B"/>
    <w:rsid w:val="009F0C77"/>
    <w:rsid w:val="009F4DD1"/>
    <w:rsid w:val="00A41684"/>
    <w:rsid w:val="00A502FC"/>
    <w:rsid w:val="00A64E80"/>
    <w:rsid w:val="00A72BCD"/>
    <w:rsid w:val="00A741D9"/>
    <w:rsid w:val="00A833AB"/>
    <w:rsid w:val="00A9741D"/>
    <w:rsid w:val="00AD4B17"/>
    <w:rsid w:val="00B412D4"/>
    <w:rsid w:val="00B93712"/>
    <w:rsid w:val="00B973C6"/>
    <w:rsid w:val="00BC421E"/>
    <w:rsid w:val="00BE3C22"/>
    <w:rsid w:val="00C00FE9"/>
    <w:rsid w:val="00C0345E"/>
    <w:rsid w:val="00C3483A"/>
    <w:rsid w:val="00C74E9D"/>
    <w:rsid w:val="00C82FD3"/>
    <w:rsid w:val="00C92819"/>
    <w:rsid w:val="00CB4D5B"/>
    <w:rsid w:val="00CC6B7B"/>
    <w:rsid w:val="00CD2089"/>
    <w:rsid w:val="00CD5BB0"/>
    <w:rsid w:val="00D52C9C"/>
    <w:rsid w:val="00D73A67"/>
    <w:rsid w:val="00D970A9"/>
    <w:rsid w:val="00DF3845"/>
    <w:rsid w:val="00E41911"/>
    <w:rsid w:val="00E92EEF"/>
    <w:rsid w:val="00EA6A31"/>
    <w:rsid w:val="00F24442"/>
    <w:rsid w:val="00F50AE3"/>
    <w:rsid w:val="00F67CF1"/>
    <w:rsid w:val="00F7523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2A579E-7626-4D6D-87AB-11FDD4FE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AD9"/>
    <w:rPr>
      <w:rFonts w:ascii="Tahoma" w:hAnsi="Tahoma" w:cs="Tahoma"/>
      <w:sz w:val="16"/>
      <w:szCs w:val="16"/>
    </w:rPr>
  </w:style>
  <w:style w:type="character" w:customStyle="1" w:styleId="BalloonTextChar">
    <w:name w:val="Balloon Text Char"/>
    <w:basedOn w:val="DefaultParagraphFont"/>
    <w:link w:val="BalloonText"/>
    <w:uiPriority w:val="99"/>
    <w:semiHidden/>
    <w:rsid w:val="00521AD9"/>
    <w:rPr>
      <w:rFonts w:ascii="Tahoma" w:eastAsia="Times New Roman" w:hAnsi="Tahoma" w:cs="Tahoma"/>
      <w:sz w:val="16"/>
      <w:szCs w:val="16"/>
    </w:rPr>
  </w:style>
  <w:style w:type="character" w:styleId="Hyperlink">
    <w:name w:val="Hyperlink"/>
    <w:basedOn w:val="DefaultParagraphFont"/>
    <w:uiPriority w:val="99"/>
    <w:unhideWhenUsed/>
    <w:rsid w:val="002F1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12_20120503.docx" TargetMode="External"/><Relationship Id="rId3" Type="http://schemas.openxmlformats.org/officeDocument/2006/relationships/settings" Target="settings.xml"/><Relationship Id="rId7" Type="http://schemas.openxmlformats.org/officeDocument/2006/relationships/hyperlink" Target="file:///h:\hj%20archive\2012\05-0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6273E-8436-4934-9E8D-B4FBDEAD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478</Words>
  <Characters>2490</Characters>
  <Application>Microsoft Office Word</Application>
  <DocSecurity>4</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5212: Dr. Joe R. Wren - South Carolina Legislature Online</dc:title>
  <dc:subject/>
  <dc:creator>gailmoore</dc:creator>
  <cp:keywords/>
  <dc:description/>
  <cp:lastModifiedBy>N Cumfer</cp:lastModifiedBy>
  <cp:revision>2</cp:revision>
  <cp:lastPrinted>2012-05-02T17:30:00Z</cp:lastPrinted>
  <dcterms:created xsi:type="dcterms:W3CDTF">2014-11-24T14:59:00Z</dcterms:created>
  <dcterms:modified xsi:type="dcterms:W3CDTF">2014-11-24T14:59:00Z</dcterms:modified>
</cp:coreProperties>
</file>