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0E6" w:rsidRDefault="007760E6" w:rsidP="007760E6">
      <w:pPr>
        <w:widowControl w:val="0"/>
        <w:jc w:val="center"/>
      </w:pPr>
      <w:bookmarkStart w:id="0" w:name="_GoBack"/>
      <w:bookmarkEnd w:id="0"/>
      <w:r w:rsidRPr="007760E6">
        <w:rPr>
          <w:b/>
        </w:rPr>
        <w:t>South Carolina General Assembly</w:t>
      </w:r>
    </w:p>
    <w:p w:rsidR="007760E6" w:rsidRDefault="007760E6" w:rsidP="007760E6">
      <w:pPr>
        <w:widowControl w:val="0"/>
        <w:jc w:val="center"/>
      </w:pPr>
      <w:r>
        <w:t>119th Session, 2011-2012</w:t>
      </w:r>
    </w:p>
    <w:p w:rsidR="007760E6" w:rsidRDefault="007760E6" w:rsidP="007760E6">
      <w:pPr>
        <w:widowControl w:val="0"/>
        <w:jc w:val="left"/>
      </w:pPr>
    </w:p>
    <w:p w:rsidR="007760E6" w:rsidRDefault="007760E6" w:rsidP="007760E6">
      <w:pPr>
        <w:widowControl w:val="0"/>
        <w:jc w:val="left"/>
        <w:rPr>
          <w:b/>
        </w:rPr>
      </w:pPr>
      <w:r w:rsidRPr="007760E6">
        <w:rPr>
          <w:b/>
        </w:rPr>
        <w:t>H. 5248</w:t>
      </w:r>
    </w:p>
    <w:p w:rsidR="007760E6" w:rsidRDefault="007760E6" w:rsidP="007760E6">
      <w:pPr>
        <w:widowControl w:val="0"/>
        <w:jc w:val="left"/>
        <w:rPr>
          <w:b/>
        </w:rPr>
      </w:pPr>
    </w:p>
    <w:p w:rsidR="007760E6" w:rsidRDefault="007760E6" w:rsidP="007760E6">
      <w:pPr>
        <w:widowControl w:val="0"/>
        <w:jc w:val="left"/>
      </w:pPr>
      <w:r w:rsidRPr="007760E6">
        <w:rPr>
          <w:b/>
        </w:rPr>
        <w:t>STATUS INFORMATION</w:t>
      </w:r>
    </w:p>
    <w:p w:rsidR="007760E6" w:rsidRDefault="007760E6" w:rsidP="007760E6">
      <w:pPr>
        <w:widowControl w:val="0"/>
        <w:jc w:val="left"/>
      </w:pPr>
    </w:p>
    <w:p w:rsidR="007760E6" w:rsidRDefault="007760E6" w:rsidP="007760E6">
      <w:pPr>
        <w:widowControl w:val="0"/>
        <w:jc w:val="left"/>
      </w:pPr>
      <w:r>
        <w:t>House Resolution</w:t>
      </w:r>
    </w:p>
    <w:p w:rsidR="007760E6" w:rsidRDefault="007760E6" w:rsidP="007760E6">
      <w:pPr>
        <w:widowControl w:val="0"/>
        <w:jc w:val="left"/>
      </w:pPr>
      <w:r>
        <w:t>Sponsors: Reps. Pinson, Parks and Pitts</w:t>
      </w:r>
    </w:p>
    <w:p w:rsidR="007760E6" w:rsidRDefault="007760E6" w:rsidP="007760E6">
      <w:pPr>
        <w:widowControl w:val="0"/>
        <w:jc w:val="left"/>
      </w:pPr>
      <w:r>
        <w:t>Document Path: l:\council\bills\rm\1560sd12.docx</w:t>
      </w:r>
    </w:p>
    <w:p w:rsidR="007760E6" w:rsidRDefault="007760E6" w:rsidP="007760E6">
      <w:pPr>
        <w:widowControl w:val="0"/>
        <w:jc w:val="left"/>
      </w:pPr>
    </w:p>
    <w:p w:rsidR="007760E6" w:rsidRDefault="007760E6" w:rsidP="007760E6">
      <w:pPr>
        <w:widowControl w:val="0"/>
        <w:jc w:val="left"/>
      </w:pPr>
      <w:r>
        <w:t>Introduced in the House on May 9, 2012</w:t>
      </w:r>
    </w:p>
    <w:p w:rsidR="007760E6" w:rsidRDefault="007760E6" w:rsidP="007760E6">
      <w:pPr>
        <w:widowControl w:val="0"/>
        <w:jc w:val="left"/>
      </w:pPr>
      <w:r>
        <w:t>Adopted by the House on May 9, 2012</w:t>
      </w:r>
    </w:p>
    <w:p w:rsidR="007760E6" w:rsidRDefault="007760E6" w:rsidP="007760E6">
      <w:pPr>
        <w:widowControl w:val="0"/>
        <w:jc w:val="left"/>
      </w:pPr>
    </w:p>
    <w:p w:rsidR="007760E6" w:rsidRDefault="007760E6" w:rsidP="007760E6">
      <w:pPr>
        <w:widowControl w:val="0"/>
        <w:jc w:val="left"/>
      </w:pPr>
      <w:r>
        <w:t xml:space="preserve">Summary: </w:t>
      </w:r>
      <w:r w:rsidR="00BB5FC3">
        <w:t>Major Roy Eugene Cox, Jr.</w:t>
      </w:r>
    </w:p>
    <w:p w:rsidR="007760E6" w:rsidRDefault="007760E6" w:rsidP="007760E6">
      <w:pPr>
        <w:widowControl w:val="0"/>
        <w:jc w:val="left"/>
      </w:pPr>
    </w:p>
    <w:p w:rsidR="007760E6" w:rsidRDefault="007760E6" w:rsidP="007760E6">
      <w:pPr>
        <w:widowControl w:val="0"/>
        <w:jc w:val="left"/>
      </w:pPr>
    </w:p>
    <w:p w:rsidR="007760E6" w:rsidRDefault="007760E6" w:rsidP="007760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60E6">
        <w:rPr>
          <w:b/>
        </w:rPr>
        <w:t>HISTORY OF LEGISLATIVE ACTIONS</w:t>
      </w:r>
    </w:p>
    <w:p w:rsidR="007760E6" w:rsidRDefault="007760E6" w:rsidP="007760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60E6" w:rsidRPr="007760E6" w:rsidRDefault="007760E6" w:rsidP="007760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60E6">
        <w:rPr>
          <w:u w:val="single"/>
        </w:rPr>
        <w:tab/>
        <w:t>Date</w:t>
      </w:r>
      <w:r w:rsidRPr="007760E6">
        <w:rPr>
          <w:u w:val="single"/>
        </w:rPr>
        <w:tab/>
        <w:t>Body</w:t>
      </w:r>
      <w:r w:rsidRPr="007760E6">
        <w:rPr>
          <w:u w:val="single"/>
        </w:rPr>
        <w:tab/>
        <w:t>Action Description with journal page number</w:t>
      </w:r>
      <w:r w:rsidRPr="007760E6">
        <w:rPr>
          <w:u w:val="single"/>
        </w:rPr>
        <w:tab/>
      </w:r>
    </w:p>
    <w:p w:rsidR="00FF06EB" w:rsidRDefault="00FF06EB" w:rsidP="00FF06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House</w:t>
      </w:r>
      <w:r>
        <w:tab/>
      </w:r>
      <w:r w:rsidRPr="001B4CCD">
        <w:t>Introduced and adopted (</w:t>
      </w:r>
      <w:hyperlink r:id="rId7" w:history="1">
        <w:r w:rsidRPr="001B4CCD">
          <w:rPr>
            <w:rStyle w:val="Hyperlink"/>
          </w:rPr>
          <w:t>House Journal</w:t>
        </w:r>
        <w:r w:rsidRPr="001B4CCD">
          <w:rPr>
            <w:rStyle w:val="Hyperlink"/>
          </w:rPr>
          <w:noBreakHyphen/>
          <w:t>page 16</w:t>
        </w:r>
      </w:hyperlink>
      <w:r w:rsidRPr="001B4CCD">
        <w:t>)</w:t>
      </w:r>
    </w:p>
    <w:p w:rsidR="00FF06EB" w:rsidRDefault="00FF06EB" w:rsidP="00FF06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60E6" w:rsidRPr="007760E6" w:rsidRDefault="007760E6" w:rsidP="007760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60E6" w:rsidRDefault="007760E6" w:rsidP="007760E6">
      <w:r w:rsidRPr="007760E6">
        <w:rPr>
          <w:b/>
        </w:rPr>
        <w:t>VERSIONS OF THIS BILL</w:t>
      </w:r>
    </w:p>
    <w:p w:rsidR="007760E6" w:rsidRDefault="007760E6" w:rsidP="007760E6"/>
    <w:p w:rsidR="007760E6" w:rsidRDefault="00FA7580" w:rsidP="007760E6">
      <w:hyperlink r:id="rId8" w:history="1">
        <w:r w:rsidR="007760E6">
          <w:rPr>
            <w:rStyle w:val="Hyperlink"/>
          </w:rPr>
          <w:t>5/9/2012</w:t>
        </w:r>
      </w:hyperlink>
    </w:p>
    <w:p w:rsidR="007760E6" w:rsidRDefault="007760E6" w:rsidP="007760E6"/>
    <w:p w:rsidR="007760E6" w:rsidRDefault="007760E6" w:rsidP="007760E6">
      <w:pPr>
        <w:sectPr w:rsidR="007760E6" w:rsidSect="007760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B25C4" w:rsidRDefault="00DB25C4" w:rsidP="00DB25C4">
      <w:pPr>
        <w:pStyle w:val="BillDots"/>
      </w:pPr>
    </w:p>
    <w:p w:rsidR="00DB25C4" w:rsidRDefault="00DB25C4" w:rsidP="00DB25C4">
      <w:pPr>
        <w:pStyle w:val="Numbersforbills"/>
      </w:pPr>
    </w:p>
    <w:p w:rsidR="00DB25C4" w:rsidRDefault="00DB25C4" w:rsidP="00DB2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25C4" w:rsidRDefault="00DB25C4" w:rsidP="00DB2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25C4" w:rsidRDefault="00DB25C4" w:rsidP="00DB2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25C4" w:rsidRDefault="00DB25C4" w:rsidP="00DB2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25C4" w:rsidRDefault="00DB25C4" w:rsidP="00DB2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25C4" w:rsidRDefault="00DB25C4" w:rsidP="00DB2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1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543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5B4C" w:rsidRPr="00575B4C" w:rsidRDefault="00971E41" w:rsidP="005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575B4C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</w:t>
      </w:r>
      <w:r w:rsidR="003E3A5D">
        <w:rPr>
          <w:rFonts w:eastAsiaTheme="minorHAnsi"/>
          <w:color w:val="000000" w:themeColor="text1"/>
          <w:szCs w:val="22"/>
          <w:u w:color="000000" w:themeColor="text1"/>
        </w:rPr>
        <w:t xml:space="preserve">MAJOR </w:t>
      </w:r>
      <w:r w:rsidR="00575B4C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ROY EUGENE </w:t>
      </w:r>
      <w:r w:rsidR="003E3A5D">
        <w:rPr>
          <w:rFonts w:eastAsiaTheme="minorHAnsi"/>
          <w:color w:val="000000" w:themeColor="text1"/>
          <w:szCs w:val="22"/>
          <w:u w:color="000000" w:themeColor="text1"/>
        </w:rPr>
        <w:t xml:space="preserve">“SONNY” </w:t>
      </w:r>
      <w:r w:rsidR="00575B4C" w:rsidRPr="00575B4C">
        <w:rPr>
          <w:rFonts w:eastAsiaTheme="minorHAnsi"/>
          <w:color w:val="000000" w:themeColor="text1"/>
          <w:szCs w:val="22"/>
          <w:u w:color="000000" w:themeColor="text1"/>
        </w:rPr>
        <w:t>COX, JR., OF</w:t>
      </w:r>
      <w:r w:rsidR="003E3A5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75B4C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THE GREENWOOD COUNTY </w:t>
      </w:r>
      <w:r w:rsidR="003E3A5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575B4C" w:rsidRPr="00575B4C">
        <w:rPr>
          <w:rFonts w:eastAsiaTheme="minorHAnsi"/>
          <w:color w:val="000000" w:themeColor="text1"/>
          <w:szCs w:val="22"/>
          <w:u w:color="000000" w:themeColor="text1"/>
        </w:rPr>
        <w:t>HERIFF</w:t>
      </w:r>
      <w:r w:rsidR="002566E2" w:rsidRPr="002566E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75B4C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S OFFICE </w:t>
      </w:r>
      <w:r w:rsidR="003E3A5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75B4C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FOR HIS OUTSTANDING CONTRIBUTIONS TO SOUTH CAROLINA LAW ENFORCEMENT </w:t>
      </w:r>
      <w:r w:rsidR="00E06B88">
        <w:rPr>
          <w:rFonts w:eastAsiaTheme="minorHAnsi"/>
          <w:color w:val="000000" w:themeColor="text1"/>
          <w:szCs w:val="22"/>
          <w:u w:color="000000" w:themeColor="text1"/>
        </w:rPr>
        <w:t>DURING</w:t>
      </w:r>
      <w:r w:rsidR="00575B4C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A61D0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4E1CA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A61D0">
        <w:rPr>
          <w:rFonts w:eastAsiaTheme="minorHAnsi"/>
          <w:color w:val="000000" w:themeColor="text1"/>
          <w:szCs w:val="22"/>
          <w:u w:color="000000" w:themeColor="text1"/>
        </w:rPr>
        <w:t>FIVE</w:t>
      </w:r>
      <w:r w:rsidR="00575B4C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 YEARS OF </w:t>
      </w:r>
      <w:r w:rsidR="006E5B0B">
        <w:rPr>
          <w:rFonts w:eastAsiaTheme="minorHAnsi"/>
          <w:color w:val="000000" w:themeColor="text1"/>
          <w:szCs w:val="22"/>
          <w:u w:color="000000" w:themeColor="text1"/>
        </w:rPr>
        <w:t>COMMITTED</w:t>
      </w:r>
      <w:r w:rsidR="00575B4C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 SERVICE</w:t>
      </w:r>
      <w:r w:rsidR="00E06B88">
        <w:rPr>
          <w:rFonts w:eastAsiaTheme="minorHAnsi"/>
          <w:color w:val="000000" w:themeColor="text1"/>
          <w:szCs w:val="22"/>
          <w:u w:color="000000" w:themeColor="text1"/>
        </w:rPr>
        <w:t xml:space="preserve"> TO THE CITIZENS OF THIS STATE</w:t>
      </w:r>
      <w:r w:rsidR="00575B4C" w:rsidRPr="00575B4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C5434" w:rsidRDefault="005C54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481C" w:rsidRDefault="005C5434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56481C"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</w:t>
      </w:r>
      <w:r w:rsidR="006B1AD6">
        <w:rPr>
          <w:rFonts w:eastAsiaTheme="minorHAnsi"/>
          <w:color w:val="000000" w:themeColor="text1"/>
          <w:szCs w:val="22"/>
          <w:u w:color="000000" w:themeColor="text1"/>
        </w:rPr>
        <w:t>gratitude</w:t>
      </w:r>
      <w:r w:rsidR="0056481C"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that the House of Representatives honor</w:t>
      </w:r>
      <w:r w:rsidR="006B1AD6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56481C"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those individuals who put themselves in the line of fire to protect our neighbors, families, and friends; and</w:t>
      </w:r>
    </w:p>
    <w:p w:rsidR="006E5B0B" w:rsidRDefault="006E5B0B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E5B0B" w:rsidRPr="0056481C" w:rsidRDefault="006E5B0B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among the most dedicated of such </w:t>
      </w:r>
      <w:r w:rsidR="00BE20EB">
        <w:rPr>
          <w:rFonts w:eastAsiaTheme="minorHAnsi"/>
          <w:color w:val="000000" w:themeColor="text1"/>
          <w:szCs w:val="22"/>
          <w:u w:color="000000" w:themeColor="text1"/>
        </w:rPr>
        <w:t>individuals is Major R</w:t>
      </w:r>
      <w:r w:rsidR="00BE20EB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oy </w:t>
      </w:r>
      <w:r w:rsidR="00BE20EB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BE20EB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ugene </w:t>
      </w:r>
      <w:r w:rsidR="00BE20EB">
        <w:rPr>
          <w:rFonts w:eastAsiaTheme="minorHAnsi"/>
          <w:color w:val="000000" w:themeColor="text1"/>
          <w:szCs w:val="22"/>
          <w:u w:color="000000" w:themeColor="text1"/>
        </w:rPr>
        <w:t>“Sonny” C</w:t>
      </w:r>
      <w:r w:rsidR="00BE20EB" w:rsidRPr="00575B4C">
        <w:rPr>
          <w:rFonts w:eastAsiaTheme="minorHAnsi"/>
          <w:color w:val="000000" w:themeColor="text1"/>
          <w:szCs w:val="22"/>
          <w:u w:color="000000" w:themeColor="text1"/>
        </w:rPr>
        <w:t>ox,</w:t>
      </w:r>
      <w:r w:rsidR="00BE20EB">
        <w:rPr>
          <w:rFonts w:eastAsiaTheme="minorHAnsi"/>
          <w:color w:val="000000" w:themeColor="text1"/>
          <w:szCs w:val="22"/>
          <w:u w:color="000000" w:themeColor="text1"/>
        </w:rPr>
        <w:t xml:space="preserve"> J</w:t>
      </w:r>
      <w:r w:rsidR="00BE20EB" w:rsidRPr="00575B4C">
        <w:rPr>
          <w:rFonts w:eastAsiaTheme="minorHAnsi"/>
          <w:color w:val="000000" w:themeColor="text1"/>
          <w:szCs w:val="22"/>
          <w:u w:color="000000" w:themeColor="text1"/>
        </w:rPr>
        <w:t>r., of</w:t>
      </w:r>
      <w:r w:rsidR="00BE20E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E20EB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BE20EB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BE20EB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reenwood </w:t>
      </w:r>
      <w:r w:rsidR="00BE20EB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BE20EB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ounty </w:t>
      </w:r>
      <w:r w:rsidR="00BE20E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E20EB" w:rsidRPr="00575B4C">
        <w:rPr>
          <w:rFonts w:eastAsiaTheme="minorHAnsi"/>
          <w:color w:val="000000" w:themeColor="text1"/>
          <w:szCs w:val="22"/>
          <w:u w:color="000000" w:themeColor="text1"/>
        </w:rPr>
        <w:t>heriff</w:t>
      </w:r>
      <w:r w:rsidR="002566E2" w:rsidRPr="002566E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E20EB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BE20EB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BE20EB" w:rsidRPr="00575B4C">
        <w:rPr>
          <w:rFonts w:eastAsiaTheme="minorHAnsi"/>
          <w:color w:val="000000" w:themeColor="text1"/>
          <w:szCs w:val="22"/>
          <w:u w:color="000000" w:themeColor="text1"/>
        </w:rPr>
        <w:t>ffice</w:t>
      </w:r>
      <w:r w:rsidR="00BE20E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Whereas, born in Atlanta, Georgia, </w:t>
      </w:r>
      <w:r w:rsidR="00835607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Roy Eugene Cox, Sr.</w:t>
      </w:r>
      <w:r w:rsidR="00835607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and Marcella Anderson Cox</w:t>
      </w:r>
      <w:r w:rsidR="00835607">
        <w:rPr>
          <w:rFonts w:eastAsiaTheme="minorHAnsi"/>
          <w:color w:val="000000" w:themeColor="text1"/>
          <w:szCs w:val="22"/>
          <w:u w:color="000000" w:themeColor="text1"/>
        </w:rPr>
        <w:t xml:space="preserve">, Sonny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Cox began his law enforcement </w:t>
      </w:r>
      <w:r w:rsidR="00E727EB">
        <w:rPr>
          <w:rFonts w:eastAsiaTheme="minorHAnsi"/>
          <w:color w:val="000000" w:themeColor="text1"/>
          <w:szCs w:val="22"/>
          <w:u w:color="000000" w:themeColor="text1"/>
        </w:rPr>
        <w:t xml:space="preserve">career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in August 1977</w:t>
      </w:r>
      <w:r w:rsidR="00835607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E727EB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35607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fficer with the Greenwood Police Department. </w:t>
      </w:r>
      <w:r w:rsidR="000B191F">
        <w:rPr>
          <w:rFonts w:eastAsiaTheme="minorHAnsi"/>
          <w:color w:val="000000" w:themeColor="text1"/>
          <w:szCs w:val="22"/>
          <w:u w:color="000000" w:themeColor="text1"/>
        </w:rPr>
        <w:t xml:space="preserve">Having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graduated from the South Carolina Criminal Justice Academy in 1978</w:t>
      </w:r>
      <w:r w:rsidR="000B191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6A4429">
        <w:rPr>
          <w:rFonts w:eastAsiaTheme="minorHAnsi"/>
          <w:color w:val="000000" w:themeColor="text1"/>
          <w:szCs w:val="22"/>
          <w:u w:color="000000" w:themeColor="text1"/>
        </w:rPr>
        <w:t>he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obtained his </w:t>
      </w:r>
      <w:r w:rsidR="000B191F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ssociate</w:t>
      </w:r>
      <w:r w:rsidR="002566E2" w:rsidRPr="002566E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E68D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B191F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egree in </w:t>
      </w:r>
      <w:r w:rsidR="000B191F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ublic </w:t>
      </w:r>
      <w:r w:rsidR="000B191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ervice</w:t>
      </w:r>
      <w:r w:rsidR="0037408E">
        <w:rPr>
          <w:rFonts w:eastAsiaTheme="minorHAnsi"/>
          <w:color w:val="000000" w:themeColor="text1"/>
          <w:szCs w:val="22"/>
          <w:u w:color="000000" w:themeColor="text1"/>
        </w:rPr>
        <w:t xml:space="preserve"> (</w:t>
      </w:r>
      <w:r w:rsidR="000B191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riminal </w:t>
      </w:r>
      <w:r w:rsidR="000B191F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ustice</w:t>
      </w:r>
      <w:r w:rsidR="0037408E">
        <w:rPr>
          <w:rFonts w:eastAsiaTheme="minorHAnsi"/>
          <w:color w:val="000000" w:themeColor="text1"/>
          <w:szCs w:val="22"/>
          <w:u w:color="000000" w:themeColor="text1"/>
        </w:rPr>
        <w:t>)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from Piedmont Technical College in 1986</w:t>
      </w:r>
      <w:r w:rsidR="000B191F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37408E">
        <w:rPr>
          <w:rFonts w:eastAsiaTheme="minorHAnsi"/>
          <w:color w:val="000000" w:themeColor="text1"/>
          <w:szCs w:val="22"/>
          <w:u w:color="000000" w:themeColor="text1"/>
        </w:rPr>
        <w:t>While in school</w:t>
      </w:r>
      <w:r w:rsidR="000B191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he continued full</w:t>
      </w:r>
      <w:r w:rsidR="004E1CA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time </w:t>
      </w:r>
      <w:r w:rsidR="00A665B0">
        <w:rPr>
          <w:rFonts w:eastAsiaTheme="minorHAnsi"/>
          <w:color w:val="000000" w:themeColor="text1"/>
          <w:szCs w:val="22"/>
          <w:u w:color="000000" w:themeColor="text1"/>
        </w:rPr>
        <w:t xml:space="preserve">work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with the Greenwood Police Department</w:t>
      </w:r>
      <w:r w:rsidR="0037408E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was assigned to the Uniform Division</w:t>
      </w:r>
      <w:r w:rsidR="0037408E">
        <w:rPr>
          <w:rFonts w:eastAsiaTheme="minorHAnsi"/>
          <w:color w:val="000000" w:themeColor="text1"/>
          <w:szCs w:val="22"/>
          <w:u w:color="000000" w:themeColor="text1"/>
        </w:rPr>
        <w:t xml:space="preserve"> upon his graduation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481C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A67C7F">
        <w:rPr>
          <w:rFonts w:eastAsiaTheme="minorHAnsi"/>
          <w:color w:val="000000" w:themeColor="text1"/>
          <w:szCs w:val="22"/>
          <w:u w:color="000000" w:themeColor="text1"/>
        </w:rPr>
        <w:t xml:space="preserve">while on patrol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in 1979, Officer Cox</w:t>
      </w:r>
      <w:r w:rsidR="006A4429">
        <w:rPr>
          <w:rFonts w:eastAsiaTheme="minorHAnsi"/>
          <w:color w:val="000000" w:themeColor="text1"/>
          <w:szCs w:val="22"/>
          <w:u w:color="000000" w:themeColor="text1"/>
        </w:rPr>
        <w:t>, as he was then,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encountered a suspicious individual outside a convenience store in Greenwood</w:t>
      </w:r>
      <w:r w:rsidR="00A67C7F">
        <w:rPr>
          <w:rFonts w:eastAsiaTheme="minorHAnsi"/>
          <w:color w:val="000000" w:themeColor="text1"/>
          <w:szCs w:val="22"/>
          <w:u w:color="000000" w:themeColor="text1"/>
        </w:rPr>
        <w:t>. T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he individual brandished </w:t>
      </w:r>
      <w:r w:rsidR="006A4429">
        <w:rPr>
          <w:rFonts w:eastAsiaTheme="minorHAnsi"/>
          <w:color w:val="000000" w:themeColor="text1"/>
          <w:szCs w:val="22"/>
          <w:u w:color="000000" w:themeColor="text1"/>
        </w:rPr>
        <w:t xml:space="preserve">and discharged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a sawed</w:t>
      </w:r>
      <w:r w:rsidR="004E1CA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A4429">
        <w:rPr>
          <w:rFonts w:eastAsiaTheme="minorHAnsi"/>
          <w:color w:val="000000" w:themeColor="text1"/>
          <w:szCs w:val="22"/>
          <w:u w:color="000000" w:themeColor="text1"/>
        </w:rPr>
        <w:t>off shotgun</w:t>
      </w:r>
      <w:r w:rsidR="00A67C7F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A4429">
        <w:rPr>
          <w:rFonts w:eastAsiaTheme="minorHAnsi"/>
          <w:color w:val="000000" w:themeColor="text1"/>
          <w:szCs w:val="22"/>
          <w:u w:color="000000" w:themeColor="text1"/>
        </w:rPr>
        <w:t xml:space="preserve">in the process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striking Officer Cox</w:t>
      </w:r>
      <w:r w:rsidR="002566E2" w:rsidRPr="002566E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s partner.</w:t>
      </w:r>
      <w:r w:rsidR="001B32E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67C7F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he individual </w:t>
      </w:r>
      <w:r w:rsidR="00A67C7F">
        <w:rPr>
          <w:rFonts w:eastAsiaTheme="minorHAnsi"/>
          <w:color w:val="000000" w:themeColor="text1"/>
          <w:szCs w:val="22"/>
          <w:u w:color="000000" w:themeColor="text1"/>
        </w:rPr>
        <w:t xml:space="preserve">then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fled the scene</w:t>
      </w:r>
      <w:r w:rsidR="00A67C7F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and Officer Cox apprehended another suspect inside the convenience store.</w:t>
      </w:r>
      <w:r w:rsidR="001B32E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As a result of his heroism in this incident</w:t>
      </w:r>
      <w:r w:rsidR="00F72B5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Officer Cox and his partner received the International Civitan Award for Courageous Service; and</w:t>
      </w: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Whereas, several years later, Officer Cox was promoted to the rank of </w:t>
      </w:r>
      <w:r w:rsidR="006A4429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ergeant and transferred to the Detectives Division.</w:t>
      </w:r>
      <w:r w:rsidR="001B32E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600B8">
        <w:rPr>
          <w:rFonts w:eastAsiaTheme="minorHAnsi"/>
          <w:color w:val="000000" w:themeColor="text1"/>
          <w:szCs w:val="22"/>
          <w:u w:color="000000" w:themeColor="text1"/>
        </w:rPr>
        <w:t>He</w:t>
      </w:r>
      <w:r w:rsidR="004965EF">
        <w:rPr>
          <w:rFonts w:eastAsiaTheme="minorHAnsi"/>
          <w:color w:val="000000" w:themeColor="text1"/>
          <w:szCs w:val="22"/>
          <w:u w:color="000000" w:themeColor="text1"/>
        </w:rPr>
        <w:t xml:space="preserve"> w</w:t>
      </w:r>
      <w:r w:rsidR="008D3B64">
        <w:rPr>
          <w:rFonts w:eastAsiaTheme="minorHAnsi"/>
          <w:color w:val="000000" w:themeColor="text1"/>
          <w:szCs w:val="22"/>
          <w:u w:color="000000" w:themeColor="text1"/>
        </w:rPr>
        <w:t>ork</w:t>
      </w:r>
      <w:r w:rsidR="005600B8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8D3B64">
        <w:rPr>
          <w:rFonts w:eastAsiaTheme="minorHAnsi"/>
          <w:color w:val="000000" w:themeColor="text1"/>
          <w:szCs w:val="22"/>
          <w:u w:color="000000" w:themeColor="text1"/>
        </w:rPr>
        <w:t xml:space="preserve"> his way up the ranks</w:t>
      </w:r>
      <w:r w:rsidR="004965EF">
        <w:rPr>
          <w:rFonts w:eastAsiaTheme="minorHAnsi"/>
          <w:color w:val="000000" w:themeColor="text1"/>
          <w:szCs w:val="22"/>
          <w:u w:color="000000" w:themeColor="text1"/>
        </w:rPr>
        <w:t xml:space="preserve"> to c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aptain</w:t>
      </w:r>
      <w:r w:rsidR="004965E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completed the </w:t>
      </w:r>
      <w:r w:rsidR="004B7AC0">
        <w:rPr>
          <w:rFonts w:eastAsiaTheme="minorHAnsi"/>
          <w:color w:val="000000" w:themeColor="text1"/>
          <w:szCs w:val="22"/>
          <w:u w:color="000000" w:themeColor="text1"/>
        </w:rPr>
        <w:t>twelve</w:t>
      </w:r>
      <w:r w:rsidR="004E1CA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week Administrative Officer Management School at North Carolin</w:t>
      </w:r>
      <w:r w:rsidR="00290539">
        <w:rPr>
          <w:rFonts w:eastAsiaTheme="minorHAnsi"/>
          <w:color w:val="000000" w:themeColor="text1"/>
          <w:szCs w:val="22"/>
          <w:u w:color="000000" w:themeColor="text1"/>
        </w:rPr>
        <w:t xml:space="preserve">a State University in Raleigh, </w:t>
      </w:r>
      <w:r w:rsidR="004965EF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in 2006</w:t>
      </w:r>
      <w:r w:rsidR="004965E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began serving with the Greenwood County Sheriff</w:t>
      </w:r>
      <w:r w:rsidR="002566E2" w:rsidRPr="002566E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s Office </w:t>
      </w:r>
      <w:r w:rsidR="00DF1FC5"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the newly formed Community Service Division; and</w:t>
      </w: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Whereas, Captain Cox quickly rose to the rank of </w:t>
      </w:r>
      <w:r w:rsidR="001A1E98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ajor in 2008 and began supervising all community events</w:t>
      </w:r>
      <w:r w:rsidR="001A1E9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1A1E98">
        <w:rPr>
          <w:rFonts w:eastAsiaTheme="minorHAnsi"/>
          <w:color w:val="000000" w:themeColor="text1"/>
          <w:szCs w:val="22"/>
          <w:u w:color="000000" w:themeColor="text1"/>
        </w:rPr>
        <w:t>co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ordinating crime</w:t>
      </w:r>
      <w:r w:rsidR="004E1CA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prevention programs such as the local “National Night Out” campaign.</w:t>
      </w:r>
      <w:r w:rsidR="001B32E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A1E98">
        <w:rPr>
          <w:rFonts w:eastAsiaTheme="minorHAnsi"/>
          <w:color w:val="000000" w:themeColor="text1"/>
          <w:szCs w:val="22"/>
          <w:u w:color="000000" w:themeColor="text1"/>
        </w:rPr>
        <w:t>He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965EF">
        <w:rPr>
          <w:rFonts w:eastAsiaTheme="minorHAnsi"/>
          <w:color w:val="000000" w:themeColor="text1"/>
          <w:szCs w:val="22"/>
          <w:u w:color="000000" w:themeColor="text1"/>
        </w:rPr>
        <w:t xml:space="preserve">also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began supervising Internal Affairs and Professional Standards while overseeing the South Carolina Law Enforcement </w:t>
      </w:r>
      <w:r w:rsidR="00E074D0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ccreditation process for the Greenwood County Sheriff</w:t>
      </w:r>
      <w:r w:rsidR="002566E2" w:rsidRPr="002566E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s Office; and</w:t>
      </w: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67265">
        <w:rPr>
          <w:rFonts w:eastAsiaTheme="minorHAnsi"/>
          <w:color w:val="000000" w:themeColor="text1"/>
          <w:szCs w:val="22"/>
          <w:u w:color="000000" w:themeColor="text1"/>
        </w:rPr>
        <w:t xml:space="preserve">cognizant that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the Greenwood community </w:t>
      </w:r>
      <w:r w:rsidR="00A47B68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fortunate to have Major Sonny</w:t>
      </w:r>
      <w:r w:rsidR="00A47B68">
        <w:rPr>
          <w:rFonts w:eastAsiaTheme="minorHAnsi"/>
          <w:color w:val="000000" w:themeColor="text1"/>
          <w:szCs w:val="22"/>
          <w:u w:color="000000" w:themeColor="text1"/>
        </w:rPr>
        <w:t xml:space="preserve"> Cox</w:t>
      </w:r>
      <w:r w:rsidR="00AB108F">
        <w:rPr>
          <w:rFonts w:eastAsiaTheme="minorHAnsi"/>
          <w:color w:val="000000" w:themeColor="text1"/>
          <w:szCs w:val="22"/>
          <w:u w:color="000000" w:themeColor="text1"/>
        </w:rPr>
        <w:t xml:space="preserve"> in its service</w:t>
      </w:r>
      <w:r w:rsidR="00F6726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A47B68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A47B68">
        <w:rPr>
          <w:rFonts w:eastAsiaTheme="minorHAnsi"/>
          <w:color w:val="000000" w:themeColor="text1"/>
          <w:szCs w:val="22"/>
          <w:u w:color="000000" w:themeColor="text1"/>
        </w:rPr>
        <w:t xml:space="preserve">House of Representatives takes great pleasure in commending Major Cox </w:t>
      </w:r>
      <w:r w:rsidR="00F67265">
        <w:rPr>
          <w:rFonts w:eastAsiaTheme="minorHAnsi"/>
          <w:color w:val="000000" w:themeColor="text1"/>
          <w:szCs w:val="22"/>
          <w:u w:color="000000" w:themeColor="text1"/>
        </w:rPr>
        <w:t xml:space="preserve">for the excellence and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dedication </w:t>
      </w:r>
      <w:r w:rsidR="00F67265">
        <w:rPr>
          <w:rFonts w:eastAsiaTheme="minorHAnsi"/>
          <w:color w:val="000000" w:themeColor="text1"/>
          <w:szCs w:val="22"/>
          <w:u w:color="000000" w:themeColor="text1"/>
        </w:rPr>
        <w:t xml:space="preserve">he has so faithfully demonstrated in his long service to the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Greenwood Police Department and the Greenwood County Sheriff</w:t>
      </w:r>
      <w:r w:rsidR="002566E2" w:rsidRPr="002566E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s Office.</w:t>
      </w:r>
      <w:r w:rsidR="001B32E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481C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A6550" w:rsidRPr="00575B4C" w:rsidRDefault="0056481C" w:rsidP="004A65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</w:t>
      </w:r>
      <w:r w:rsidR="00207253">
        <w:rPr>
          <w:rFonts w:eastAsiaTheme="minorHAnsi"/>
          <w:color w:val="000000" w:themeColor="text1"/>
          <w:szCs w:val="22"/>
          <w:u w:color="000000" w:themeColor="text1"/>
        </w:rPr>
        <w:t>South Carolina House of Representatives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honor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Major R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oy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ugene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“Sonny” C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>ox,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 xml:space="preserve"> J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>r., of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reenwood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ounty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>heriff</w:t>
      </w:r>
      <w:r w:rsidR="002566E2" w:rsidRPr="002566E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ffice for his outstanding contributions to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arolina law enforcement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during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4E1CA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five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 years of </w:t>
      </w:r>
      <w:r w:rsidR="006E5B0B">
        <w:rPr>
          <w:rFonts w:eastAsiaTheme="minorHAnsi"/>
          <w:color w:val="000000" w:themeColor="text1"/>
          <w:szCs w:val="22"/>
          <w:u w:color="000000" w:themeColor="text1"/>
        </w:rPr>
        <w:t>committed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 service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 xml:space="preserve"> to the citizens of this great State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 w:rsidR="00856125">
        <w:rPr>
          <w:rFonts w:eastAsiaTheme="minorHAnsi"/>
          <w:color w:val="000000" w:themeColor="text1"/>
          <w:szCs w:val="22"/>
          <w:u w:color="000000" w:themeColor="text1"/>
        </w:rPr>
        <w:t>provided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to Major Roy Eugene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 xml:space="preserve">“Sonny”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Cox, Jr.</w:t>
      </w:r>
    </w:p>
    <w:p w:rsidR="00461046" w:rsidRDefault="004E1C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1046" w:rsidRDefault="00461046" w:rsidP="007760E6">
      <w:pPr>
        <w:suppressAutoHyphens/>
      </w:pPr>
    </w:p>
    <w:sectPr w:rsidR="00461046" w:rsidSect="007760E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91F" w:rsidRDefault="000B191F" w:rsidP="009F0C77">
      <w:r>
        <w:separator/>
      </w:r>
    </w:p>
  </w:endnote>
  <w:endnote w:type="continuationSeparator" w:id="0">
    <w:p w:rsidR="000B191F" w:rsidRDefault="000B19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055DAF-EC8F-4C8D-9DC3-F4A72E10254A}"/>
    <w:embedBold r:id="rId2" w:fontKey="{35B62B9F-6133-4CD1-B1DF-EBE31049B4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64DB23-0F31-4510-84B3-297E5F105AA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1682C04-E505-4B80-A791-D17560C4F3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ABFB32-846F-46C5-B90B-91F5F571E2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60E6" w:rsidRPr="00461046" w:rsidRDefault="007760E6" w:rsidP="004610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[5248]</w:t>
    </w:r>
    <w:r>
      <w:tab/>
    </w:r>
    <w:r w:rsidR="00FA7580">
      <w:fldChar w:fldCharType="begin"/>
    </w:r>
    <w:r w:rsidR="00FA7580">
      <w:instrText xml:space="preserve"> PAGE  \* MERGEFORMAT </w:instrText>
    </w:r>
    <w:r w:rsidR="00FA7580">
      <w:fldChar w:fldCharType="separate"/>
    </w:r>
    <w:r w:rsidR="00FA7580">
      <w:rPr>
        <w:noProof/>
      </w:rPr>
      <w:t>1</w:t>
    </w:r>
    <w:r w:rsidR="00FA758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91F" w:rsidRDefault="000B191F" w:rsidP="009F0C77">
      <w:r>
        <w:separator/>
      </w:r>
    </w:p>
  </w:footnote>
  <w:footnote w:type="continuationSeparator" w:id="0">
    <w:p w:rsidR="000B191F" w:rsidRDefault="000B19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60SD12"/>
    <w:docVar w:name="CoverBillType" w:val="r"/>
    <w:docVar w:name="docpath" w:val="L:\Council\bills\RM\1560SD12.DOCX"/>
    <w:docVar w:name="dvBillNumber" w:val="52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45624"/>
    <w:rsid w:val="00011869"/>
    <w:rsid w:val="000656C9"/>
    <w:rsid w:val="000B191F"/>
    <w:rsid w:val="000E1785"/>
    <w:rsid w:val="000F40FA"/>
    <w:rsid w:val="0010776B"/>
    <w:rsid w:val="00133E66"/>
    <w:rsid w:val="001435A3"/>
    <w:rsid w:val="00167FD3"/>
    <w:rsid w:val="001A1E98"/>
    <w:rsid w:val="001B32EE"/>
    <w:rsid w:val="001D08F2"/>
    <w:rsid w:val="001D525B"/>
    <w:rsid w:val="001D7F4F"/>
    <w:rsid w:val="00207253"/>
    <w:rsid w:val="002321B6"/>
    <w:rsid w:val="00234CB7"/>
    <w:rsid w:val="00250967"/>
    <w:rsid w:val="002543C8"/>
    <w:rsid w:val="002566E2"/>
    <w:rsid w:val="00284AAE"/>
    <w:rsid w:val="00290539"/>
    <w:rsid w:val="002C109D"/>
    <w:rsid w:val="002E5912"/>
    <w:rsid w:val="002E68DA"/>
    <w:rsid w:val="002F38BE"/>
    <w:rsid w:val="002F38E5"/>
    <w:rsid w:val="002F61F2"/>
    <w:rsid w:val="00325348"/>
    <w:rsid w:val="0032732C"/>
    <w:rsid w:val="00327A4D"/>
    <w:rsid w:val="00336AD0"/>
    <w:rsid w:val="0037079A"/>
    <w:rsid w:val="0037408E"/>
    <w:rsid w:val="003D01E8"/>
    <w:rsid w:val="003E3A5D"/>
    <w:rsid w:val="003E5288"/>
    <w:rsid w:val="003F6D79"/>
    <w:rsid w:val="0041760A"/>
    <w:rsid w:val="00417C01"/>
    <w:rsid w:val="0042042B"/>
    <w:rsid w:val="00461046"/>
    <w:rsid w:val="004809EE"/>
    <w:rsid w:val="004965EF"/>
    <w:rsid w:val="004A6550"/>
    <w:rsid w:val="004B253B"/>
    <w:rsid w:val="004B7AC0"/>
    <w:rsid w:val="004E0669"/>
    <w:rsid w:val="004E1CA3"/>
    <w:rsid w:val="004E7D54"/>
    <w:rsid w:val="005273C6"/>
    <w:rsid w:val="00530A69"/>
    <w:rsid w:val="00545593"/>
    <w:rsid w:val="00545624"/>
    <w:rsid w:val="005600B8"/>
    <w:rsid w:val="0056481C"/>
    <w:rsid w:val="00575B4C"/>
    <w:rsid w:val="00577C6C"/>
    <w:rsid w:val="005C2FE2"/>
    <w:rsid w:val="005C5434"/>
    <w:rsid w:val="005D11F1"/>
    <w:rsid w:val="005E2BC9"/>
    <w:rsid w:val="00605102"/>
    <w:rsid w:val="006215AA"/>
    <w:rsid w:val="006913C9"/>
    <w:rsid w:val="0069470D"/>
    <w:rsid w:val="006A2E90"/>
    <w:rsid w:val="006A4429"/>
    <w:rsid w:val="006B1AD6"/>
    <w:rsid w:val="006E5B0B"/>
    <w:rsid w:val="00734F00"/>
    <w:rsid w:val="007760E6"/>
    <w:rsid w:val="007A70AE"/>
    <w:rsid w:val="00835607"/>
    <w:rsid w:val="008362E8"/>
    <w:rsid w:val="00856125"/>
    <w:rsid w:val="00866652"/>
    <w:rsid w:val="008A1768"/>
    <w:rsid w:val="008B0C22"/>
    <w:rsid w:val="008D3B64"/>
    <w:rsid w:val="008E7B27"/>
    <w:rsid w:val="008F4429"/>
    <w:rsid w:val="0094021A"/>
    <w:rsid w:val="00971E41"/>
    <w:rsid w:val="009C6A0B"/>
    <w:rsid w:val="009F0C77"/>
    <w:rsid w:val="009F4DD1"/>
    <w:rsid w:val="00A41684"/>
    <w:rsid w:val="00A47B68"/>
    <w:rsid w:val="00A64E80"/>
    <w:rsid w:val="00A665B0"/>
    <w:rsid w:val="00A67C7F"/>
    <w:rsid w:val="00A72BCD"/>
    <w:rsid w:val="00A741D9"/>
    <w:rsid w:val="00A833AB"/>
    <w:rsid w:val="00A8465A"/>
    <w:rsid w:val="00A9741D"/>
    <w:rsid w:val="00AB108F"/>
    <w:rsid w:val="00AD4B17"/>
    <w:rsid w:val="00B412D4"/>
    <w:rsid w:val="00B61AF3"/>
    <w:rsid w:val="00B82668"/>
    <w:rsid w:val="00BA61D0"/>
    <w:rsid w:val="00BB5FC3"/>
    <w:rsid w:val="00BE20EB"/>
    <w:rsid w:val="00BE3C22"/>
    <w:rsid w:val="00C01E6F"/>
    <w:rsid w:val="00C0345E"/>
    <w:rsid w:val="00C3483A"/>
    <w:rsid w:val="00C74E9D"/>
    <w:rsid w:val="00C82FD3"/>
    <w:rsid w:val="00C92819"/>
    <w:rsid w:val="00CA7145"/>
    <w:rsid w:val="00CC6B7B"/>
    <w:rsid w:val="00CD2089"/>
    <w:rsid w:val="00D73A67"/>
    <w:rsid w:val="00D970A9"/>
    <w:rsid w:val="00DB25C4"/>
    <w:rsid w:val="00DF1FC5"/>
    <w:rsid w:val="00DF3845"/>
    <w:rsid w:val="00E06B88"/>
    <w:rsid w:val="00E074D0"/>
    <w:rsid w:val="00E1358A"/>
    <w:rsid w:val="00E41911"/>
    <w:rsid w:val="00E727EB"/>
    <w:rsid w:val="00E92EEF"/>
    <w:rsid w:val="00F24442"/>
    <w:rsid w:val="00F362ED"/>
    <w:rsid w:val="00F50AE3"/>
    <w:rsid w:val="00F67200"/>
    <w:rsid w:val="00F67265"/>
    <w:rsid w:val="00F67CF1"/>
    <w:rsid w:val="00F72B53"/>
    <w:rsid w:val="00F769E1"/>
    <w:rsid w:val="00F840F0"/>
    <w:rsid w:val="00FA7580"/>
    <w:rsid w:val="00FB0D0D"/>
    <w:rsid w:val="00FB43B4"/>
    <w:rsid w:val="00FF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0B18DB2-44C9-4BB5-9A44-A886E8E2E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5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53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60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48_201205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25E13-8DEF-4C36-8241-1FB793518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568</Words>
  <Characters>3174</Characters>
  <Application>Microsoft Office Word</Application>
  <DocSecurity>4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5248: Major Roy Eugene Cox, Jr. - South Carolina Legislature Online</dc:title>
  <dc:subject/>
  <dc:creator>rosannemcdowell</dc:creator>
  <cp:keywords/>
  <dc:description/>
  <cp:lastModifiedBy>N Cumfer</cp:lastModifiedBy>
  <cp:revision>2</cp:revision>
  <cp:lastPrinted>2012-05-08T15:00:00Z</cp:lastPrinted>
  <dcterms:created xsi:type="dcterms:W3CDTF">2014-11-24T15:01:00Z</dcterms:created>
  <dcterms:modified xsi:type="dcterms:W3CDTF">2014-11-24T15:01:00Z</dcterms:modified>
</cp:coreProperties>
</file>