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354" w:rsidRDefault="000D0354" w:rsidP="000D0354">
      <w:pPr>
        <w:widowControl w:val="0"/>
        <w:jc w:val="center"/>
      </w:pPr>
      <w:bookmarkStart w:id="0" w:name="_GoBack"/>
      <w:bookmarkEnd w:id="0"/>
      <w:r w:rsidRPr="000D0354">
        <w:rPr>
          <w:b/>
        </w:rPr>
        <w:t>South Carolina General Assembly</w:t>
      </w:r>
    </w:p>
    <w:p w:rsidR="000D0354" w:rsidRDefault="000D0354" w:rsidP="000D0354">
      <w:pPr>
        <w:widowControl w:val="0"/>
        <w:jc w:val="center"/>
      </w:pPr>
      <w:r>
        <w:t>119th Session, 2011-2012</w:t>
      </w:r>
    </w:p>
    <w:p w:rsidR="000D0354" w:rsidRDefault="000D0354" w:rsidP="000D0354">
      <w:pPr>
        <w:widowControl w:val="0"/>
        <w:jc w:val="left"/>
      </w:pPr>
    </w:p>
    <w:p w:rsidR="000D0354" w:rsidRDefault="000D0354" w:rsidP="000D0354">
      <w:pPr>
        <w:widowControl w:val="0"/>
        <w:jc w:val="left"/>
        <w:rPr>
          <w:b/>
        </w:rPr>
      </w:pPr>
      <w:r w:rsidRPr="000D0354">
        <w:rPr>
          <w:b/>
        </w:rPr>
        <w:t>H. 5260</w:t>
      </w:r>
    </w:p>
    <w:p w:rsidR="000D0354" w:rsidRDefault="000D0354" w:rsidP="000D0354">
      <w:pPr>
        <w:widowControl w:val="0"/>
        <w:jc w:val="left"/>
        <w:rPr>
          <w:b/>
        </w:rPr>
      </w:pPr>
    </w:p>
    <w:p w:rsidR="000D0354" w:rsidRDefault="000D0354" w:rsidP="000D0354">
      <w:pPr>
        <w:widowControl w:val="0"/>
        <w:jc w:val="left"/>
      </w:pPr>
      <w:r w:rsidRPr="000D0354">
        <w:rPr>
          <w:b/>
        </w:rPr>
        <w:t>STATUS INFORMATION</w:t>
      </w:r>
    </w:p>
    <w:p w:rsidR="000D0354" w:rsidRDefault="000D0354" w:rsidP="000D0354">
      <w:pPr>
        <w:widowControl w:val="0"/>
        <w:jc w:val="left"/>
      </w:pPr>
    </w:p>
    <w:p w:rsidR="000D0354" w:rsidRDefault="000D0354" w:rsidP="000D0354">
      <w:pPr>
        <w:widowControl w:val="0"/>
        <w:jc w:val="left"/>
      </w:pPr>
      <w:r>
        <w:t>House Resolution</w:t>
      </w:r>
    </w:p>
    <w:p w:rsidR="000D0354" w:rsidRDefault="000D0354" w:rsidP="000D0354">
      <w:pPr>
        <w:widowControl w:val="0"/>
        <w:jc w:val="left"/>
      </w:pPr>
      <w:r>
        <w:t>Sponsors: Reps. Huggins, Ballentine, McLeod, Agnew, Alexander, Allen, Allison, Anderson, Anthony, Atwater, Bales,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Jefferson, Johnson, King, Knight, Limehouse, Loftis, Long, Lowe, Lucas, Mack, McCoy, McEachern,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0D0354" w:rsidRDefault="000D0354" w:rsidP="000D0354">
      <w:pPr>
        <w:widowControl w:val="0"/>
        <w:jc w:val="left"/>
      </w:pPr>
      <w:r>
        <w:t>Document Path: l:\council\bills\rm\1586ac12.docx</w:t>
      </w:r>
    </w:p>
    <w:p w:rsidR="00212952" w:rsidRDefault="00212952" w:rsidP="000D0354">
      <w:pPr>
        <w:widowControl w:val="0"/>
        <w:jc w:val="left"/>
      </w:pPr>
      <w:r>
        <w:t>Companion/Similar bill(s): 4113, 5261</w:t>
      </w:r>
    </w:p>
    <w:p w:rsidR="000D0354" w:rsidRDefault="000D0354" w:rsidP="000D0354">
      <w:pPr>
        <w:widowControl w:val="0"/>
        <w:jc w:val="left"/>
      </w:pPr>
    </w:p>
    <w:p w:rsidR="000D0354" w:rsidRDefault="000D0354" w:rsidP="000D0354">
      <w:pPr>
        <w:widowControl w:val="0"/>
        <w:jc w:val="left"/>
      </w:pPr>
      <w:r>
        <w:t>Introduced in the House on May 15, 2012</w:t>
      </w:r>
    </w:p>
    <w:p w:rsidR="000D0354" w:rsidRDefault="000D0354" w:rsidP="000D0354">
      <w:pPr>
        <w:widowControl w:val="0"/>
        <w:jc w:val="left"/>
      </w:pPr>
      <w:r>
        <w:t>Adopted by the House on May 15, 2012</w:t>
      </w:r>
    </w:p>
    <w:p w:rsidR="000D0354" w:rsidRDefault="000D0354" w:rsidP="000D0354">
      <w:pPr>
        <w:widowControl w:val="0"/>
        <w:jc w:val="left"/>
      </w:pPr>
    </w:p>
    <w:p w:rsidR="000D0354" w:rsidRDefault="000D0354" w:rsidP="000D0354">
      <w:pPr>
        <w:widowControl w:val="0"/>
        <w:jc w:val="left"/>
      </w:pPr>
      <w:r>
        <w:t xml:space="preserve">Summary: </w:t>
      </w:r>
      <w:r w:rsidR="00277063">
        <w:t>Chapin Eagles Rugby Club</w:t>
      </w:r>
    </w:p>
    <w:p w:rsidR="000D0354" w:rsidRDefault="000D0354" w:rsidP="000D0354">
      <w:pPr>
        <w:widowControl w:val="0"/>
        <w:jc w:val="left"/>
      </w:pPr>
    </w:p>
    <w:p w:rsidR="000D0354" w:rsidRDefault="000D0354" w:rsidP="000D0354">
      <w:pPr>
        <w:widowControl w:val="0"/>
        <w:jc w:val="left"/>
      </w:pPr>
    </w:p>
    <w:p w:rsidR="000D0354" w:rsidRDefault="000D0354" w:rsidP="000D0354">
      <w:pPr>
        <w:widowControl w:val="0"/>
        <w:tabs>
          <w:tab w:val="center" w:pos="590"/>
          <w:tab w:val="center" w:pos="1440"/>
          <w:tab w:val="left" w:pos="1872"/>
          <w:tab w:val="left" w:pos="9187"/>
        </w:tabs>
        <w:jc w:val="left"/>
      </w:pPr>
      <w:r w:rsidRPr="000D0354">
        <w:rPr>
          <w:b/>
        </w:rPr>
        <w:lastRenderedPageBreak/>
        <w:t>HISTORY OF LEGISLATIVE ACTIONS</w:t>
      </w:r>
    </w:p>
    <w:p w:rsidR="000D0354" w:rsidRDefault="000D0354" w:rsidP="000D0354">
      <w:pPr>
        <w:widowControl w:val="0"/>
        <w:tabs>
          <w:tab w:val="center" w:pos="590"/>
          <w:tab w:val="center" w:pos="1440"/>
          <w:tab w:val="left" w:pos="1872"/>
          <w:tab w:val="left" w:pos="9187"/>
        </w:tabs>
        <w:jc w:val="left"/>
      </w:pPr>
    </w:p>
    <w:p w:rsidR="000D0354" w:rsidRPr="000D0354" w:rsidRDefault="000D0354" w:rsidP="000D0354">
      <w:pPr>
        <w:widowControl w:val="0"/>
        <w:tabs>
          <w:tab w:val="center" w:pos="590"/>
          <w:tab w:val="center" w:pos="1440"/>
          <w:tab w:val="left" w:pos="1872"/>
          <w:tab w:val="left" w:pos="9187"/>
        </w:tabs>
        <w:jc w:val="left"/>
      </w:pPr>
      <w:r w:rsidRPr="000D0354">
        <w:rPr>
          <w:u w:val="single"/>
        </w:rPr>
        <w:tab/>
        <w:t>Date</w:t>
      </w:r>
      <w:r w:rsidRPr="000D0354">
        <w:rPr>
          <w:u w:val="single"/>
        </w:rPr>
        <w:tab/>
        <w:t>Body</w:t>
      </w:r>
      <w:r w:rsidRPr="000D0354">
        <w:rPr>
          <w:u w:val="single"/>
        </w:rPr>
        <w:tab/>
        <w:t>Action Description with journal page number</w:t>
      </w:r>
      <w:r w:rsidRPr="000D0354">
        <w:rPr>
          <w:u w:val="single"/>
        </w:rPr>
        <w:tab/>
      </w:r>
    </w:p>
    <w:p w:rsidR="00D9074A" w:rsidRDefault="00D9074A" w:rsidP="00D9074A">
      <w:pPr>
        <w:widowControl w:val="0"/>
        <w:tabs>
          <w:tab w:val="right" w:pos="1008"/>
          <w:tab w:val="left" w:pos="1152"/>
          <w:tab w:val="left" w:pos="1872"/>
          <w:tab w:val="left" w:pos="9187"/>
        </w:tabs>
        <w:ind w:left="2088" w:hanging="2088"/>
        <w:jc w:val="left"/>
      </w:pPr>
      <w:r>
        <w:tab/>
        <w:t>5/15/2012</w:t>
      </w:r>
      <w:r>
        <w:tab/>
        <w:t>House</w:t>
      </w:r>
      <w:r>
        <w:tab/>
      </w:r>
      <w:r w:rsidRPr="00BC6418">
        <w:t>Introduced and adopted (</w:t>
      </w:r>
      <w:hyperlink r:id="rId7" w:history="1">
        <w:r w:rsidRPr="00BC6418">
          <w:rPr>
            <w:rStyle w:val="Hyperlink"/>
          </w:rPr>
          <w:t>House Journal</w:t>
        </w:r>
        <w:r w:rsidRPr="00BC6418">
          <w:rPr>
            <w:rStyle w:val="Hyperlink"/>
          </w:rPr>
          <w:noBreakHyphen/>
          <w:t>page 10</w:t>
        </w:r>
      </w:hyperlink>
      <w:r w:rsidRPr="00BC6418">
        <w:t>)</w:t>
      </w:r>
    </w:p>
    <w:p w:rsidR="00D9074A" w:rsidRDefault="00D9074A" w:rsidP="00D9074A">
      <w:pPr>
        <w:widowControl w:val="0"/>
        <w:tabs>
          <w:tab w:val="right" w:pos="1008"/>
          <w:tab w:val="left" w:pos="1152"/>
          <w:tab w:val="left" w:pos="1872"/>
          <w:tab w:val="left" w:pos="9187"/>
        </w:tabs>
        <w:ind w:left="2088" w:hanging="2088"/>
        <w:jc w:val="left"/>
      </w:pPr>
    </w:p>
    <w:p w:rsidR="000D0354" w:rsidRPr="000D0354" w:rsidRDefault="000D0354" w:rsidP="000D0354">
      <w:pPr>
        <w:widowControl w:val="0"/>
        <w:tabs>
          <w:tab w:val="right" w:pos="1008"/>
          <w:tab w:val="left" w:pos="1152"/>
          <w:tab w:val="left" w:pos="1872"/>
          <w:tab w:val="left" w:pos="9187"/>
        </w:tabs>
        <w:ind w:left="2088" w:hanging="2088"/>
        <w:jc w:val="left"/>
      </w:pPr>
    </w:p>
    <w:p w:rsidR="000D0354" w:rsidRDefault="000D0354" w:rsidP="000D0354">
      <w:r w:rsidRPr="000D0354">
        <w:rPr>
          <w:b/>
        </w:rPr>
        <w:t>VERSIONS OF THIS BILL</w:t>
      </w:r>
    </w:p>
    <w:p w:rsidR="000D0354" w:rsidRDefault="000D0354" w:rsidP="000D0354"/>
    <w:p w:rsidR="000D0354" w:rsidRDefault="00BF46EA" w:rsidP="000D0354">
      <w:hyperlink r:id="rId8" w:history="1">
        <w:r w:rsidR="000D0354">
          <w:rPr>
            <w:rStyle w:val="Hyperlink"/>
          </w:rPr>
          <w:t>5/15/2012</w:t>
        </w:r>
      </w:hyperlink>
    </w:p>
    <w:p w:rsidR="000D0354" w:rsidRDefault="000D0354" w:rsidP="000D0354"/>
    <w:p w:rsidR="000D0354" w:rsidRDefault="000D0354" w:rsidP="000D0354">
      <w:pPr>
        <w:sectPr w:rsidR="000D0354" w:rsidSect="000D035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1FC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FB2" w:rsidRDefault="00B24F02" w:rsidP="00C22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ED6B99">
        <w:t>CONGRATULATE</w:t>
      </w:r>
      <w:r w:rsidR="00C22FB2">
        <w:t xml:space="preserve"> THE CHAPIN EAGLES RUGBY CLUB </w:t>
      </w:r>
      <w:r w:rsidR="00ED6B99">
        <w:t>ON WINNING</w:t>
      </w:r>
      <w:r w:rsidR="00C22FB2">
        <w:t xml:space="preserve"> THE 201</w:t>
      </w:r>
      <w:r w:rsidR="00ED6B99">
        <w:t>2</w:t>
      </w:r>
      <w:r w:rsidR="00C22FB2">
        <w:t xml:space="preserve"> SOUTH CAROLINA HIGH SCHOOL RUGBY STATE CHAMPIONSHIP TITLE.</w:t>
      </w:r>
    </w:p>
    <w:p w:rsidR="009E1FC2" w:rsidRDefault="009E1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6B99" w:rsidRDefault="009E1FC2" w:rsidP="00F4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D6B99">
        <w:t>ready for the challenge, the Chapin</w:t>
      </w:r>
      <w:r w:rsidR="00E929A2">
        <w:t xml:space="preserve"> High School</w:t>
      </w:r>
      <w:r w:rsidR="00F426FB">
        <w:t xml:space="preserve"> Eagles Rugby Club </w:t>
      </w:r>
      <w:r w:rsidR="00ED6B99">
        <w:t>defeated the Greenville Red Raiders 12</w:t>
      </w:r>
      <w:r w:rsidR="000B4C74">
        <w:noBreakHyphen/>
      </w:r>
      <w:r w:rsidR="00ED6B99">
        <w:t>0 to capture yet another state championship, making it a back</w:t>
      </w:r>
      <w:r w:rsidR="000B4C74">
        <w:noBreakHyphen/>
      </w:r>
      <w:r w:rsidR="00ED6B99">
        <w:t>to</w:t>
      </w:r>
      <w:r w:rsidR="000B4C74">
        <w:noBreakHyphen/>
      </w:r>
      <w:r w:rsidR="00ED6B99">
        <w:t xml:space="preserve">back </w:t>
      </w:r>
      <w:r w:rsidR="00A328D0">
        <w:t xml:space="preserve">title </w:t>
      </w:r>
      <w:r w:rsidR="00ED6B99">
        <w:t>story</w:t>
      </w:r>
      <w:r w:rsidR="00A328D0">
        <w:t xml:space="preserve"> for the Eagles</w:t>
      </w:r>
      <w:r w:rsidR="00ED6B99">
        <w:t>; and</w:t>
      </w:r>
    </w:p>
    <w:p w:rsidR="00ED6B99" w:rsidRDefault="00ED6B99" w:rsidP="00F4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B54" w:rsidRDefault="00ED6B99" w:rsidP="00F4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328D0">
        <w:t xml:space="preserve">the May </w:t>
      </w:r>
      <w:r w:rsidR="00CB1CD4">
        <w:t>12</w:t>
      </w:r>
      <w:r w:rsidR="00A328D0">
        <w:t>, 2012, title game took place at The Citadel</w:t>
      </w:r>
      <w:r w:rsidR="000B4C74" w:rsidRPr="000B4C74">
        <w:t>’</w:t>
      </w:r>
      <w:r w:rsidR="00A328D0">
        <w:t>s Johnson</w:t>
      </w:r>
      <w:r w:rsidR="000B4C74">
        <w:noBreakHyphen/>
      </w:r>
      <w:r w:rsidR="00A328D0">
        <w:t>Hagood Stadium, where ecstatic Chapin fans watched the Eagles have it all their own way; and</w:t>
      </w:r>
    </w:p>
    <w:p w:rsidR="00115B54" w:rsidRDefault="00115B54" w:rsidP="00F4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B54" w:rsidRDefault="00A328D0" w:rsidP="00F4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Eagles, who haven</w:t>
      </w:r>
      <w:r w:rsidR="000B4C74" w:rsidRPr="000B4C74">
        <w:t>’</w:t>
      </w:r>
      <w:r>
        <w:t>t lost an in</w:t>
      </w:r>
      <w:r w:rsidR="000B4C74">
        <w:noBreakHyphen/>
      </w:r>
      <w:r>
        <w:t>state game in two years, proved they had fully absorbed the skills, self</w:t>
      </w:r>
      <w:r w:rsidR="000B4C74">
        <w:noBreakHyphen/>
      </w:r>
      <w:r>
        <w:t>discipline, and spirit of determination that Coach Neil Richards ha</w:t>
      </w:r>
      <w:r w:rsidR="008D057A">
        <w:t>d</w:t>
      </w:r>
      <w:r>
        <w:t xml:space="preserve"> </w:t>
      </w:r>
      <w:r w:rsidR="009A250A">
        <w:t>strive</w:t>
      </w:r>
      <w:r w:rsidR="006E05B1">
        <w:t xml:space="preserve">d </w:t>
      </w:r>
      <w:r>
        <w:t>to build into his athletes all season; and</w:t>
      </w:r>
    </w:p>
    <w:p w:rsidR="00A328D0" w:rsidRDefault="00A328D0" w:rsidP="00F4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8D0" w:rsidRDefault="00A328D0" w:rsidP="00F4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A734E">
        <w:t xml:space="preserve">prior to grabbing their slot in the championship bout, the Eagles were crowned 2012 Patriot Conference champions, </w:t>
      </w:r>
      <w:r w:rsidR="00F57339">
        <w:t xml:space="preserve">giving them an </w:t>
      </w:r>
      <w:r w:rsidR="009A734E">
        <w:t xml:space="preserve">undefeated </w:t>
      </w:r>
      <w:r w:rsidR="00F57339">
        <w:t xml:space="preserve">record </w:t>
      </w:r>
      <w:r w:rsidR="009A734E">
        <w:t>in Matrix play with a 10</w:t>
      </w:r>
      <w:r w:rsidR="000B4C74">
        <w:noBreakHyphen/>
      </w:r>
      <w:r w:rsidR="009A734E">
        <w:t>0 record and a 14</w:t>
      </w:r>
      <w:r w:rsidR="000B4C74">
        <w:noBreakHyphen/>
      </w:r>
      <w:r w:rsidR="009A734E">
        <w:t>0 overall record</w:t>
      </w:r>
      <w:r w:rsidR="00DF0245">
        <w:t>; and</w:t>
      </w:r>
    </w:p>
    <w:p w:rsidR="00B97657" w:rsidRDefault="00B97657" w:rsidP="00F4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996" w:rsidRDefault="00B97657" w:rsidP="00F4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has b</w:t>
      </w:r>
      <w:r w:rsidR="00013EF0">
        <w:t xml:space="preserve">een played in the Palmetto State for only five seasons, the Chapin Eagles </w:t>
      </w:r>
      <w:r w:rsidR="00E929A2">
        <w:t>are fast becoming</w:t>
      </w:r>
      <w:r w:rsidR="00013EF0">
        <w:t xml:space="preserve"> a </w:t>
      </w:r>
      <w:r w:rsidR="00057AE9">
        <w:t>South Carolina</w:t>
      </w:r>
      <w:r w:rsidR="00F212A3">
        <w:t xml:space="preserve"> rugby </w:t>
      </w:r>
      <w:r w:rsidR="00F11996">
        <w:t>legend; and</w:t>
      </w:r>
    </w:p>
    <w:p w:rsidR="00115B54" w:rsidRDefault="00115B54" w:rsidP="00F4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6FB" w:rsidRDefault="00F426FB" w:rsidP="00F4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w:t>
      </w:r>
      <w:r w:rsidR="008719C3">
        <w:t xml:space="preserve">takes great pleasure in saluting </w:t>
      </w:r>
      <w:r>
        <w:t xml:space="preserve">the </w:t>
      </w:r>
      <w:r w:rsidR="008719C3">
        <w:t xml:space="preserve">players of the </w:t>
      </w:r>
      <w:r>
        <w:t xml:space="preserve">Chapin Eagles Rugby Club </w:t>
      </w:r>
      <w:r w:rsidR="008719C3">
        <w:t xml:space="preserve">for their championship win, as well as for their fine example both on and off the field. The members look with interest to the further achievements of this exceptional group of young athletes. </w:t>
      </w:r>
      <w:r>
        <w:t>Now, therefore,</w:t>
      </w:r>
    </w:p>
    <w:p w:rsidR="00F426FB" w:rsidRDefault="00F426FB" w:rsidP="00F4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6FB" w:rsidRDefault="00F426FB" w:rsidP="00F4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26FB" w:rsidRDefault="00F426FB" w:rsidP="00F4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342" w:rsidRDefault="00F426FB" w:rsidP="00AA0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r w:rsidR="00C425A3">
        <w:t>congratulate the Chapin Eagles Rugby Club on winning the 2012 South Carolina High School Rugby State Championship title.</w:t>
      </w:r>
    </w:p>
    <w:p w:rsidR="00F426FB" w:rsidRDefault="00F426FB" w:rsidP="00F4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6FB" w:rsidRDefault="00F426FB" w:rsidP="00F4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C425A3">
        <w:t xml:space="preserve">Principal Akil Ross and </w:t>
      </w:r>
      <w:r>
        <w:t xml:space="preserve">Coach </w:t>
      </w:r>
      <w:r w:rsidRPr="00C32418">
        <w:rPr>
          <w:color w:val="000000" w:themeColor="text1"/>
          <w:u w:color="000000" w:themeColor="text1"/>
        </w:rPr>
        <w:t>Neil Richards</w:t>
      </w:r>
      <w:r>
        <w:rPr>
          <w:color w:val="000000" w:themeColor="text1"/>
          <w:u w:color="000000" w:themeColor="text1"/>
        </w:rPr>
        <w:t xml:space="preserve"> of </w:t>
      </w:r>
      <w:r>
        <w:t xml:space="preserve">Chapin </w:t>
      </w:r>
      <w:r w:rsidR="00C425A3">
        <w:t>High School</w:t>
      </w:r>
      <w:r>
        <w:t>.</w:t>
      </w:r>
    </w:p>
    <w:p w:rsidR="00983E79" w:rsidRDefault="000B4C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3E79" w:rsidRDefault="00983E79" w:rsidP="000D0354">
      <w:pPr>
        <w:suppressAutoHyphens/>
      </w:pPr>
    </w:p>
    <w:sectPr w:rsidR="00983E79" w:rsidSect="000D035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657" w:rsidRDefault="00B97657" w:rsidP="009F0C77">
      <w:r>
        <w:separator/>
      </w:r>
    </w:p>
  </w:endnote>
  <w:endnote w:type="continuationSeparator" w:id="0">
    <w:p w:rsidR="00B97657" w:rsidRDefault="00B976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A07D23-BB47-4ACA-87A2-9A1E67C59AA0}"/>
    <w:embedBold r:id="rId2" w:fontKey="{3EC712F5-95EB-49EF-A45F-1F6D4521007D}"/>
  </w:font>
  <w:font w:name="Calibri">
    <w:panose1 w:val="020F0502020204030204"/>
    <w:charset w:val="00"/>
    <w:family w:val="swiss"/>
    <w:pitch w:val="variable"/>
    <w:sig w:usb0="E10002FF" w:usb1="4000ACFF" w:usb2="00000009" w:usb3="00000000" w:csb0="0000019F" w:csb1="00000000"/>
    <w:embedRegular r:id="rId3" w:fontKey="{01BD40EC-A7BE-42BF-923A-2822C2010D15}"/>
  </w:font>
  <w:font w:name="Tahoma">
    <w:panose1 w:val="020B0604030504040204"/>
    <w:charset w:val="00"/>
    <w:family w:val="swiss"/>
    <w:pitch w:val="variable"/>
    <w:sig w:usb0="21002A87" w:usb1="80000000" w:usb2="00000008" w:usb3="00000000" w:csb0="000101FF" w:csb1="00000000"/>
    <w:embedRegular r:id="rId4" w:fontKey="{FA88ABE1-5250-4071-BFB3-E6C1F0AC0B1D}"/>
  </w:font>
  <w:font w:name="Cambria">
    <w:panose1 w:val="02040503050406030204"/>
    <w:charset w:val="00"/>
    <w:family w:val="roman"/>
    <w:pitch w:val="variable"/>
    <w:sig w:usb0="E00002FF" w:usb1="400004FF" w:usb2="00000000" w:usb3="00000000" w:csb0="0000019F" w:csb1="00000000"/>
    <w:embedRegular r:id="rId5" w:fontKey="{57F049DC-E69C-477B-A89E-5F827790CA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354" w:rsidRPr="00983E79" w:rsidRDefault="000D0354" w:rsidP="00983E79">
    <w:pPr>
      <w:pStyle w:val="Footer"/>
      <w:tabs>
        <w:tab w:val="clear" w:pos="4680"/>
        <w:tab w:val="clear" w:pos="9360"/>
        <w:tab w:val="center" w:pos="2995"/>
      </w:tabs>
      <w:spacing w:before="120"/>
    </w:pPr>
    <w:r>
      <w:t>[5260]</w:t>
    </w:r>
    <w:r>
      <w:tab/>
    </w:r>
    <w:r w:rsidR="00BF46EA">
      <w:fldChar w:fldCharType="begin"/>
    </w:r>
    <w:r w:rsidR="00BF46EA">
      <w:instrText xml:space="preserve"> PAGE  \* MERGEFORMAT </w:instrText>
    </w:r>
    <w:r w:rsidR="00BF46EA">
      <w:fldChar w:fldCharType="separate"/>
    </w:r>
    <w:r w:rsidR="00BF46EA">
      <w:rPr>
        <w:noProof/>
      </w:rPr>
      <w:t>1</w:t>
    </w:r>
    <w:r w:rsidR="00BF46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657" w:rsidRDefault="00B97657" w:rsidP="009F0C77">
      <w:r>
        <w:separator/>
      </w:r>
    </w:p>
  </w:footnote>
  <w:footnote w:type="continuationSeparator" w:id="0">
    <w:p w:rsidR="00B97657" w:rsidRDefault="00B976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86AC12"/>
    <w:docVar w:name="CoverBillType" w:val="r"/>
    <w:docVar w:name="docpath" w:val="L:\Council\bills\RM\1586AC12.DOCX"/>
    <w:docVar w:name="dvBillNumber" w:val="5260"/>
    <w:docVar w:name="dvBillNumberPrefix" w:val="H. "/>
    <w:docVar w:name="dvOriginalBody" w:val="House"/>
    <w:docVar w:name="dvSteno" w:val="RM"/>
    <w:docVar w:name="NameofBody" w:val="h"/>
    <w:docVar w:name="vgroup2" w:val="Council"/>
  </w:docVars>
  <w:rsids>
    <w:rsidRoot w:val="00A53F7B"/>
    <w:rsid w:val="00011869"/>
    <w:rsid w:val="00013EF0"/>
    <w:rsid w:val="00057AE9"/>
    <w:rsid w:val="000B4C74"/>
    <w:rsid w:val="000D0354"/>
    <w:rsid w:val="000E075F"/>
    <w:rsid w:val="000E1785"/>
    <w:rsid w:val="000F40FA"/>
    <w:rsid w:val="00106357"/>
    <w:rsid w:val="0010776B"/>
    <w:rsid w:val="00115B54"/>
    <w:rsid w:val="00133E66"/>
    <w:rsid w:val="001435A3"/>
    <w:rsid w:val="001D08F2"/>
    <w:rsid w:val="001D525B"/>
    <w:rsid w:val="001D7F4F"/>
    <w:rsid w:val="00212952"/>
    <w:rsid w:val="002321B6"/>
    <w:rsid w:val="00250967"/>
    <w:rsid w:val="002543C8"/>
    <w:rsid w:val="00264533"/>
    <w:rsid w:val="00277063"/>
    <w:rsid w:val="0028239C"/>
    <w:rsid w:val="00284AAE"/>
    <w:rsid w:val="00295475"/>
    <w:rsid w:val="002E5912"/>
    <w:rsid w:val="00325348"/>
    <w:rsid w:val="0032732C"/>
    <w:rsid w:val="003339E6"/>
    <w:rsid w:val="00336AD0"/>
    <w:rsid w:val="0037079A"/>
    <w:rsid w:val="003D01E8"/>
    <w:rsid w:val="003E2B69"/>
    <w:rsid w:val="003E5288"/>
    <w:rsid w:val="003F6D79"/>
    <w:rsid w:val="0041760A"/>
    <w:rsid w:val="00417C01"/>
    <w:rsid w:val="004809EE"/>
    <w:rsid w:val="004E7D54"/>
    <w:rsid w:val="005170B3"/>
    <w:rsid w:val="005273C6"/>
    <w:rsid w:val="00530A69"/>
    <w:rsid w:val="00545593"/>
    <w:rsid w:val="00577C6C"/>
    <w:rsid w:val="005C2FE2"/>
    <w:rsid w:val="005E2BC9"/>
    <w:rsid w:val="00605102"/>
    <w:rsid w:val="006215AA"/>
    <w:rsid w:val="00665CC0"/>
    <w:rsid w:val="00670436"/>
    <w:rsid w:val="00685BE3"/>
    <w:rsid w:val="006913C9"/>
    <w:rsid w:val="0069470D"/>
    <w:rsid w:val="006E05B1"/>
    <w:rsid w:val="00734F00"/>
    <w:rsid w:val="007A70AE"/>
    <w:rsid w:val="008362E8"/>
    <w:rsid w:val="008719C3"/>
    <w:rsid w:val="008A1768"/>
    <w:rsid w:val="008B3593"/>
    <w:rsid w:val="008D057A"/>
    <w:rsid w:val="008F4429"/>
    <w:rsid w:val="0094021A"/>
    <w:rsid w:val="0096580A"/>
    <w:rsid w:val="00983886"/>
    <w:rsid w:val="00983E79"/>
    <w:rsid w:val="009A250A"/>
    <w:rsid w:val="009A734E"/>
    <w:rsid w:val="009C6A0B"/>
    <w:rsid w:val="009E1FC2"/>
    <w:rsid w:val="009F0C77"/>
    <w:rsid w:val="009F4DD1"/>
    <w:rsid w:val="00A328D0"/>
    <w:rsid w:val="00A41684"/>
    <w:rsid w:val="00A53F7B"/>
    <w:rsid w:val="00A64E80"/>
    <w:rsid w:val="00A72BCD"/>
    <w:rsid w:val="00A741D9"/>
    <w:rsid w:val="00A833AB"/>
    <w:rsid w:val="00A9741D"/>
    <w:rsid w:val="00AA0342"/>
    <w:rsid w:val="00AD4B17"/>
    <w:rsid w:val="00B24F02"/>
    <w:rsid w:val="00B412D4"/>
    <w:rsid w:val="00B97657"/>
    <w:rsid w:val="00BE3C22"/>
    <w:rsid w:val="00BF46EA"/>
    <w:rsid w:val="00C0345E"/>
    <w:rsid w:val="00C22FB2"/>
    <w:rsid w:val="00C3483A"/>
    <w:rsid w:val="00C425A3"/>
    <w:rsid w:val="00C74E9D"/>
    <w:rsid w:val="00C829DB"/>
    <w:rsid w:val="00C82FD3"/>
    <w:rsid w:val="00C92819"/>
    <w:rsid w:val="00CB1383"/>
    <w:rsid w:val="00CB1CD4"/>
    <w:rsid w:val="00CC6B7B"/>
    <w:rsid w:val="00CD2089"/>
    <w:rsid w:val="00D06F93"/>
    <w:rsid w:val="00D73A67"/>
    <w:rsid w:val="00D9074A"/>
    <w:rsid w:val="00D92971"/>
    <w:rsid w:val="00D970A9"/>
    <w:rsid w:val="00DB19A6"/>
    <w:rsid w:val="00DF0245"/>
    <w:rsid w:val="00DF3845"/>
    <w:rsid w:val="00E41911"/>
    <w:rsid w:val="00E929A2"/>
    <w:rsid w:val="00E92EEF"/>
    <w:rsid w:val="00ED6B99"/>
    <w:rsid w:val="00F11996"/>
    <w:rsid w:val="00F212A3"/>
    <w:rsid w:val="00F24442"/>
    <w:rsid w:val="00F426FB"/>
    <w:rsid w:val="00F50AE3"/>
    <w:rsid w:val="00F57339"/>
    <w:rsid w:val="00F67CF1"/>
    <w:rsid w:val="00F840F0"/>
    <w:rsid w:val="00FB0D0D"/>
    <w:rsid w:val="00FB43B4"/>
    <w:rsid w:val="00FD2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E4268A2-77E6-44C5-B676-57C77DF42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1CD4"/>
    <w:rPr>
      <w:rFonts w:ascii="Tahoma" w:hAnsi="Tahoma" w:cs="Tahoma"/>
      <w:sz w:val="16"/>
      <w:szCs w:val="16"/>
    </w:rPr>
  </w:style>
  <w:style w:type="character" w:customStyle="1" w:styleId="BalloonTextChar">
    <w:name w:val="Balloon Text Char"/>
    <w:basedOn w:val="DefaultParagraphFont"/>
    <w:link w:val="BalloonText"/>
    <w:uiPriority w:val="99"/>
    <w:semiHidden/>
    <w:rsid w:val="00CB1CD4"/>
    <w:rPr>
      <w:rFonts w:ascii="Tahoma" w:eastAsia="Times New Roman" w:hAnsi="Tahoma" w:cs="Tahoma"/>
      <w:sz w:val="16"/>
      <w:szCs w:val="16"/>
    </w:rPr>
  </w:style>
  <w:style w:type="character" w:styleId="Hyperlink">
    <w:name w:val="Hyperlink"/>
    <w:basedOn w:val="DefaultParagraphFont"/>
    <w:uiPriority w:val="99"/>
    <w:unhideWhenUsed/>
    <w:rsid w:val="000D03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60_20120515.docx" TargetMode="External"/><Relationship Id="rId3" Type="http://schemas.openxmlformats.org/officeDocument/2006/relationships/settings" Target="settings.xml"/><Relationship Id="rId7" Type="http://schemas.openxmlformats.org/officeDocument/2006/relationships/hyperlink" Target="file:///h:\hj%20archive\2012\05-1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02728-E752-456F-BEA0-D5E704ADE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507</Words>
  <Characters>2943</Characters>
  <Application>Microsoft Office Word</Application>
  <DocSecurity>4</DocSecurity>
  <Lines>95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5260: Chapin Eagles Rugby Club - South Carolina Legislature Online</dc:title>
  <dc:subject/>
  <dc:creator>rosannemcdowell</dc:creator>
  <cp:keywords/>
  <dc:description/>
  <cp:lastModifiedBy>N Cumfer</cp:lastModifiedBy>
  <cp:revision>2</cp:revision>
  <cp:lastPrinted>2012-05-15T12:52:00Z</cp:lastPrinted>
  <dcterms:created xsi:type="dcterms:W3CDTF">2014-11-24T15:01:00Z</dcterms:created>
  <dcterms:modified xsi:type="dcterms:W3CDTF">2014-11-24T15:01:00Z</dcterms:modified>
</cp:coreProperties>
</file>