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9BA" w:rsidRDefault="00C809BA" w:rsidP="00C809BA">
      <w:pPr>
        <w:widowControl w:val="0"/>
        <w:jc w:val="center"/>
      </w:pPr>
      <w:bookmarkStart w:id="0" w:name="_GoBack"/>
      <w:bookmarkEnd w:id="0"/>
      <w:r w:rsidRPr="00C809BA">
        <w:rPr>
          <w:b/>
        </w:rPr>
        <w:t>South Carolina General Assembly</w:t>
      </w:r>
    </w:p>
    <w:p w:rsidR="00C809BA" w:rsidRDefault="00C809BA" w:rsidP="00C809BA">
      <w:pPr>
        <w:widowControl w:val="0"/>
        <w:jc w:val="center"/>
      </w:pPr>
      <w:r>
        <w:t>119th Session, 2011-2012</w:t>
      </w:r>
    </w:p>
    <w:p w:rsidR="00C809BA" w:rsidRDefault="00C809BA" w:rsidP="00C809BA">
      <w:pPr>
        <w:widowControl w:val="0"/>
        <w:jc w:val="left"/>
      </w:pPr>
    </w:p>
    <w:p w:rsidR="00C809BA" w:rsidRDefault="00C809BA" w:rsidP="00C809BA">
      <w:pPr>
        <w:widowControl w:val="0"/>
        <w:jc w:val="left"/>
        <w:rPr>
          <w:b/>
        </w:rPr>
      </w:pPr>
      <w:r w:rsidRPr="00C809BA">
        <w:rPr>
          <w:b/>
        </w:rPr>
        <w:t>H. 5275</w:t>
      </w:r>
    </w:p>
    <w:p w:rsidR="00C809BA" w:rsidRDefault="00C809BA" w:rsidP="00C809BA">
      <w:pPr>
        <w:widowControl w:val="0"/>
        <w:jc w:val="left"/>
        <w:rPr>
          <w:b/>
        </w:rPr>
      </w:pPr>
    </w:p>
    <w:p w:rsidR="00C809BA" w:rsidRDefault="00C809BA" w:rsidP="00C809BA">
      <w:pPr>
        <w:widowControl w:val="0"/>
        <w:jc w:val="left"/>
      </w:pPr>
      <w:r w:rsidRPr="00C809BA">
        <w:rPr>
          <w:b/>
        </w:rPr>
        <w:t>STATUS INFORMATION</w:t>
      </w:r>
    </w:p>
    <w:p w:rsidR="00C809BA" w:rsidRDefault="00C809BA" w:rsidP="00C809BA">
      <w:pPr>
        <w:widowControl w:val="0"/>
        <w:jc w:val="left"/>
      </w:pPr>
    </w:p>
    <w:p w:rsidR="00C809BA" w:rsidRDefault="00C809BA" w:rsidP="00C809BA">
      <w:pPr>
        <w:widowControl w:val="0"/>
        <w:jc w:val="left"/>
      </w:pPr>
      <w:r>
        <w:t>House Resolution</w:t>
      </w:r>
    </w:p>
    <w:p w:rsidR="00C809BA" w:rsidRDefault="00C809BA" w:rsidP="00C809BA">
      <w:pPr>
        <w:widowControl w:val="0"/>
        <w:jc w:val="left"/>
      </w:pPr>
      <w:r>
        <w:t>Sponsors: Reps. G.R. Smith,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J.E. Smith, J.R. Smith, Sottile, Southard, Spires, Stavrinakis, Stringer, Tallon, Taylor, Thayer, Toole, Tribble, Vick, Weeks, Whipper, White, Whitmire, Williams, Willis and Young</w:t>
      </w:r>
    </w:p>
    <w:p w:rsidR="00C809BA" w:rsidRDefault="00C809BA" w:rsidP="00C809BA">
      <w:pPr>
        <w:widowControl w:val="0"/>
        <w:jc w:val="left"/>
      </w:pPr>
      <w:r>
        <w:t>Document Path: l:\council\bills\gm\25106ac12.docx</w:t>
      </w:r>
    </w:p>
    <w:p w:rsidR="00C809BA" w:rsidRDefault="00C809BA" w:rsidP="00C809BA">
      <w:pPr>
        <w:widowControl w:val="0"/>
        <w:jc w:val="left"/>
      </w:pPr>
    </w:p>
    <w:p w:rsidR="00C809BA" w:rsidRDefault="00C809BA" w:rsidP="00C809BA">
      <w:pPr>
        <w:widowControl w:val="0"/>
        <w:jc w:val="left"/>
      </w:pPr>
      <w:r>
        <w:t>Introduced in the House on May 16, 2012</w:t>
      </w:r>
    </w:p>
    <w:p w:rsidR="00C809BA" w:rsidRDefault="00C809BA" w:rsidP="00C809BA">
      <w:pPr>
        <w:widowControl w:val="0"/>
        <w:jc w:val="left"/>
      </w:pPr>
      <w:r>
        <w:t>Adopted by the House on May 16, 2012</w:t>
      </w:r>
    </w:p>
    <w:p w:rsidR="00C809BA" w:rsidRDefault="00C809BA" w:rsidP="00C809BA">
      <w:pPr>
        <w:widowControl w:val="0"/>
        <w:jc w:val="left"/>
      </w:pPr>
    </w:p>
    <w:p w:rsidR="00C809BA" w:rsidRDefault="00C809BA" w:rsidP="00C809BA">
      <w:pPr>
        <w:widowControl w:val="0"/>
        <w:jc w:val="left"/>
      </w:pPr>
      <w:r>
        <w:t xml:space="preserve">Summary: </w:t>
      </w:r>
      <w:r w:rsidR="00F03585">
        <w:t>Diabetic Peripheral Neuropathy Day</w:t>
      </w:r>
    </w:p>
    <w:p w:rsidR="00C809BA" w:rsidRDefault="00C809BA" w:rsidP="00C809BA">
      <w:pPr>
        <w:widowControl w:val="0"/>
        <w:jc w:val="left"/>
      </w:pPr>
    </w:p>
    <w:p w:rsidR="00C809BA" w:rsidRDefault="00C809BA" w:rsidP="00C809BA">
      <w:pPr>
        <w:widowControl w:val="0"/>
        <w:jc w:val="left"/>
      </w:pPr>
    </w:p>
    <w:p w:rsidR="00C809BA" w:rsidRDefault="00C809BA" w:rsidP="00C809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09BA">
        <w:rPr>
          <w:b/>
        </w:rPr>
        <w:t>HISTORY OF LEGISLATIVE ACTIONS</w:t>
      </w:r>
    </w:p>
    <w:p w:rsidR="00C809BA" w:rsidRDefault="00C809BA" w:rsidP="00C809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809BA" w:rsidRPr="00C809BA" w:rsidRDefault="00C809BA" w:rsidP="00C809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09BA">
        <w:rPr>
          <w:u w:val="single"/>
        </w:rPr>
        <w:tab/>
        <w:t>Date</w:t>
      </w:r>
      <w:r w:rsidRPr="00C809BA">
        <w:rPr>
          <w:u w:val="single"/>
        </w:rPr>
        <w:tab/>
        <w:t>Body</w:t>
      </w:r>
      <w:r w:rsidRPr="00C809BA">
        <w:rPr>
          <w:u w:val="single"/>
        </w:rPr>
        <w:tab/>
        <w:t>Action Description with journal page number</w:t>
      </w:r>
      <w:r w:rsidRPr="00C809BA">
        <w:rPr>
          <w:u w:val="single"/>
        </w:rPr>
        <w:tab/>
      </w:r>
    </w:p>
    <w:p w:rsidR="00197AA0" w:rsidRDefault="00197AA0" w:rsidP="00197A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5/16/2012</w:t>
      </w:r>
      <w:r>
        <w:tab/>
        <w:t>House</w:t>
      </w:r>
      <w:r>
        <w:tab/>
      </w:r>
      <w:r w:rsidRPr="001C6618">
        <w:t>Introduced and adopted (</w:t>
      </w:r>
      <w:hyperlink r:id="rId7" w:history="1">
        <w:r w:rsidRPr="001C6618">
          <w:rPr>
            <w:rStyle w:val="Hyperlink"/>
          </w:rPr>
          <w:t>House Journal</w:t>
        </w:r>
        <w:r w:rsidRPr="001C6618">
          <w:rPr>
            <w:rStyle w:val="Hyperlink"/>
          </w:rPr>
          <w:noBreakHyphen/>
          <w:t>page 4</w:t>
        </w:r>
      </w:hyperlink>
      <w:r w:rsidRPr="001C6618">
        <w:t>)</w:t>
      </w:r>
    </w:p>
    <w:p w:rsidR="00197AA0" w:rsidRDefault="00197AA0" w:rsidP="00197A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09BA" w:rsidRPr="00C809BA" w:rsidRDefault="00C809BA" w:rsidP="00C809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09BA" w:rsidRDefault="00C809BA" w:rsidP="00C809BA">
      <w:r w:rsidRPr="00C809BA">
        <w:rPr>
          <w:b/>
        </w:rPr>
        <w:t>VERSIONS OF THIS BILL</w:t>
      </w:r>
    </w:p>
    <w:p w:rsidR="00C809BA" w:rsidRDefault="00C809BA" w:rsidP="00C809BA"/>
    <w:p w:rsidR="00C809BA" w:rsidRDefault="00FF752D" w:rsidP="00C809BA">
      <w:hyperlink r:id="rId8" w:history="1">
        <w:r w:rsidR="00C809BA">
          <w:rPr>
            <w:rStyle w:val="Hyperlink"/>
          </w:rPr>
          <w:t>5/16/2012</w:t>
        </w:r>
      </w:hyperlink>
    </w:p>
    <w:p w:rsidR="00C809BA" w:rsidRDefault="00C809BA" w:rsidP="00C809BA"/>
    <w:p w:rsidR="00C809BA" w:rsidRDefault="00C809BA" w:rsidP="00C809BA">
      <w:pPr>
        <w:sectPr w:rsidR="00C809BA" w:rsidSect="00C809B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44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574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2F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MAY 22, 2012, AS DIABETIC PERIPHERAL NEUROPATHY DAY AT THE STATE CAPITOL TO RAISE AWARENESS </w:t>
      </w:r>
      <w:r w:rsidR="0048672C">
        <w:t xml:space="preserve">OF </w:t>
      </w:r>
      <w:r w:rsidR="002A22F8">
        <w:t xml:space="preserve">THE DELETERIOUS EFFECTS OF </w:t>
      </w:r>
      <w:r>
        <w:t>NERVE DAMAGE DUE TO DIABETIC PERIPHERAL NEUROPATHY.</w:t>
      </w:r>
    </w:p>
    <w:p w:rsidR="00EF5746" w:rsidRDefault="00EF57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A2F1C" w:rsidRDefault="00EF57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A2F1C">
        <w:t>in the United States, it is estimated that 23.6 million people, 7.8 percent of the total population, are affected by diabetes; and</w:t>
      </w:r>
    </w:p>
    <w:p w:rsidR="00AA2F1C" w:rsidRDefault="00AA2F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2F1C" w:rsidRDefault="00AA2F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American Diabetes Association estimates that more than half of all people with diabetes suffer from diabetic peripheral neuropathy; and</w:t>
      </w:r>
    </w:p>
    <w:p w:rsidR="00AA2F1C" w:rsidRDefault="00AA2F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2F1C" w:rsidRDefault="00AA2F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diabetic peripheral neuropathy is a serious condition that damages nerve fibers due to prolonged exposure to high amounts of glucose in the bloodstream; and</w:t>
      </w:r>
    </w:p>
    <w:p w:rsidR="00AA2F1C" w:rsidRDefault="00AA2F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22F8" w:rsidRDefault="00AA2F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diabetic peripheral neuropathy</w:t>
      </w:r>
      <w:r w:rsidR="002A22F8">
        <w:t xml:space="preserve"> often cause</w:t>
      </w:r>
      <w:r w:rsidR="0048672C">
        <w:t>s</w:t>
      </w:r>
      <w:r w:rsidR="002A22F8">
        <w:t xml:space="preserve"> intense pain, frequently described as aching, tingling, burning, and numbness of the feet, which </w:t>
      </w:r>
      <w:r w:rsidR="0048672C">
        <w:t>can</w:t>
      </w:r>
      <w:r w:rsidR="002A22F8">
        <w:t xml:space="preserve"> result in serious foot problems due to nerve damage; and</w:t>
      </w:r>
    </w:p>
    <w:p w:rsidR="002A22F8" w:rsidRDefault="002A22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22F8" w:rsidRDefault="002A22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although it can hurt, diabetic nerve damage can also lessen the ability to feel pain, heat, and cold, which means that diabetic patients may not feel a foot injury or even a stone in their shoe or a nail in their foot; and</w:t>
      </w:r>
    </w:p>
    <w:p w:rsidR="002A22F8" w:rsidRDefault="002A22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22F8" w:rsidRDefault="002A22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rate of amputees in people with diabetes is ten times higher than in people without the disease, and studies show that more than sixty percent of nontraumatic lower</w:t>
      </w:r>
      <w:r w:rsidR="0048672C">
        <w:t>-</w:t>
      </w:r>
      <w:r>
        <w:t>extremity amputations are due to diabetic peripheral neuropathy; and</w:t>
      </w:r>
    </w:p>
    <w:p w:rsidR="002A22F8" w:rsidRDefault="002A22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746" w:rsidRDefault="002A22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vital that South Carolinians with diabetes be aware of the dangers and warning signs of diabetic peripheral neuropathy and make healthy lifestyle choices to prevent the onset of this life</w:t>
      </w:r>
      <w:r w:rsidR="0048672C">
        <w:noBreakHyphen/>
      </w:r>
      <w:r>
        <w:t>changing condition</w:t>
      </w:r>
      <w:r w:rsidR="00EF5746">
        <w:t>.  Now, therefore,</w:t>
      </w:r>
    </w:p>
    <w:p w:rsidR="00EF5746" w:rsidRDefault="00EF57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746" w:rsidRDefault="00EF57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F5746" w:rsidRDefault="00EF57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746" w:rsidRDefault="00EF57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12D15">
        <w:t xml:space="preserve"> the members of the South Carolina House of Representatives, by this resolution, recognize May 22, 2012, as Diabetic Peripheral Neuropathy Day at the State Capitol to raise awareness </w:t>
      </w:r>
      <w:r w:rsidR="00AA2F1C">
        <w:t xml:space="preserve">of </w:t>
      </w:r>
      <w:r w:rsidR="002A22F8">
        <w:t>the deleterious effects of nerve damage due to</w:t>
      </w:r>
      <w:r w:rsidR="00AA2F1C">
        <w:t xml:space="preserve"> diabetic peripheral neuropathy</w:t>
      </w:r>
      <w:r w:rsidR="00912D15">
        <w:t>.</w:t>
      </w:r>
    </w:p>
    <w:p w:rsidR="00EF5746" w:rsidRDefault="00EF57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57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912D15">
        <w:t xml:space="preserve"> the South Carolina chapter of the American Diabetes Association.</w:t>
      </w:r>
    </w:p>
    <w:p w:rsidR="001C44DF" w:rsidRDefault="004867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44DF" w:rsidRDefault="001C44DF" w:rsidP="00C809BA">
      <w:pPr>
        <w:suppressAutoHyphens/>
      </w:pPr>
    </w:p>
    <w:sectPr w:rsidR="001C44DF" w:rsidSect="00C809B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22F8" w:rsidRDefault="002A22F8" w:rsidP="009F0C77">
      <w:r>
        <w:separator/>
      </w:r>
    </w:p>
  </w:endnote>
  <w:endnote w:type="continuationSeparator" w:id="0">
    <w:p w:rsidR="002A22F8" w:rsidRDefault="002A22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860D42-9FD4-472C-9994-AA584123ECAB}"/>
    <w:embedBold r:id="rId2" w:fontKey="{51D47415-2DA1-47B9-B102-A5D4E81BBF3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0D150A3-BA9C-4EB4-B7DB-728D92005B3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20C1A39-2AE0-43CD-ADAA-D22D5B14A5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E3D549B-6E3E-4B89-8C0A-C8942602F9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9BA" w:rsidRPr="001C44DF" w:rsidRDefault="00C809BA" w:rsidP="001C44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[5275]</w:t>
    </w:r>
    <w:r>
      <w:tab/>
    </w:r>
    <w:r w:rsidR="00FF752D">
      <w:fldChar w:fldCharType="begin"/>
    </w:r>
    <w:r w:rsidR="00FF752D">
      <w:instrText xml:space="preserve"> PAGE  \* MERGEFORMAT </w:instrText>
    </w:r>
    <w:r w:rsidR="00FF752D">
      <w:fldChar w:fldCharType="separate"/>
    </w:r>
    <w:r w:rsidR="00FF752D">
      <w:rPr>
        <w:noProof/>
      </w:rPr>
      <w:t>1</w:t>
    </w:r>
    <w:r w:rsidR="00FF752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22F8" w:rsidRDefault="002A22F8" w:rsidP="009F0C77">
      <w:r>
        <w:separator/>
      </w:r>
    </w:p>
  </w:footnote>
  <w:footnote w:type="continuationSeparator" w:id="0">
    <w:p w:rsidR="002A22F8" w:rsidRDefault="002A22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106AC12"/>
    <w:docVar w:name="CoverBillType" w:val="r"/>
    <w:docVar w:name="docpath" w:val="L:\Council\bills\GM\25106AC12.DOCX"/>
    <w:docVar w:name="dvBillNumber" w:val="527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C7E13"/>
    <w:rsid w:val="00011869"/>
    <w:rsid w:val="00045F05"/>
    <w:rsid w:val="00073AF7"/>
    <w:rsid w:val="000E1785"/>
    <w:rsid w:val="000F40FA"/>
    <w:rsid w:val="0010776B"/>
    <w:rsid w:val="00133E66"/>
    <w:rsid w:val="00142F64"/>
    <w:rsid w:val="001435A3"/>
    <w:rsid w:val="00197AA0"/>
    <w:rsid w:val="001C44DF"/>
    <w:rsid w:val="001D08F2"/>
    <w:rsid w:val="001D525B"/>
    <w:rsid w:val="001D7F4F"/>
    <w:rsid w:val="001E67A2"/>
    <w:rsid w:val="002321B6"/>
    <w:rsid w:val="00250967"/>
    <w:rsid w:val="002543C8"/>
    <w:rsid w:val="00284AAE"/>
    <w:rsid w:val="002A22F8"/>
    <w:rsid w:val="002C7E13"/>
    <w:rsid w:val="002E5912"/>
    <w:rsid w:val="00325348"/>
    <w:rsid w:val="0032732C"/>
    <w:rsid w:val="00336AD0"/>
    <w:rsid w:val="0037079A"/>
    <w:rsid w:val="003D01E8"/>
    <w:rsid w:val="003E5288"/>
    <w:rsid w:val="003F6D79"/>
    <w:rsid w:val="0040006F"/>
    <w:rsid w:val="0041760A"/>
    <w:rsid w:val="00417C01"/>
    <w:rsid w:val="004809EE"/>
    <w:rsid w:val="0048672C"/>
    <w:rsid w:val="004E7D54"/>
    <w:rsid w:val="005273C6"/>
    <w:rsid w:val="00530A69"/>
    <w:rsid w:val="00535C27"/>
    <w:rsid w:val="00537B99"/>
    <w:rsid w:val="00545593"/>
    <w:rsid w:val="00577C6C"/>
    <w:rsid w:val="005C2FE2"/>
    <w:rsid w:val="005E2BC9"/>
    <w:rsid w:val="00605102"/>
    <w:rsid w:val="006215AA"/>
    <w:rsid w:val="006806FF"/>
    <w:rsid w:val="006913C9"/>
    <w:rsid w:val="0069470D"/>
    <w:rsid w:val="006C21F0"/>
    <w:rsid w:val="00734F00"/>
    <w:rsid w:val="007A70AE"/>
    <w:rsid w:val="008362E8"/>
    <w:rsid w:val="008A1768"/>
    <w:rsid w:val="008E27EB"/>
    <w:rsid w:val="008F4429"/>
    <w:rsid w:val="00912D15"/>
    <w:rsid w:val="0094021A"/>
    <w:rsid w:val="009601DC"/>
    <w:rsid w:val="0099729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2F1C"/>
    <w:rsid w:val="00AD4B17"/>
    <w:rsid w:val="00B412D4"/>
    <w:rsid w:val="00BE3C22"/>
    <w:rsid w:val="00C0345E"/>
    <w:rsid w:val="00C3483A"/>
    <w:rsid w:val="00C74E9D"/>
    <w:rsid w:val="00C809BA"/>
    <w:rsid w:val="00C82B14"/>
    <w:rsid w:val="00C82FD3"/>
    <w:rsid w:val="00C92819"/>
    <w:rsid w:val="00CC6B7B"/>
    <w:rsid w:val="00CD2089"/>
    <w:rsid w:val="00D54319"/>
    <w:rsid w:val="00D73A67"/>
    <w:rsid w:val="00D970A9"/>
    <w:rsid w:val="00DF3845"/>
    <w:rsid w:val="00E41911"/>
    <w:rsid w:val="00E92EEF"/>
    <w:rsid w:val="00EF5746"/>
    <w:rsid w:val="00F03585"/>
    <w:rsid w:val="00F24442"/>
    <w:rsid w:val="00F50AE3"/>
    <w:rsid w:val="00F67CF1"/>
    <w:rsid w:val="00F840F0"/>
    <w:rsid w:val="00FB0D0D"/>
    <w:rsid w:val="00FB43B4"/>
    <w:rsid w:val="00FF7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8BF2984-8F74-48BD-8F4D-358773EEA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67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72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809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75_201205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16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093440-4FD2-4578-86A6-C1BC53798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522</Words>
  <Characters>3086</Characters>
  <Application>Microsoft Office Word</Application>
  <DocSecurity>4</DocSecurity>
  <Lines>97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5275: Diabetic Peripheral Neuropathy Day - South Carolina Legislature Online</dc:title>
  <dc:subject/>
  <dc:creator>gailmoore</dc:creator>
  <cp:keywords/>
  <dc:description/>
  <cp:lastModifiedBy>N Cumfer</cp:lastModifiedBy>
  <cp:revision>2</cp:revision>
  <cp:lastPrinted>2012-05-15T19:51:00Z</cp:lastPrinted>
  <dcterms:created xsi:type="dcterms:W3CDTF">2014-11-24T15:05:00Z</dcterms:created>
  <dcterms:modified xsi:type="dcterms:W3CDTF">2014-11-24T15:05:00Z</dcterms:modified>
</cp:coreProperties>
</file>