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3F85" w:rsidRDefault="00BE3F85" w:rsidP="00BE3F85">
      <w:pPr>
        <w:widowControl w:val="0"/>
        <w:jc w:val="center"/>
      </w:pPr>
      <w:bookmarkStart w:id="0" w:name="_GoBack"/>
      <w:bookmarkEnd w:id="0"/>
      <w:r w:rsidRPr="00BE3F85">
        <w:rPr>
          <w:b/>
        </w:rPr>
        <w:t>South Carolina General Assembly</w:t>
      </w:r>
    </w:p>
    <w:p w:rsidR="00BE3F85" w:rsidRDefault="00BE3F85" w:rsidP="00BE3F85">
      <w:pPr>
        <w:widowControl w:val="0"/>
        <w:jc w:val="center"/>
      </w:pPr>
      <w:r>
        <w:t>119th Session, 2011-2012</w:t>
      </w:r>
    </w:p>
    <w:p w:rsidR="00BE3F85" w:rsidRDefault="00BE3F85" w:rsidP="00BE3F85">
      <w:pPr>
        <w:widowControl w:val="0"/>
        <w:jc w:val="left"/>
      </w:pPr>
    </w:p>
    <w:p w:rsidR="00BE3F85" w:rsidRDefault="00BE3F85" w:rsidP="00BE3F85">
      <w:pPr>
        <w:widowControl w:val="0"/>
        <w:jc w:val="left"/>
        <w:rPr>
          <w:b/>
        </w:rPr>
      </w:pPr>
      <w:r w:rsidRPr="00BE3F85">
        <w:rPr>
          <w:b/>
        </w:rPr>
        <w:t>H. 5330</w:t>
      </w:r>
    </w:p>
    <w:p w:rsidR="00BE3F85" w:rsidRDefault="00BE3F85" w:rsidP="00BE3F85">
      <w:pPr>
        <w:widowControl w:val="0"/>
        <w:jc w:val="left"/>
        <w:rPr>
          <w:b/>
        </w:rPr>
      </w:pPr>
    </w:p>
    <w:p w:rsidR="00BE3F85" w:rsidRDefault="00BE3F85" w:rsidP="00BE3F85">
      <w:pPr>
        <w:widowControl w:val="0"/>
        <w:jc w:val="left"/>
      </w:pPr>
      <w:r w:rsidRPr="00BE3F85">
        <w:rPr>
          <w:b/>
        </w:rPr>
        <w:t>STATUS INFORMATION</w:t>
      </w:r>
    </w:p>
    <w:p w:rsidR="00BE3F85" w:rsidRDefault="00BE3F85" w:rsidP="00BE3F85">
      <w:pPr>
        <w:widowControl w:val="0"/>
        <w:jc w:val="left"/>
      </w:pPr>
    </w:p>
    <w:p w:rsidR="00BE3F85" w:rsidRDefault="00BE3F85" w:rsidP="00BE3F85">
      <w:pPr>
        <w:widowControl w:val="0"/>
        <w:jc w:val="left"/>
      </w:pPr>
      <w:r>
        <w:t>Concurrent Resolution</w:t>
      </w:r>
    </w:p>
    <w:p w:rsidR="00BE3F85" w:rsidRDefault="00BE3F85" w:rsidP="00BE3F85">
      <w:pPr>
        <w:widowControl w:val="0"/>
        <w:jc w:val="left"/>
      </w:pPr>
      <w:r>
        <w:t>Sponsors: Rep. Harrison</w:t>
      </w:r>
    </w:p>
    <w:p w:rsidR="00BE3F85" w:rsidRDefault="00BE3F85" w:rsidP="00BE3F85">
      <w:pPr>
        <w:widowControl w:val="0"/>
        <w:jc w:val="left"/>
      </w:pPr>
      <w:r>
        <w:t>Document Path: l:\council\bills\dka\4142sd12.docx</w:t>
      </w:r>
    </w:p>
    <w:p w:rsidR="00BE3F85" w:rsidRDefault="00BE3F85" w:rsidP="00BE3F85">
      <w:pPr>
        <w:widowControl w:val="0"/>
        <w:jc w:val="left"/>
      </w:pPr>
    </w:p>
    <w:p w:rsidR="00B92469" w:rsidRDefault="00B92469" w:rsidP="00BE3F85">
      <w:pPr>
        <w:widowControl w:val="0"/>
        <w:jc w:val="left"/>
      </w:pPr>
      <w:r>
        <w:t>Introduced in the House on May 29, 2012</w:t>
      </w:r>
    </w:p>
    <w:p w:rsidR="00B92469" w:rsidRDefault="00B92469" w:rsidP="00BE3F85">
      <w:pPr>
        <w:widowControl w:val="0"/>
        <w:jc w:val="left"/>
      </w:pPr>
      <w:r>
        <w:t>Introduced in the Senate on May 29, 2012</w:t>
      </w:r>
    </w:p>
    <w:p w:rsidR="00B92469" w:rsidRDefault="00B92469" w:rsidP="00BE3F85">
      <w:pPr>
        <w:widowControl w:val="0"/>
        <w:jc w:val="left"/>
      </w:pPr>
      <w:r>
        <w:t>Adopted by the General Assembly on May 29, 2012</w:t>
      </w:r>
    </w:p>
    <w:p w:rsidR="00B92469" w:rsidRDefault="00B92469" w:rsidP="00BE3F85">
      <w:pPr>
        <w:widowControl w:val="0"/>
        <w:jc w:val="left"/>
      </w:pPr>
    </w:p>
    <w:p w:rsidR="00BE3F85" w:rsidRDefault="00BE3F85" w:rsidP="00BE3F85">
      <w:pPr>
        <w:widowControl w:val="0"/>
        <w:jc w:val="left"/>
      </w:pPr>
      <w:r>
        <w:t xml:space="preserve">Summary: </w:t>
      </w:r>
      <w:r w:rsidR="00D71236">
        <w:t>Colonel W. Thomas McQueeney</w:t>
      </w:r>
    </w:p>
    <w:p w:rsidR="00BE3F85" w:rsidRDefault="00BE3F85" w:rsidP="00BE3F85">
      <w:pPr>
        <w:widowControl w:val="0"/>
        <w:jc w:val="left"/>
      </w:pPr>
    </w:p>
    <w:p w:rsidR="00BE3F85" w:rsidRDefault="00BE3F85" w:rsidP="00BE3F85">
      <w:pPr>
        <w:widowControl w:val="0"/>
        <w:jc w:val="left"/>
      </w:pPr>
    </w:p>
    <w:p w:rsidR="00BE3F85" w:rsidRDefault="00BE3F85" w:rsidP="00BE3F85">
      <w:pPr>
        <w:widowControl w:val="0"/>
        <w:tabs>
          <w:tab w:val="center" w:pos="590"/>
          <w:tab w:val="center" w:pos="1440"/>
          <w:tab w:val="left" w:pos="1872"/>
          <w:tab w:val="left" w:pos="9187"/>
        </w:tabs>
        <w:jc w:val="left"/>
      </w:pPr>
      <w:r w:rsidRPr="00BE3F85">
        <w:rPr>
          <w:b/>
        </w:rPr>
        <w:t>HISTORY OF LEGISLATIVE ACTIONS</w:t>
      </w:r>
    </w:p>
    <w:p w:rsidR="00BE3F85" w:rsidRDefault="00BE3F85" w:rsidP="00BE3F85">
      <w:pPr>
        <w:widowControl w:val="0"/>
        <w:tabs>
          <w:tab w:val="center" w:pos="590"/>
          <w:tab w:val="center" w:pos="1440"/>
          <w:tab w:val="left" w:pos="1872"/>
          <w:tab w:val="left" w:pos="9187"/>
        </w:tabs>
        <w:jc w:val="left"/>
      </w:pPr>
    </w:p>
    <w:p w:rsidR="00BE3F85" w:rsidRPr="00BE3F85" w:rsidRDefault="00BE3F85" w:rsidP="00BE3F85">
      <w:pPr>
        <w:widowControl w:val="0"/>
        <w:tabs>
          <w:tab w:val="center" w:pos="590"/>
          <w:tab w:val="center" w:pos="1440"/>
          <w:tab w:val="left" w:pos="1872"/>
          <w:tab w:val="left" w:pos="9187"/>
        </w:tabs>
        <w:jc w:val="left"/>
      </w:pPr>
      <w:r w:rsidRPr="00BE3F85">
        <w:rPr>
          <w:u w:val="single"/>
        </w:rPr>
        <w:tab/>
        <w:t>Date</w:t>
      </w:r>
      <w:r w:rsidRPr="00BE3F85">
        <w:rPr>
          <w:u w:val="single"/>
        </w:rPr>
        <w:tab/>
        <w:t>Body</w:t>
      </w:r>
      <w:r w:rsidRPr="00BE3F85">
        <w:rPr>
          <w:u w:val="single"/>
        </w:rPr>
        <w:tab/>
        <w:t>Action Description with journal page number</w:t>
      </w:r>
      <w:r w:rsidRPr="00BE3F85">
        <w:rPr>
          <w:u w:val="single"/>
        </w:rPr>
        <w:tab/>
      </w:r>
    </w:p>
    <w:p w:rsidR="00625D39" w:rsidRDefault="00625D39" w:rsidP="00625D39">
      <w:pPr>
        <w:widowControl w:val="0"/>
        <w:tabs>
          <w:tab w:val="right" w:pos="1008"/>
          <w:tab w:val="left" w:pos="1152"/>
          <w:tab w:val="left" w:pos="1872"/>
          <w:tab w:val="left" w:pos="9187"/>
        </w:tabs>
        <w:ind w:left="2088" w:hanging="2088"/>
        <w:jc w:val="left"/>
      </w:pPr>
      <w:r>
        <w:tab/>
        <w:t>5/29/2012</w:t>
      </w:r>
      <w:r>
        <w:tab/>
        <w:t>House</w:t>
      </w:r>
      <w:r>
        <w:tab/>
      </w:r>
      <w:r w:rsidRPr="000C4B8E">
        <w:t>Intr</w:t>
      </w:r>
      <w:r>
        <w:t xml:space="preserve">oduced, adopted, sent to Senate </w:t>
      </w:r>
      <w:r w:rsidRPr="000C4B8E">
        <w:t>(</w:t>
      </w:r>
      <w:hyperlink r:id="rId7" w:history="1">
        <w:r w:rsidRPr="000C4B8E">
          <w:rPr>
            <w:rStyle w:val="Hyperlink"/>
          </w:rPr>
          <w:t>House Journal</w:t>
        </w:r>
        <w:r w:rsidRPr="000C4B8E">
          <w:rPr>
            <w:rStyle w:val="Hyperlink"/>
          </w:rPr>
          <w:noBreakHyphen/>
          <w:t>page 1</w:t>
        </w:r>
      </w:hyperlink>
      <w:r w:rsidRPr="000C4B8E">
        <w:t>)</w:t>
      </w:r>
    </w:p>
    <w:p w:rsidR="00625D39" w:rsidRDefault="00625D39" w:rsidP="00625D39">
      <w:pPr>
        <w:widowControl w:val="0"/>
        <w:tabs>
          <w:tab w:val="right" w:pos="1008"/>
          <w:tab w:val="left" w:pos="1152"/>
          <w:tab w:val="left" w:pos="1872"/>
          <w:tab w:val="left" w:pos="9187"/>
        </w:tabs>
        <w:ind w:left="2088" w:hanging="2088"/>
        <w:jc w:val="left"/>
      </w:pPr>
      <w:r>
        <w:tab/>
        <w:t>5/29/2012</w:t>
      </w:r>
      <w:r>
        <w:tab/>
        <w:t>Senate</w:t>
      </w:r>
      <w:r>
        <w:tab/>
      </w:r>
      <w:r w:rsidRPr="000C4B8E">
        <w:t>Introduced, ado</w:t>
      </w:r>
      <w:r>
        <w:t xml:space="preserve">pted, returned with concurrence </w:t>
      </w:r>
      <w:r w:rsidRPr="000C4B8E">
        <w:t>(</w:t>
      </w:r>
      <w:hyperlink r:id="rId8" w:history="1">
        <w:r w:rsidRPr="000C4B8E">
          <w:rPr>
            <w:rStyle w:val="Hyperlink"/>
          </w:rPr>
          <w:t>Senate Journal</w:t>
        </w:r>
        <w:r w:rsidRPr="000C4B8E">
          <w:rPr>
            <w:rStyle w:val="Hyperlink"/>
          </w:rPr>
          <w:noBreakHyphen/>
          <w:t>page 6</w:t>
        </w:r>
      </w:hyperlink>
      <w:r w:rsidRPr="000C4B8E">
        <w:t>)</w:t>
      </w:r>
    </w:p>
    <w:p w:rsidR="00625D39" w:rsidRDefault="00625D39" w:rsidP="00625D39">
      <w:pPr>
        <w:widowControl w:val="0"/>
        <w:tabs>
          <w:tab w:val="right" w:pos="1008"/>
          <w:tab w:val="left" w:pos="1152"/>
          <w:tab w:val="left" w:pos="1872"/>
          <w:tab w:val="left" w:pos="9187"/>
        </w:tabs>
        <w:ind w:left="2088" w:hanging="2088"/>
        <w:jc w:val="left"/>
      </w:pPr>
    </w:p>
    <w:p w:rsidR="00BE3F85" w:rsidRPr="00BE3F85" w:rsidRDefault="00BE3F85" w:rsidP="00BE3F85">
      <w:pPr>
        <w:widowControl w:val="0"/>
        <w:tabs>
          <w:tab w:val="right" w:pos="1008"/>
          <w:tab w:val="left" w:pos="1152"/>
          <w:tab w:val="left" w:pos="1872"/>
          <w:tab w:val="left" w:pos="9187"/>
        </w:tabs>
        <w:ind w:left="2088" w:hanging="2088"/>
        <w:jc w:val="left"/>
      </w:pPr>
    </w:p>
    <w:p w:rsidR="00BE3F85" w:rsidRDefault="00BE3F85" w:rsidP="00BE3F85">
      <w:r w:rsidRPr="00BE3F85">
        <w:rPr>
          <w:b/>
        </w:rPr>
        <w:t>VERSIONS OF THIS BILL</w:t>
      </w:r>
    </w:p>
    <w:p w:rsidR="00BE3F85" w:rsidRDefault="00BE3F85" w:rsidP="00BE3F85"/>
    <w:p w:rsidR="00BE3F85" w:rsidRDefault="0046232E" w:rsidP="00BE3F85">
      <w:hyperlink r:id="rId9" w:history="1">
        <w:r w:rsidR="00BE3F85">
          <w:rPr>
            <w:rStyle w:val="Hyperlink"/>
          </w:rPr>
          <w:t>5/29/2012</w:t>
        </w:r>
      </w:hyperlink>
    </w:p>
    <w:p w:rsidR="00BE3F85" w:rsidRDefault="00BE3F85" w:rsidP="00BE3F85"/>
    <w:p w:rsidR="00BE3F85" w:rsidRDefault="00BE3F85" w:rsidP="00BE3F85">
      <w:pPr>
        <w:sectPr w:rsidR="00BE3F85" w:rsidSect="00BE3F85">
          <w:pgSz w:w="12240" w:h="15840" w:code="1"/>
          <w:pgMar w:top="1080" w:right="1440" w:bottom="1080" w:left="1440" w:header="720" w:footer="720" w:gutter="0"/>
          <w:cols w:space="720"/>
          <w:noEndnote/>
          <w:docGrid w:linePitch="360"/>
        </w:sectPr>
      </w:pPr>
    </w:p>
    <w:p w:rsidR="00F750FE" w:rsidRDefault="00F750FE" w:rsidP="00F750FE">
      <w:pPr>
        <w:pStyle w:val="BillDots"/>
      </w:pPr>
    </w:p>
    <w:p w:rsidR="00F750FE" w:rsidRDefault="00F750FE" w:rsidP="00F750FE">
      <w:pPr>
        <w:pStyle w:val="Numbersforbills"/>
      </w:pPr>
    </w:p>
    <w:p w:rsidR="00F750FE" w:rsidRDefault="00F750FE" w:rsidP="00F7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0FE" w:rsidRDefault="00F750FE" w:rsidP="00F7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0FE" w:rsidRDefault="00F750FE" w:rsidP="00F7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0FE" w:rsidRDefault="00F750FE" w:rsidP="00F7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0FE" w:rsidRDefault="00F750FE" w:rsidP="00F7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4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72F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4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AND COMMEND COLONEL W. THOMAS “TOMMY” McQUEENEY OF CHARLESTON FOR HIS DISTINGUISHED SERVICE ON TH</w:t>
      </w:r>
      <w:r w:rsidR="006E137A">
        <w:t>E</w:t>
      </w:r>
      <w:r>
        <w:t xml:space="preserve"> CITADEL BOARD OF VISITORS AS HIS SERVICE ON THE BOARD COMES TO A CLOSE IN 2012.</w:t>
      </w:r>
    </w:p>
    <w:p w:rsidR="00E772FB" w:rsidRDefault="00E77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4B54" w:rsidRDefault="00E77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94B54">
        <w:t>W. Thomas “Tommy” McQueeney of Charleston is one of six brothers who graduated from The Citadel, earning his degree in English in 1974; and</w:t>
      </w:r>
    </w:p>
    <w:p w:rsidR="00994B54" w:rsidRDefault="00994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B54" w:rsidRDefault="00994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local businessman and community volunteer, he serves on The Citadel Board of Visitors and The Citadel Foundation Board of Directors, and he chaired the Johnson Hagood Stadium revitalization effort, a $44.5 million project that was completed in 2008; and</w:t>
      </w:r>
    </w:p>
    <w:p w:rsidR="00994B54" w:rsidRDefault="00994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B54" w:rsidRDefault="00994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Colonel McQueeney has worked as a State Farm insurance agent since 1982 and also is a recipient of the Order of the Palmetto. He is also a writer and artist who, in 2011, fulfilled a lifelong passion of becoming a published author; and</w:t>
      </w:r>
    </w:p>
    <w:p w:rsidR="00994B54" w:rsidRDefault="00994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B54" w:rsidRDefault="00D10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Mandy,</w:t>
      </w:r>
      <w:r w:rsidR="00994B54">
        <w:t xml:space="preserve"> reside in Mount Pleasant</w:t>
      </w:r>
      <w:r>
        <w:t>, South Carolina,</w:t>
      </w:r>
      <w:r w:rsidR="00994B54">
        <w:t xml:space="preserve"> and they have four children and two grandchildren; and</w:t>
      </w:r>
    </w:p>
    <w:p w:rsidR="00994B54" w:rsidRDefault="00994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B54" w:rsidRDefault="00994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Colonel McQueeney has been active in community, state, and national affairs to include chairing the Charleston Metro Sports Council, the Palmetto Bowl Committee, and the Southern Conference Basketball </w:t>
      </w:r>
      <w:r w:rsidR="006E137A">
        <w:t>Championships</w:t>
      </w:r>
      <w:r>
        <w:t>, among other efforts; and</w:t>
      </w:r>
    </w:p>
    <w:p w:rsidR="00994B54" w:rsidRDefault="00994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37A" w:rsidRDefault="00994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E137A">
        <w:t>he has serve</w:t>
      </w:r>
      <w:r w:rsidR="00C42AF8">
        <w:t>d</w:t>
      </w:r>
      <w:r w:rsidR="006E137A">
        <w:t xml:space="preserve"> in similar capacities with the National Kidney Foundation, the American Cancer Society, and the American Red Cross, where he initiated a successfully statewide Teddy Bear program.  He was also involved in facility expansion fund</w:t>
      </w:r>
      <w:r w:rsidR="006E137A">
        <w:noBreakHyphen/>
        <w:t>raising for the Ronald McDonald House and Our Lady of Mercy Outreach on John</w:t>
      </w:r>
      <w:r w:rsidR="006E137A" w:rsidRPr="006E137A">
        <w:t>’</w:t>
      </w:r>
      <w:r w:rsidR="006E137A">
        <w:t>s Island in Charleston; and</w:t>
      </w:r>
    </w:p>
    <w:p w:rsidR="006E137A" w:rsidRDefault="006E13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2FB" w:rsidRDefault="006E13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General Assembly are grateful for the outstanding service Tommy McQueeney has rendered to his alma mater as a member of The Citadel Board of Visitors and extend to him their sincere thanks for his many contributions to The Citadel as </w:t>
      </w:r>
      <w:r w:rsidR="00C42AF8">
        <w:t>he concludes his service</w:t>
      </w:r>
      <w:r w:rsidR="00E772FB">
        <w:t xml:space="preserve">.  Now, therefore, </w:t>
      </w:r>
    </w:p>
    <w:p w:rsidR="00E772FB" w:rsidRDefault="00E77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2FB" w:rsidRDefault="00E77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772FB" w:rsidRDefault="00E77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2FB" w:rsidRDefault="00E77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E137A">
        <w:t xml:space="preserve"> the members of the General Assembly congratulate and commend Colonel W. Thomas “Tommy” McQueeney of Charleston County for his distinguished service on The Citadel Board of Visitors as his service on the board comes to a close in 2012.</w:t>
      </w:r>
    </w:p>
    <w:p w:rsidR="00E772FB" w:rsidRDefault="00E77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72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E137A">
        <w:t xml:space="preserve"> Colonel McQueeney.</w:t>
      </w:r>
    </w:p>
    <w:p w:rsidR="003C41D8" w:rsidRDefault="006E13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41D8" w:rsidRDefault="003C41D8" w:rsidP="00BE3F85">
      <w:pPr>
        <w:suppressAutoHyphens/>
      </w:pPr>
    </w:p>
    <w:sectPr w:rsidR="003C41D8" w:rsidSect="00BE3F8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128" w:rsidRDefault="00921128" w:rsidP="009F0C77">
      <w:r>
        <w:separator/>
      </w:r>
    </w:p>
  </w:endnote>
  <w:endnote w:type="continuationSeparator" w:id="0">
    <w:p w:rsidR="00921128" w:rsidRDefault="009211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397D5C-066B-4C6F-A1C4-2973A3DADD20}"/>
    <w:embedBold r:id="rId2" w:fontKey="{2A44D69D-0471-4C5F-BABD-FD68310A8913}"/>
  </w:font>
  <w:font w:name="Calibri">
    <w:panose1 w:val="020F0502020204030204"/>
    <w:charset w:val="00"/>
    <w:family w:val="swiss"/>
    <w:pitch w:val="variable"/>
    <w:sig w:usb0="E10002FF" w:usb1="4000ACFF" w:usb2="00000009" w:usb3="00000000" w:csb0="0000019F" w:csb1="00000000"/>
    <w:embedRegular r:id="rId3" w:fontKey="{9CC5DC55-A196-4789-9B28-39A10733F994}"/>
  </w:font>
  <w:font w:name="Cambria">
    <w:panose1 w:val="02040503050406030204"/>
    <w:charset w:val="00"/>
    <w:family w:val="roman"/>
    <w:pitch w:val="variable"/>
    <w:sig w:usb0="E00002FF" w:usb1="400004FF" w:usb2="00000000" w:usb3="00000000" w:csb0="0000019F" w:csb1="00000000"/>
    <w:embedRegular r:id="rId4" w:fontKey="{EA922871-FEF1-427B-BEE2-49D1324167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F85" w:rsidRPr="003C41D8" w:rsidRDefault="00BE3F85" w:rsidP="003C41D8">
    <w:pPr>
      <w:pStyle w:val="Footer"/>
      <w:tabs>
        <w:tab w:val="clear" w:pos="4680"/>
        <w:tab w:val="clear" w:pos="9360"/>
        <w:tab w:val="center" w:pos="2995"/>
      </w:tabs>
      <w:spacing w:before="120"/>
    </w:pPr>
    <w:r>
      <w:t>[5330]</w:t>
    </w:r>
    <w:r>
      <w:tab/>
    </w:r>
    <w:r w:rsidR="0046232E">
      <w:fldChar w:fldCharType="begin"/>
    </w:r>
    <w:r w:rsidR="0046232E">
      <w:instrText xml:space="preserve"> PAGE  \* MERGEFORMAT </w:instrText>
    </w:r>
    <w:r w:rsidR="0046232E">
      <w:fldChar w:fldCharType="separate"/>
    </w:r>
    <w:r w:rsidR="0046232E">
      <w:rPr>
        <w:noProof/>
      </w:rPr>
      <w:t>1</w:t>
    </w:r>
    <w:r w:rsidR="0046232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128" w:rsidRDefault="00921128" w:rsidP="009F0C77">
      <w:r>
        <w:separator/>
      </w:r>
    </w:p>
  </w:footnote>
  <w:footnote w:type="continuationSeparator" w:id="0">
    <w:p w:rsidR="00921128" w:rsidRDefault="009211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4142SD12"/>
    <w:docVar w:name="CoverBillType" w:val="c"/>
    <w:docVar w:name="docpath" w:val="L:\Council\bills\DKA\4142SD12.DOCX"/>
    <w:docVar w:name="dvBillNumber" w:val="5330"/>
    <w:docVar w:name="dvBillNumberPrefix" w:val="H. "/>
    <w:docVar w:name="dvOriginalBody" w:val="House"/>
    <w:docVar w:name="dvSteno" w:val="DKA"/>
    <w:docVar w:name="NameofBody" w:val="h"/>
    <w:docVar w:name="vgroup2" w:val="Council"/>
  </w:docVars>
  <w:rsids>
    <w:rsidRoot w:val="00667F7C"/>
    <w:rsid w:val="00011869"/>
    <w:rsid w:val="00054D9B"/>
    <w:rsid w:val="000E1785"/>
    <w:rsid w:val="000F40FA"/>
    <w:rsid w:val="0010776B"/>
    <w:rsid w:val="00133E66"/>
    <w:rsid w:val="001435A3"/>
    <w:rsid w:val="00160F3E"/>
    <w:rsid w:val="00173315"/>
    <w:rsid w:val="001C46A6"/>
    <w:rsid w:val="001C785E"/>
    <w:rsid w:val="001D08F2"/>
    <w:rsid w:val="001D525B"/>
    <w:rsid w:val="001D7F4F"/>
    <w:rsid w:val="002321B6"/>
    <w:rsid w:val="00234005"/>
    <w:rsid w:val="00250967"/>
    <w:rsid w:val="002543C8"/>
    <w:rsid w:val="00260188"/>
    <w:rsid w:val="00284AAE"/>
    <w:rsid w:val="002E5912"/>
    <w:rsid w:val="00325348"/>
    <w:rsid w:val="0032732C"/>
    <w:rsid w:val="00336AD0"/>
    <w:rsid w:val="0037079A"/>
    <w:rsid w:val="003C41D8"/>
    <w:rsid w:val="003D01E8"/>
    <w:rsid w:val="003E5288"/>
    <w:rsid w:val="003F6D79"/>
    <w:rsid w:val="0041760A"/>
    <w:rsid w:val="00417C01"/>
    <w:rsid w:val="0046232E"/>
    <w:rsid w:val="004809EE"/>
    <w:rsid w:val="00496C73"/>
    <w:rsid w:val="00497ECA"/>
    <w:rsid w:val="004E7D54"/>
    <w:rsid w:val="005273C6"/>
    <w:rsid w:val="00530A69"/>
    <w:rsid w:val="00545593"/>
    <w:rsid w:val="00577C6C"/>
    <w:rsid w:val="005C2FE2"/>
    <w:rsid w:val="005E2BC9"/>
    <w:rsid w:val="005E5588"/>
    <w:rsid w:val="00605102"/>
    <w:rsid w:val="006215AA"/>
    <w:rsid w:val="00625D39"/>
    <w:rsid w:val="00667F7C"/>
    <w:rsid w:val="006913C9"/>
    <w:rsid w:val="0069470D"/>
    <w:rsid w:val="006E137A"/>
    <w:rsid w:val="006F59AF"/>
    <w:rsid w:val="00734F00"/>
    <w:rsid w:val="0075453D"/>
    <w:rsid w:val="007A70AE"/>
    <w:rsid w:val="007E22D4"/>
    <w:rsid w:val="008362E8"/>
    <w:rsid w:val="008A1768"/>
    <w:rsid w:val="008F4429"/>
    <w:rsid w:val="00921128"/>
    <w:rsid w:val="0094021A"/>
    <w:rsid w:val="009531BB"/>
    <w:rsid w:val="00994B54"/>
    <w:rsid w:val="009C6A0B"/>
    <w:rsid w:val="009F0C77"/>
    <w:rsid w:val="009F4DD1"/>
    <w:rsid w:val="00A41684"/>
    <w:rsid w:val="00A471D9"/>
    <w:rsid w:val="00A62994"/>
    <w:rsid w:val="00A64E80"/>
    <w:rsid w:val="00A72BCD"/>
    <w:rsid w:val="00A741D9"/>
    <w:rsid w:val="00A833AB"/>
    <w:rsid w:val="00A9741D"/>
    <w:rsid w:val="00AD4B17"/>
    <w:rsid w:val="00B12DE2"/>
    <w:rsid w:val="00B412D4"/>
    <w:rsid w:val="00B92469"/>
    <w:rsid w:val="00BE3C22"/>
    <w:rsid w:val="00BE3F85"/>
    <w:rsid w:val="00BF0497"/>
    <w:rsid w:val="00C0345E"/>
    <w:rsid w:val="00C3483A"/>
    <w:rsid w:val="00C42AF8"/>
    <w:rsid w:val="00C74E9D"/>
    <w:rsid w:val="00C82FD3"/>
    <w:rsid w:val="00C92819"/>
    <w:rsid w:val="00CC6B7B"/>
    <w:rsid w:val="00CD2089"/>
    <w:rsid w:val="00D103F5"/>
    <w:rsid w:val="00D71236"/>
    <w:rsid w:val="00D73A67"/>
    <w:rsid w:val="00D970A9"/>
    <w:rsid w:val="00DF3845"/>
    <w:rsid w:val="00E41911"/>
    <w:rsid w:val="00E772FB"/>
    <w:rsid w:val="00E92EEF"/>
    <w:rsid w:val="00EC3A6C"/>
    <w:rsid w:val="00F24442"/>
    <w:rsid w:val="00F50AE3"/>
    <w:rsid w:val="00F67CF1"/>
    <w:rsid w:val="00F750FE"/>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9D4B54C-8F9F-4D40-A126-913906AC7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E3F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29-12.docx" TargetMode="External"/><Relationship Id="rId3" Type="http://schemas.openxmlformats.org/officeDocument/2006/relationships/settings" Target="settings.xml"/><Relationship Id="rId7" Type="http://schemas.openxmlformats.org/officeDocument/2006/relationships/hyperlink" Target="file:///h:\hj%20archive\2012\05-2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330_201205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D119C-B282-471D-A655-ED85E58BE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461</Words>
  <Characters>2495</Characters>
  <Application>Microsoft Office Word</Application>
  <DocSecurity>4</DocSecurity>
  <Lines>94</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5330: Colonel W. Thomas McQueeney - South Carolina Legislature Online</dc:title>
  <dc:subject/>
  <dc:creator>sharonpair</dc:creator>
  <cp:keywords/>
  <dc:description/>
  <cp:lastModifiedBy>N Cumfer</cp:lastModifiedBy>
  <cp:revision>2</cp:revision>
  <cp:lastPrinted>2012-05-24T14:52:00Z</cp:lastPrinted>
  <dcterms:created xsi:type="dcterms:W3CDTF">2014-11-24T15:07:00Z</dcterms:created>
  <dcterms:modified xsi:type="dcterms:W3CDTF">2014-11-24T15:07:00Z</dcterms:modified>
</cp:coreProperties>
</file>