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AC" w:rsidRDefault="00604DAC" w:rsidP="00604DAC">
      <w:pPr>
        <w:widowControl w:val="0"/>
        <w:jc w:val="center"/>
      </w:pPr>
      <w:bookmarkStart w:id="0" w:name="_GoBack"/>
      <w:bookmarkEnd w:id="0"/>
      <w:r w:rsidRPr="00604DAC">
        <w:rPr>
          <w:b/>
        </w:rPr>
        <w:t>South Carolina General Assembly</w:t>
      </w:r>
    </w:p>
    <w:p w:rsidR="00604DAC" w:rsidRDefault="00604DAC" w:rsidP="00604DAC">
      <w:pPr>
        <w:widowControl w:val="0"/>
        <w:jc w:val="center"/>
      </w:pPr>
      <w:r>
        <w:t>119th Session, 2011-2012</w:t>
      </w:r>
    </w:p>
    <w:p w:rsidR="00604DAC" w:rsidRDefault="00604DAC" w:rsidP="00604DAC">
      <w:pPr>
        <w:widowControl w:val="0"/>
        <w:jc w:val="left"/>
      </w:pPr>
    </w:p>
    <w:p w:rsidR="00604DAC" w:rsidRDefault="00604DAC" w:rsidP="00604DAC">
      <w:pPr>
        <w:widowControl w:val="0"/>
        <w:jc w:val="left"/>
        <w:rPr>
          <w:b/>
        </w:rPr>
      </w:pPr>
      <w:r w:rsidRPr="00604DAC">
        <w:rPr>
          <w:b/>
        </w:rPr>
        <w:t>H. 5346</w:t>
      </w:r>
    </w:p>
    <w:p w:rsidR="00604DAC" w:rsidRDefault="00604DAC" w:rsidP="00604DAC">
      <w:pPr>
        <w:widowControl w:val="0"/>
        <w:jc w:val="left"/>
        <w:rPr>
          <w:b/>
        </w:rPr>
      </w:pPr>
    </w:p>
    <w:p w:rsidR="00604DAC" w:rsidRDefault="00604DAC" w:rsidP="00604DAC">
      <w:pPr>
        <w:widowControl w:val="0"/>
        <w:jc w:val="left"/>
      </w:pPr>
      <w:r w:rsidRPr="00604DAC">
        <w:rPr>
          <w:b/>
        </w:rPr>
        <w:t>STATUS INFORMATION</w:t>
      </w:r>
    </w:p>
    <w:p w:rsidR="00604DAC" w:rsidRDefault="00604DAC" w:rsidP="00604DAC">
      <w:pPr>
        <w:widowControl w:val="0"/>
        <w:jc w:val="left"/>
      </w:pPr>
    </w:p>
    <w:p w:rsidR="00604DAC" w:rsidRDefault="00604DAC" w:rsidP="00604DAC">
      <w:pPr>
        <w:widowControl w:val="0"/>
        <w:jc w:val="left"/>
      </w:pPr>
      <w:r>
        <w:t>House Resolution</w:t>
      </w:r>
    </w:p>
    <w:p w:rsidR="00604DAC" w:rsidRDefault="00604DAC" w:rsidP="00604DAC">
      <w:pPr>
        <w:widowControl w:val="0"/>
        <w:jc w:val="left"/>
      </w:pPr>
      <w:r>
        <w:t>Sponsors: Reps. Ballentine,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604DAC" w:rsidRDefault="00604DAC" w:rsidP="00604DAC">
      <w:pPr>
        <w:widowControl w:val="0"/>
        <w:jc w:val="left"/>
      </w:pPr>
      <w:r>
        <w:t>Document Path: l:\council\bills\rm\1620cm12.docx</w:t>
      </w:r>
    </w:p>
    <w:p w:rsidR="00604DAC" w:rsidRDefault="00604DAC" w:rsidP="00604DAC">
      <w:pPr>
        <w:widowControl w:val="0"/>
        <w:jc w:val="left"/>
      </w:pPr>
    </w:p>
    <w:p w:rsidR="00604DAC" w:rsidRDefault="00604DAC" w:rsidP="00604DAC">
      <w:pPr>
        <w:widowControl w:val="0"/>
        <w:jc w:val="left"/>
      </w:pPr>
      <w:r>
        <w:t>Introduced in the House on May 30, 2012</w:t>
      </w:r>
    </w:p>
    <w:p w:rsidR="00604DAC" w:rsidRDefault="00604DAC" w:rsidP="00604DAC">
      <w:pPr>
        <w:widowControl w:val="0"/>
        <w:jc w:val="left"/>
      </w:pPr>
      <w:r>
        <w:t>Adopted by the House on May 30, 2012</w:t>
      </w:r>
    </w:p>
    <w:p w:rsidR="00604DAC" w:rsidRDefault="00604DAC" w:rsidP="00604DAC">
      <w:pPr>
        <w:widowControl w:val="0"/>
        <w:jc w:val="left"/>
      </w:pPr>
    </w:p>
    <w:p w:rsidR="00604DAC" w:rsidRDefault="00604DAC" w:rsidP="00604DAC">
      <w:pPr>
        <w:widowControl w:val="0"/>
        <w:jc w:val="left"/>
      </w:pPr>
      <w:r>
        <w:t xml:space="preserve">Summary: </w:t>
      </w:r>
      <w:r w:rsidR="00927D88">
        <w:t>Roland Hakes</w:t>
      </w:r>
    </w:p>
    <w:p w:rsidR="00604DAC" w:rsidRDefault="00604DAC" w:rsidP="00604DAC">
      <w:pPr>
        <w:widowControl w:val="0"/>
        <w:jc w:val="left"/>
      </w:pPr>
    </w:p>
    <w:p w:rsidR="00604DAC" w:rsidRDefault="00604DAC" w:rsidP="00604DAC">
      <w:pPr>
        <w:widowControl w:val="0"/>
        <w:jc w:val="left"/>
      </w:pPr>
    </w:p>
    <w:p w:rsidR="00604DAC" w:rsidRDefault="00604DAC" w:rsidP="00604D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DAC">
        <w:rPr>
          <w:b/>
        </w:rPr>
        <w:t>HISTORY OF LEGISLATIVE ACTIONS</w:t>
      </w:r>
    </w:p>
    <w:p w:rsidR="00604DAC" w:rsidRDefault="00604DAC" w:rsidP="00604D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04DAC" w:rsidRPr="00604DAC" w:rsidRDefault="00604DAC" w:rsidP="00604D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04DAC">
        <w:rPr>
          <w:u w:val="single"/>
        </w:rPr>
        <w:tab/>
        <w:t>Date</w:t>
      </w:r>
      <w:r w:rsidRPr="00604DAC">
        <w:rPr>
          <w:u w:val="single"/>
        </w:rPr>
        <w:tab/>
        <w:t>Body</w:t>
      </w:r>
      <w:r w:rsidRPr="00604DAC">
        <w:rPr>
          <w:u w:val="single"/>
        </w:rPr>
        <w:tab/>
        <w:t>Action Description with journal page number</w:t>
      </w:r>
      <w:r w:rsidRPr="00604DAC">
        <w:rPr>
          <w:u w:val="single"/>
        </w:rPr>
        <w:tab/>
      </w:r>
    </w:p>
    <w:p w:rsidR="00643C32" w:rsidRDefault="00643C32" w:rsidP="00643C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5/30/2012</w:t>
      </w:r>
      <w:r>
        <w:tab/>
        <w:t>House</w:t>
      </w:r>
      <w:r>
        <w:tab/>
      </w:r>
      <w:r w:rsidRPr="007F61EA">
        <w:t>Introduced and adopted (</w:t>
      </w:r>
      <w:hyperlink r:id="rId7" w:history="1">
        <w:r w:rsidRPr="007F61EA">
          <w:rPr>
            <w:rStyle w:val="Hyperlink"/>
          </w:rPr>
          <w:t>House Journal</w:t>
        </w:r>
        <w:r w:rsidRPr="007F61EA">
          <w:rPr>
            <w:rStyle w:val="Hyperlink"/>
          </w:rPr>
          <w:noBreakHyphen/>
          <w:t>page 88</w:t>
        </w:r>
      </w:hyperlink>
      <w:r w:rsidRPr="007F61EA">
        <w:t>)</w:t>
      </w:r>
    </w:p>
    <w:p w:rsidR="00643C32" w:rsidRDefault="00643C32" w:rsidP="00643C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DAC" w:rsidRPr="00604DAC" w:rsidRDefault="00604DAC" w:rsidP="00604D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04DAC" w:rsidRDefault="00604DAC" w:rsidP="00604DAC">
      <w:r w:rsidRPr="00604DAC">
        <w:rPr>
          <w:b/>
        </w:rPr>
        <w:t>VERSIONS OF THIS BILL</w:t>
      </w:r>
    </w:p>
    <w:p w:rsidR="00604DAC" w:rsidRDefault="00604DAC" w:rsidP="00604DAC"/>
    <w:p w:rsidR="00604DAC" w:rsidRDefault="00F07CB9" w:rsidP="00604DAC">
      <w:hyperlink r:id="rId8" w:history="1">
        <w:r w:rsidR="00604DAC">
          <w:rPr>
            <w:rStyle w:val="Hyperlink"/>
          </w:rPr>
          <w:t>5/30/2012</w:t>
        </w:r>
      </w:hyperlink>
    </w:p>
    <w:p w:rsidR="00604DAC" w:rsidRDefault="00604DAC" w:rsidP="00604DAC"/>
    <w:p w:rsidR="00604DAC" w:rsidRDefault="00604DAC" w:rsidP="00604DAC">
      <w:pPr>
        <w:sectPr w:rsidR="00604DAC" w:rsidSect="00604D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7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63A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6BE1" w:rsidRPr="002E088F" w:rsidRDefault="00400C64" w:rsidP="00BC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BC6BE1">
        <w:t>CONGRATULATE</w:t>
      </w:r>
      <w:r w:rsidR="00BC6BE1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7452">
        <w:rPr>
          <w:rFonts w:eastAsiaTheme="minorHAnsi"/>
          <w:color w:val="000000" w:themeColor="text1"/>
          <w:szCs w:val="22"/>
          <w:u w:color="000000" w:themeColor="text1"/>
        </w:rPr>
        <w:t>ROLAND HAKES</w:t>
      </w:r>
      <w:r w:rsidR="00BC6BE1">
        <w:rPr>
          <w:rFonts w:eastAsiaTheme="minorHAnsi"/>
          <w:color w:val="000000" w:themeColor="text1"/>
          <w:szCs w:val="22"/>
          <w:u w:color="000000" w:themeColor="text1"/>
        </w:rPr>
        <w:t xml:space="preserve"> OF THE DUTCH FORK HIGH SCHOOL BOYS TRACK AND FIELD </w:t>
      </w:r>
      <w:r w:rsidR="00567519">
        <w:rPr>
          <w:rFonts w:eastAsiaTheme="minorHAnsi"/>
          <w:color w:val="000000" w:themeColor="text1"/>
          <w:szCs w:val="22"/>
          <w:u w:color="000000" w:themeColor="text1"/>
        </w:rPr>
        <w:t>AND CROSS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67519">
        <w:rPr>
          <w:rFonts w:eastAsiaTheme="minorHAnsi"/>
          <w:color w:val="000000" w:themeColor="text1"/>
          <w:szCs w:val="22"/>
          <w:u w:color="000000" w:themeColor="text1"/>
        </w:rPr>
        <w:t xml:space="preserve">COUNTRY TEAMS </w:t>
      </w:r>
      <w:r w:rsidR="00BC6BE1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BC6BE1">
        <w:rPr>
          <w:rFonts w:eastAsiaTheme="minorHAnsi"/>
          <w:color w:val="000000" w:themeColor="text1"/>
          <w:szCs w:val="22"/>
          <w:u w:color="000000" w:themeColor="text1"/>
        </w:rPr>
        <w:t>CAPTURING T</w:t>
      </w:r>
      <w:r w:rsidR="00BC6BE1" w:rsidRPr="002E088F">
        <w:rPr>
          <w:rFonts w:eastAsiaTheme="minorHAnsi"/>
          <w:color w:val="000000" w:themeColor="text1"/>
          <w:szCs w:val="22"/>
          <w:u w:color="000000" w:themeColor="text1"/>
        </w:rPr>
        <w:t>HE 20</w:t>
      </w:r>
      <w:r w:rsidR="00BC6BE1">
        <w:rPr>
          <w:rFonts w:eastAsiaTheme="minorHAnsi"/>
          <w:color w:val="000000" w:themeColor="text1"/>
          <w:szCs w:val="22"/>
          <w:u w:color="000000" w:themeColor="text1"/>
        </w:rPr>
        <w:t>12</w:t>
      </w:r>
      <w:r w:rsidR="00BC6BE1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BC6BE1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BC6BE1" w:rsidRPr="002E088F">
        <w:rPr>
          <w:rFonts w:eastAsiaTheme="minorHAnsi"/>
          <w:color w:val="000000" w:themeColor="text1"/>
          <w:szCs w:val="22"/>
          <w:u w:color="000000" w:themeColor="text1"/>
        </w:rPr>
        <w:t>AA STATE CHAMPIONSHIP TITLE</w:t>
      </w:r>
      <w:r w:rsidR="00BC6BE1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317452">
        <w:rPr>
          <w:rFonts w:eastAsiaTheme="minorHAnsi"/>
          <w:color w:val="000000" w:themeColor="text1"/>
          <w:szCs w:val="22"/>
          <w:u w:color="000000" w:themeColor="text1"/>
        </w:rPr>
        <w:t>1600 METERS</w:t>
      </w:r>
      <w:r w:rsidR="0071233C"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="002D5247">
        <w:rPr>
          <w:rFonts w:eastAsiaTheme="minorHAnsi"/>
          <w:color w:val="000000" w:themeColor="text1"/>
          <w:szCs w:val="22"/>
          <w:u w:color="000000" w:themeColor="text1"/>
        </w:rPr>
        <w:t xml:space="preserve"> CROSS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D5247">
        <w:rPr>
          <w:rFonts w:eastAsiaTheme="minorHAnsi"/>
          <w:color w:val="000000" w:themeColor="text1"/>
          <w:szCs w:val="22"/>
          <w:u w:color="000000" w:themeColor="text1"/>
        </w:rPr>
        <w:t>COUNTRY 5000 METERS</w:t>
      </w:r>
      <w:r w:rsidR="00BC6BE1" w:rsidRPr="002E088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8E63A7" w:rsidRDefault="008E63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233C" w:rsidRPr="002E088F" w:rsidRDefault="0071233C" w:rsidP="00712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are pleased to learn that </w:t>
      </w:r>
      <w:r w:rsidR="00584CAD">
        <w:rPr>
          <w:rFonts w:eastAsiaTheme="minorHAnsi"/>
          <w:color w:val="000000" w:themeColor="text1"/>
          <w:szCs w:val="22"/>
          <w:u w:color="000000" w:themeColor="text1"/>
        </w:rPr>
        <w:t>Roland Hakes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the Dutch Fork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High School boys track and field </w:t>
      </w:r>
      <w:r w:rsidR="00567519">
        <w:rPr>
          <w:rFonts w:eastAsiaTheme="minorHAnsi"/>
          <w:color w:val="000000" w:themeColor="text1"/>
          <w:szCs w:val="22"/>
          <w:u w:color="000000" w:themeColor="text1"/>
        </w:rPr>
        <w:t>and cross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67519">
        <w:rPr>
          <w:rFonts w:eastAsiaTheme="minorHAnsi"/>
          <w:color w:val="000000" w:themeColor="text1"/>
          <w:szCs w:val="22"/>
          <w:u w:color="000000" w:themeColor="text1"/>
        </w:rPr>
        <w:t>count</w:t>
      </w:r>
      <w:r w:rsidR="00E72884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567519">
        <w:rPr>
          <w:rFonts w:eastAsiaTheme="minorHAnsi"/>
          <w:color w:val="000000" w:themeColor="text1"/>
          <w:szCs w:val="22"/>
          <w:u w:color="000000" w:themeColor="text1"/>
        </w:rPr>
        <w:t xml:space="preserve">y teams </w:t>
      </w:r>
      <w:r w:rsidR="00584CAD">
        <w:rPr>
          <w:rFonts w:eastAsiaTheme="minorHAnsi"/>
          <w:color w:val="000000" w:themeColor="text1"/>
          <w:szCs w:val="22"/>
          <w:u w:color="000000" w:themeColor="text1"/>
        </w:rPr>
        <w:t xml:space="preserve">finished with </w:t>
      </w:r>
      <w:r w:rsidR="007F7165"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057065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584CAD">
        <w:rPr>
          <w:rFonts w:eastAsiaTheme="minorHAnsi"/>
          <w:color w:val="000000" w:themeColor="text1"/>
          <w:szCs w:val="22"/>
          <w:u w:color="000000" w:themeColor="text1"/>
        </w:rPr>
        <w:t>irst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84CAD">
        <w:rPr>
          <w:rFonts w:eastAsiaTheme="minorHAnsi"/>
          <w:color w:val="000000" w:themeColor="text1"/>
          <w:szCs w:val="22"/>
          <w:u w:color="000000" w:themeColor="text1"/>
        </w:rPr>
        <w:t xml:space="preserve">place wins </w:t>
      </w:r>
      <w:r w:rsidR="000B3AF1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>
        <w:rPr>
          <w:rFonts w:eastAsiaTheme="minorHAnsi"/>
          <w:color w:val="000000" w:themeColor="text1"/>
          <w:szCs w:val="22"/>
          <w:u w:color="000000" w:themeColor="text1"/>
        </w:rPr>
        <w:t>the 2012 Class AAAA State Championship</w:t>
      </w:r>
      <w:r w:rsidR="00567519">
        <w:rPr>
          <w:rFonts w:eastAsiaTheme="minorHAnsi"/>
          <w:color w:val="000000" w:themeColor="text1"/>
          <w:szCs w:val="22"/>
          <w:u w:color="000000" w:themeColor="text1"/>
        </w:rPr>
        <w:t xml:space="preserve"> competition</w:t>
      </w:r>
      <w:r w:rsidR="007F7165">
        <w:rPr>
          <w:rFonts w:eastAsiaTheme="minorHAnsi"/>
          <w:color w:val="000000" w:themeColor="text1"/>
          <w:szCs w:val="22"/>
          <w:u w:color="000000" w:themeColor="text1"/>
        </w:rPr>
        <w:t xml:space="preserve">, taking home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 xml:space="preserve">crowns </w:t>
      </w:r>
      <w:r w:rsidR="007F7165">
        <w:rPr>
          <w:rFonts w:eastAsiaTheme="minorHAnsi"/>
          <w:color w:val="000000" w:themeColor="text1"/>
          <w:szCs w:val="22"/>
          <w:u w:color="000000" w:themeColor="text1"/>
        </w:rPr>
        <w:t>in both 1600 meters and cross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F7165">
        <w:rPr>
          <w:rFonts w:eastAsiaTheme="minorHAnsi"/>
          <w:color w:val="000000" w:themeColor="text1"/>
          <w:szCs w:val="22"/>
          <w:u w:color="000000" w:themeColor="text1"/>
        </w:rPr>
        <w:t>country 5000 meters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1233C" w:rsidRDefault="00712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128" w:rsidRDefault="0071233C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>W</w:t>
      </w:r>
      <w:r w:rsidR="008E63A7">
        <w:t xml:space="preserve">hereas,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Roland finished his Dutch Fork High School running career with the most individual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hampionships in school history.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This year, he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won the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Class AAAA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state title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in the 1600 meters with the third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>fastes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 xml:space="preserve">t time in state history, 4:13.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Roland also has a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hampionship in the 3200 meters and two consecutive </w:t>
      </w:r>
      <w:r w:rsidR="00996F98">
        <w:rPr>
          <w:rFonts w:eastAsiaTheme="minorHAnsi"/>
          <w:color w:val="000000" w:themeColor="text1"/>
          <w:szCs w:val="22"/>
          <w:u w:color="000000" w:themeColor="text1"/>
        </w:rPr>
        <w:t>state titles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8A712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>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A712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>ountry 5000 meters</w:t>
      </w:r>
      <w:r w:rsidR="008A7128">
        <w:rPr>
          <w:rFonts w:eastAsiaTheme="minorHAnsi"/>
          <w:color w:val="000000" w:themeColor="text1"/>
          <w:szCs w:val="22"/>
          <w:u w:color="000000" w:themeColor="text1"/>
        </w:rPr>
        <w:t xml:space="preserve"> and owns the fourth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fastest time in </w:t>
      </w:r>
      <w:r w:rsidR="008A7128">
        <w:rPr>
          <w:rFonts w:eastAsiaTheme="minorHAnsi"/>
          <w:color w:val="000000" w:themeColor="text1"/>
          <w:szCs w:val="22"/>
          <w:u w:color="000000" w:themeColor="text1"/>
        </w:rPr>
        <w:t xml:space="preserve">state history for this </w:t>
      </w:r>
      <w:r w:rsidR="001573E6">
        <w:rPr>
          <w:rFonts w:eastAsiaTheme="minorHAnsi"/>
          <w:color w:val="000000" w:themeColor="text1"/>
          <w:szCs w:val="22"/>
          <w:u w:color="000000" w:themeColor="text1"/>
        </w:rPr>
        <w:t xml:space="preserve">latter </w:t>
      </w:r>
      <w:r w:rsidR="008A7128">
        <w:rPr>
          <w:rFonts w:eastAsiaTheme="minorHAnsi"/>
          <w:color w:val="000000" w:themeColor="text1"/>
          <w:szCs w:val="22"/>
          <w:u w:color="000000" w:themeColor="text1"/>
        </w:rPr>
        <w:t>event, 15:10; and</w:t>
      </w:r>
    </w:p>
    <w:p w:rsidR="008A7128" w:rsidRDefault="008A7128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8A7128" w:rsidRDefault="008A7128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172E5E">
        <w:rPr>
          <w:rFonts w:eastAsiaTheme="minorHAnsi"/>
          <w:color w:val="000000" w:themeColor="text1"/>
          <w:szCs w:val="22"/>
          <w:u w:color="000000" w:themeColor="text1"/>
        </w:rPr>
        <w:t xml:space="preserve">to add further glitter to an already spectacular record,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Roland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recently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won his second consecutive Gatorade/ESPN South Carolina Runner of the Year </w:t>
      </w:r>
      <w:r w:rsidR="00103D2B">
        <w:rPr>
          <w:rFonts w:eastAsiaTheme="minorHAnsi"/>
          <w:color w:val="000000" w:themeColor="text1"/>
          <w:szCs w:val="22"/>
          <w:u w:color="000000" w:themeColor="text1"/>
        </w:rPr>
        <w:t>award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53EE5" w:rsidRDefault="00753EE5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753EE5" w:rsidRPr="002E088F" w:rsidRDefault="00753EE5" w:rsidP="0075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Whereas, in a sport that requires endurance, strength, versatility, and perseverance,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Pr="00200722">
        <w:rPr>
          <w:rFonts w:eastAsiaTheme="minorHAnsi"/>
          <w:color w:val="000000" w:themeColor="text1"/>
          <w:szCs w:val="22"/>
          <w:u w:color="000000" w:themeColor="text1"/>
        </w:rPr>
        <w:t>Barry Lindler</w:t>
      </w:r>
      <w:r w:rsidR="0050385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us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ed </w:t>
      </w:r>
      <w:r w:rsidR="00503851">
        <w:rPr>
          <w:rFonts w:eastAsiaTheme="minorHAnsi"/>
          <w:color w:val="000000" w:themeColor="text1"/>
          <w:szCs w:val="22"/>
          <w:u w:color="000000" w:themeColor="text1"/>
        </w:rPr>
        <w:t>his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own athletic skill and experience to </w:t>
      </w:r>
      <w:r>
        <w:rPr>
          <w:rFonts w:eastAsiaTheme="minorHAnsi"/>
          <w:color w:val="000000" w:themeColor="text1"/>
          <w:szCs w:val="22"/>
          <w:u w:color="000000" w:themeColor="text1"/>
        </w:rPr>
        <w:t>forge Roland into a champion; a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nd</w:t>
      </w:r>
    </w:p>
    <w:p w:rsidR="008A7128" w:rsidRDefault="008A7128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8A7128" w:rsidRDefault="008A7128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D0A43">
        <w:rPr>
          <w:rFonts w:eastAsiaTheme="minorHAnsi"/>
          <w:color w:val="000000" w:themeColor="text1"/>
          <w:szCs w:val="22"/>
          <w:u w:color="000000" w:themeColor="text1"/>
        </w:rPr>
        <w:t>Roland Hakes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ends his Dutch Fork career with nearly </w:t>
      </w:r>
      <w:r>
        <w:rPr>
          <w:rFonts w:eastAsiaTheme="minorHAnsi"/>
          <w:color w:val="000000" w:themeColor="text1"/>
          <w:szCs w:val="22"/>
          <w:u w:color="000000" w:themeColor="text1"/>
        </w:rPr>
        <w:t>forty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first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place finishes, </w:t>
      </w:r>
      <w:r>
        <w:rPr>
          <w:rFonts w:eastAsiaTheme="minorHAnsi"/>
          <w:color w:val="000000" w:themeColor="text1"/>
          <w:szCs w:val="22"/>
          <w:u w:color="000000" w:themeColor="text1"/>
        </w:rPr>
        <w:t>nine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egion championships, </w:t>
      </w:r>
      <w:r>
        <w:rPr>
          <w:rFonts w:eastAsiaTheme="minorHAnsi"/>
          <w:color w:val="000000" w:themeColor="text1"/>
          <w:szCs w:val="22"/>
          <w:u w:color="000000" w:themeColor="text1"/>
        </w:rPr>
        <w:t>eight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All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State finishes, </w:t>
      </w:r>
      <w:r>
        <w:rPr>
          <w:rFonts w:eastAsiaTheme="minorHAnsi"/>
          <w:color w:val="000000" w:themeColor="text1"/>
          <w:szCs w:val="22"/>
          <w:u w:color="000000" w:themeColor="text1"/>
        </w:rPr>
        <w:t>and four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8F6F0D">
        <w:rPr>
          <w:rFonts w:eastAsiaTheme="minorHAnsi"/>
          <w:color w:val="000000" w:themeColor="text1"/>
          <w:szCs w:val="22"/>
          <w:u w:color="000000" w:themeColor="text1"/>
        </w:rPr>
        <w:t>titles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42BFD">
        <w:rPr>
          <w:rFonts w:eastAsiaTheme="minorHAnsi"/>
          <w:color w:val="000000" w:themeColor="text1"/>
          <w:szCs w:val="22"/>
          <w:u w:color="000000" w:themeColor="text1"/>
        </w:rPr>
        <w:t>from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more than one hundred events in which he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has competed </w:t>
      </w:r>
      <w:r>
        <w:rPr>
          <w:rFonts w:eastAsiaTheme="minorHAnsi"/>
          <w:color w:val="000000" w:themeColor="text1"/>
          <w:szCs w:val="22"/>
          <w:u w:color="000000" w:themeColor="text1"/>
        </w:rPr>
        <w:t>for Dutch Fork; and</w:t>
      </w:r>
    </w:p>
    <w:p w:rsidR="008A7128" w:rsidRDefault="008A7128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172E5E" w:rsidRDefault="008A7128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currently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holder of four 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school records, </w:t>
      </w:r>
      <w:r>
        <w:rPr>
          <w:rFonts w:eastAsiaTheme="minorHAnsi"/>
          <w:color w:val="000000" w:themeColor="text1"/>
          <w:szCs w:val="22"/>
          <w:u w:color="000000" w:themeColor="text1"/>
        </w:rPr>
        <w:t>he w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ill 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ttend Clemson University as a member of </w:t>
      </w:r>
      <w:r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rack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field and c</w:t>
      </w:r>
      <w:r w:rsidR="00200722" w:rsidRPr="00200722">
        <w:rPr>
          <w:rFonts w:eastAsiaTheme="minorHAnsi"/>
          <w:color w:val="000000" w:themeColor="text1"/>
          <w:szCs w:val="22"/>
          <w:u w:color="000000" w:themeColor="text1"/>
        </w:rPr>
        <w:t>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country team</w:t>
      </w:r>
      <w:r w:rsidR="007F78C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72E5E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A5F3A">
        <w:rPr>
          <w:rFonts w:eastAsiaTheme="minorHAnsi"/>
          <w:color w:val="000000" w:themeColor="text1"/>
          <w:szCs w:val="22"/>
          <w:u w:color="000000" w:themeColor="text1"/>
        </w:rPr>
        <w:t>an</w:t>
      </w:r>
      <w:r w:rsidR="00172E5E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172E5E" w:rsidRDefault="00172E5E" w:rsidP="00996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BC7224" w:rsidRPr="002E088F" w:rsidRDefault="00BC7224" w:rsidP="00BC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>Whereas, the House of Representatives take</w:t>
      </w:r>
      <w:r w:rsidR="001B57E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great pleasure in saluting </w:t>
      </w:r>
      <w:r w:rsidR="00172E5E">
        <w:rPr>
          <w:rFonts w:eastAsiaTheme="minorHAnsi"/>
          <w:color w:val="000000" w:themeColor="text1"/>
          <w:szCs w:val="22"/>
          <w:u w:color="000000" w:themeColor="text1"/>
        </w:rPr>
        <w:t>Roland Hakes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 taking </w:t>
      </w:r>
      <w:r w:rsidR="001B57EE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172E5E">
        <w:rPr>
          <w:rFonts w:eastAsiaTheme="minorHAnsi"/>
          <w:color w:val="000000" w:themeColor="text1"/>
          <w:szCs w:val="22"/>
          <w:u w:color="000000" w:themeColor="text1"/>
        </w:rPr>
        <w:t xml:space="preserve">two </w:t>
      </w:r>
      <w:r w:rsidR="001B57EE">
        <w:rPr>
          <w:rFonts w:eastAsiaTheme="minorHAnsi"/>
          <w:color w:val="000000" w:themeColor="text1"/>
          <w:szCs w:val="22"/>
          <w:u w:color="000000" w:themeColor="text1"/>
        </w:rPr>
        <w:t xml:space="preserve">most recent </w:t>
      </w:r>
      <w:r>
        <w:rPr>
          <w:rFonts w:eastAsiaTheme="minorHAnsi"/>
          <w:color w:val="000000" w:themeColor="text1"/>
          <w:szCs w:val="22"/>
          <w:u w:color="000000" w:themeColor="text1"/>
        </w:rPr>
        <w:t>gold medal</w:t>
      </w:r>
      <w:r w:rsidR="00172E5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B57EE">
        <w:rPr>
          <w:rFonts w:eastAsiaTheme="minorHAnsi"/>
          <w:color w:val="000000" w:themeColor="text1"/>
          <w:szCs w:val="22"/>
          <w:u w:color="000000" w:themeColor="text1"/>
        </w:rPr>
        <w:t xml:space="preserve"> and for compiling such an outstanding overall record in track and field</w:t>
      </w:r>
      <w:r w:rsidR="00FA1131">
        <w:rPr>
          <w:rFonts w:eastAsiaTheme="minorHAnsi"/>
          <w:color w:val="000000" w:themeColor="text1"/>
          <w:szCs w:val="22"/>
          <w:u w:color="000000" w:themeColor="text1"/>
        </w:rPr>
        <w:t xml:space="preserve"> and cross country</w:t>
      </w:r>
      <w:r w:rsidR="001B57EE">
        <w:rPr>
          <w:rFonts w:eastAsiaTheme="minorHAnsi"/>
          <w:color w:val="000000" w:themeColor="text1"/>
          <w:szCs w:val="22"/>
          <w:u w:color="000000" w:themeColor="text1"/>
        </w:rPr>
        <w:t>. The members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look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with interest 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to hear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of future successes from this talented </w:t>
      </w:r>
      <w:r>
        <w:rPr>
          <w:rFonts w:eastAsiaTheme="minorHAnsi"/>
          <w:color w:val="000000" w:themeColor="text1"/>
          <w:szCs w:val="22"/>
          <w:u w:color="000000" w:themeColor="text1"/>
        </w:rPr>
        <w:t>athlete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BC7224" w:rsidRPr="002E088F" w:rsidRDefault="00BC7224" w:rsidP="00BC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7224" w:rsidRPr="002E088F" w:rsidRDefault="00BC7224" w:rsidP="00BC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BC7224" w:rsidRPr="002E088F" w:rsidRDefault="00BC7224" w:rsidP="00BC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91055" w:rsidRPr="002E088F" w:rsidRDefault="00BC7224" w:rsidP="0029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</w:t>
      </w:r>
      <w:r w:rsidR="00291055">
        <w:t>congratulate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 xml:space="preserve">Roland Hakes of the Dutch Fork High School boys track and field </w:t>
      </w:r>
      <w:r w:rsidR="007A7C3B">
        <w:rPr>
          <w:rFonts w:eastAsiaTheme="minorHAnsi"/>
          <w:color w:val="000000" w:themeColor="text1"/>
          <w:szCs w:val="22"/>
          <w:u w:color="000000" w:themeColor="text1"/>
        </w:rPr>
        <w:t>and cross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A7C3B">
        <w:rPr>
          <w:rFonts w:eastAsiaTheme="minorHAnsi"/>
          <w:color w:val="000000" w:themeColor="text1"/>
          <w:szCs w:val="22"/>
          <w:u w:color="000000" w:themeColor="text1"/>
        </w:rPr>
        <w:t>count</w:t>
      </w:r>
      <w:r w:rsidR="00851B76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7A7C3B">
        <w:rPr>
          <w:rFonts w:eastAsiaTheme="minorHAnsi"/>
          <w:color w:val="000000" w:themeColor="text1"/>
          <w:szCs w:val="22"/>
          <w:u w:color="000000" w:themeColor="text1"/>
        </w:rPr>
        <w:t>y teams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capturing t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>he 20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12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>hampionship title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 xml:space="preserve"> in 1600 meters and cross</w:t>
      </w:r>
      <w:r w:rsidR="0095288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country 5000 meters</w:t>
      </w:r>
      <w:r w:rsidR="00291055" w:rsidRPr="002E088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C7224" w:rsidRPr="002E088F" w:rsidRDefault="00BC7224" w:rsidP="00BC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C7224" w:rsidRPr="002E088F" w:rsidRDefault="00BC7224" w:rsidP="00BC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E088F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>ovided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291055">
        <w:rPr>
          <w:rFonts w:eastAsiaTheme="minorHAnsi"/>
          <w:color w:val="000000" w:themeColor="text1"/>
          <w:szCs w:val="22"/>
          <w:u w:color="000000" w:themeColor="text1"/>
        </w:rPr>
        <w:t>Roland Hakes</w:t>
      </w:r>
      <w:r w:rsidRPr="002E088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0733E" w:rsidRDefault="009528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733E" w:rsidRDefault="00F0733E" w:rsidP="00604DAC">
      <w:pPr>
        <w:suppressAutoHyphens/>
      </w:pPr>
    </w:p>
    <w:sectPr w:rsidR="00F0733E" w:rsidSect="00604DA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247" w:rsidRDefault="002D5247" w:rsidP="009F0C77">
      <w:r>
        <w:separator/>
      </w:r>
    </w:p>
  </w:endnote>
  <w:endnote w:type="continuationSeparator" w:id="0">
    <w:p w:rsidR="002D5247" w:rsidRDefault="002D52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D83914-7681-48F3-A9D5-0552118B012D}"/>
    <w:embedBold r:id="rId2" w:fontKey="{B9562A21-9A62-40CD-8084-4FD1467114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5FB019-513B-4E76-A53E-906DA3910F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D827271-27CD-4689-AB68-6B83BD98C9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2BA2E9-A90F-456A-9E35-795250792E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DAC" w:rsidRPr="00F0733E" w:rsidRDefault="00604DAC" w:rsidP="00F073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[5346]</w:t>
    </w:r>
    <w:r>
      <w:tab/>
    </w:r>
    <w:r w:rsidR="00F07CB9">
      <w:fldChar w:fldCharType="begin"/>
    </w:r>
    <w:r w:rsidR="00F07CB9">
      <w:instrText xml:space="preserve"> PAGE  \* MERGEFORMAT </w:instrText>
    </w:r>
    <w:r w:rsidR="00F07CB9">
      <w:fldChar w:fldCharType="separate"/>
    </w:r>
    <w:r w:rsidR="00F07CB9">
      <w:rPr>
        <w:noProof/>
      </w:rPr>
      <w:t>1</w:t>
    </w:r>
    <w:r w:rsidR="00F07C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247" w:rsidRDefault="002D5247" w:rsidP="009F0C77">
      <w:r>
        <w:separator/>
      </w:r>
    </w:p>
  </w:footnote>
  <w:footnote w:type="continuationSeparator" w:id="0">
    <w:p w:rsidR="002D5247" w:rsidRDefault="002D52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20CM12"/>
    <w:docVar w:name="CoverBillType" w:val="r"/>
    <w:docVar w:name="docpath" w:val="L:\Council\bills\RM\1620CM12.DOCX"/>
    <w:docVar w:name="dvBillNumber" w:val="53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87CD7"/>
    <w:rsid w:val="00011869"/>
    <w:rsid w:val="00057065"/>
    <w:rsid w:val="000610B8"/>
    <w:rsid w:val="00087CD7"/>
    <w:rsid w:val="000B3AF1"/>
    <w:rsid w:val="000C028B"/>
    <w:rsid w:val="000E1785"/>
    <w:rsid w:val="000F40FA"/>
    <w:rsid w:val="00103D2B"/>
    <w:rsid w:val="0010776B"/>
    <w:rsid w:val="00133E66"/>
    <w:rsid w:val="001435A3"/>
    <w:rsid w:val="001573E6"/>
    <w:rsid w:val="00172E5E"/>
    <w:rsid w:val="0019662C"/>
    <w:rsid w:val="001B57EE"/>
    <w:rsid w:val="001D08F2"/>
    <w:rsid w:val="001D525B"/>
    <w:rsid w:val="001D7F4F"/>
    <w:rsid w:val="00200722"/>
    <w:rsid w:val="002321B6"/>
    <w:rsid w:val="00250967"/>
    <w:rsid w:val="002543C8"/>
    <w:rsid w:val="00284AAE"/>
    <w:rsid w:val="00291055"/>
    <w:rsid w:val="002D5247"/>
    <w:rsid w:val="002E5912"/>
    <w:rsid w:val="00317452"/>
    <w:rsid w:val="00325348"/>
    <w:rsid w:val="0032732C"/>
    <w:rsid w:val="00336AD0"/>
    <w:rsid w:val="0037079A"/>
    <w:rsid w:val="003A4967"/>
    <w:rsid w:val="003D01E8"/>
    <w:rsid w:val="003E5288"/>
    <w:rsid w:val="003F6D79"/>
    <w:rsid w:val="00400C64"/>
    <w:rsid w:val="0041760A"/>
    <w:rsid w:val="00417C01"/>
    <w:rsid w:val="0044647F"/>
    <w:rsid w:val="0048050D"/>
    <w:rsid w:val="004809EE"/>
    <w:rsid w:val="004E7D54"/>
    <w:rsid w:val="00503851"/>
    <w:rsid w:val="005273C6"/>
    <w:rsid w:val="00530A69"/>
    <w:rsid w:val="00545593"/>
    <w:rsid w:val="00567519"/>
    <w:rsid w:val="00577C6C"/>
    <w:rsid w:val="00584CAD"/>
    <w:rsid w:val="005C176C"/>
    <w:rsid w:val="005C2FE2"/>
    <w:rsid w:val="005E2BC9"/>
    <w:rsid w:val="00604DAC"/>
    <w:rsid w:val="00605102"/>
    <w:rsid w:val="006215AA"/>
    <w:rsid w:val="00643C32"/>
    <w:rsid w:val="006913C9"/>
    <w:rsid w:val="0069470D"/>
    <w:rsid w:val="0071233C"/>
    <w:rsid w:val="00734F00"/>
    <w:rsid w:val="00753EE5"/>
    <w:rsid w:val="007778F4"/>
    <w:rsid w:val="007A260A"/>
    <w:rsid w:val="007A4B12"/>
    <w:rsid w:val="007A70AE"/>
    <w:rsid w:val="007A7C3B"/>
    <w:rsid w:val="007F7165"/>
    <w:rsid w:val="007F78CF"/>
    <w:rsid w:val="008235E8"/>
    <w:rsid w:val="008362E8"/>
    <w:rsid w:val="00851B76"/>
    <w:rsid w:val="008A1768"/>
    <w:rsid w:val="008A7128"/>
    <w:rsid w:val="008C07E1"/>
    <w:rsid w:val="008E63A7"/>
    <w:rsid w:val="008F4429"/>
    <w:rsid w:val="008F6F0D"/>
    <w:rsid w:val="00927D88"/>
    <w:rsid w:val="0094021A"/>
    <w:rsid w:val="00952888"/>
    <w:rsid w:val="00996F98"/>
    <w:rsid w:val="00997E05"/>
    <w:rsid w:val="009C6A0B"/>
    <w:rsid w:val="009E31CB"/>
    <w:rsid w:val="009E346A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21E5"/>
    <w:rsid w:val="00BC6BE1"/>
    <w:rsid w:val="00BC7224"/>
    <w:rsid w:val="00BE3C22"/>
    <w:rsid w:val="00C0345E"/>
    <w:rsid w:val="00C3483A"/>
    <w:rsid w:val="00C43189"/>
    <w:rsid w:val="00C74E9D"/>
    <w:rsid w:val="00C82FD3"/>
    <w:rsid w:val="00C92819"/>
    <w:rsid w:val="00CB0DCC"/>
    <w:rsid w:val="00CC6B7B"/>
    <w:rsid w:val="00CD0A43"/>
    <w:rsid w:val="00CD2089"/>
    <w:rsid w:val="00D10850"/>
    <w:rsid w:val="00D73A67"/>
    <w:rsid w:val="00D92BBF"/>
    <w:rsid w:val="00D970A9"/>
    <w:rsid w:val="00DB4D3C"/>
    <w:rsid w:val="00DF3845"/>
    <w:rsid w:val="00E2103F"/>
    <w:rsid w:val="00E41911"/>
    <w:rsid w:val="00E42BFD"/>
    <w:rsid w:val="00E72884"/>
    <w:rsid w:val="00E92EEF"/>
    <w:rsid w:val="00F0733E"/>
    <w:rsid w:val="00F07CB9"/>
    <w:rsid w:val="00F17E5B"/>
    <w:rsid w:val="00F24442"/>
    <w:rsid w:val="00F50AE3"/>
    <w:rsid w:val="00F67CF1"/>
    <w:rsid w:val="00F81DA3"/>
    <w:rsid w:val="00F840F0"/>
    <w:rsid w:val="00FA1131"/>
    <w:rsid w:val="00FA5F3A"/>
    <w:rsid w:val="00FB0D0D"/>
    <w:rsid w:val="00FB43B4"/>
    <w:rsid w:val="00FE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9126252-2F8F-451D-BCA5-F9BD57831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85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4D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46_2012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3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44394-34FF-4BC5-9AE3-864F67C6D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599</Words>
  <Characters>3466</Characters>
  <Application>Microsoft Office Word</Application>
  <DocSecurity>4</DocSecurity>
  <Lines>104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5346: Roland Hakes - South Carolina Legislature Online</dc:title>
  <dc:subject/>
  <dc:creator>rosannemcdowell</dc:creator>
  <cp:keywords/>
  <dc:description/>
  <cp:lastModifiedBy>N Cumfer</cp:lastModifiedBy>
  <cp:revision>2</cp:revision>
  <cp:lastPrinted>2012-05-30T13:51:00Z</cp:lastPrinted>
  <dcterms:created xsi:type="dcterms:W3CDTF">2014-11-24T15:07:00Z</dcterms:created>
  <dcterms:modified xsi:type="dcterms:W3CDTF">2014-11-24T15:07:00Z</dcterms:modified>
</cp:coreProperties>
</file>