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864" w:rsidRDefault="00B46864" w:rsidP="00B46864">
      <w:pPr>
        <w:widowControl w:val="0"/>
        <w:jc w:val="center"/>
      </w:pPr>
      <w:bookmarkStart w:id="0" w:name="_GoBack"/>
      <w:bookmarkEnd w:id="0"/>
      <w:r w:rsidRPr="00B46864">
        <w:rPr>
          <w:b/>
        </w:rPr>
        <w:t>South Carolina General Assembly</w:t>
      </w:r>
    </w:p>
    <w:p w:rsidR="00B46864" w:rsidRDefault="00B46864" w:rsidP="00B46864">
      <w:pPr>
        <w:widowControl w:val="0"/>
        <w:jc w:val="center"/>
      </w:pPr>
      <w:r>
        <w:t>119th Session, 2011-2012</w:t>
      </w:r>
    </w:p>
    <w:p w:rsidR="00B46864" w:rsidRDefault="00B46864" w:rsidP="00B46864">
      <w:pPr>
        <w:widowControl w:val="0"/>
        <w:jc w:val="left"/>
      </w:pPr>
    </w:p>
    <w:p w:rsidR="00B46864" w:rsidRDefault="00B46864" w:rsidP="00B46864">
      <w:pPr>
        <w:widowControl w:val="0"/>
        <w:jc w:val="left"/>
        <w:rPr>
          <w:b/>
        </w:rPr>
      </w:pPr>
      <w:r w:rsidRPr="00B46864">
        <w:rPr>
          <w:b/>
        </w:rPr>
        <w:t>H. 5354</w:t>
      </w:r>
    </w:p>
    <w:p w:rsidR="00B46864" w:rsidRDefault="00B46864" w:rsidP="00B46864">
      <w:pPr>
        <w:widowControl w:val="0"/>
        <w:jc w:val="left"/>
        <w:rPr>
          <w:b/>
        </w:rPr>
      </w:pPr>
    </w:p>
    <w:p w:rsidR="00B46864" w:rsidRDefault="00B46864" w:rsidP="00B46864">
      <w:pPr>
        <w:widowControl w:val="0"/>
        <w:jc w:val="left"/>
      </w:pPr>
      <w:r w:rsidRPr="00B46864">
        <w:rPr>
          <w:b/>
        </w:rPr>
        <w:t>STATUS INFORMATION</w:t>
      </w:r>
    </w:p>
    <w:p w:rsidR="00B46864" w:rsidRDefault="00B46864" w:rsidP="00B46864">
      <w:pPr>
        <w:widowControl w:val="0"/>
        <w:jc w:val="left"/>
      </w:pPr>
    </w:p>
    <w:p w:rsidR="00B46864" w:rsidRDefault="00B46864" w:rsidP="00B46864">
      <w:pPr>
        <w:widowControl w:val="0"/>
        <w:jc w:val="left"/>
      </w:pPr>
      <w:r>
        <w:t>Concurrent Resolution</w:t>
      </w:r>
    </w:p>
    <w:p w:rsidR="00B46864" w:rsidRDefault="00B46864" w:rsidP="00B46864">
      <w:pPr>
        <w:widowControl w:val="0"/>
        <w:jc w:val="left"/>
      </w:pPr>
      <w:r>
        <w:t>Sponsors: Reps. Norman, Delleney, King, Long, D.C. Moss, Pope and Simrill</w:t>
      </w:r>
    </w:p>
    <w:p w:rsidR="00B46864" w:rsidRDefault="00B46864" w:rsidP="00B46864">
      <w:pPr>
        <w:widowControl w:val="0"/>
        <w:jc w:val="left"/>
      </w:pPr>
      <w:r>
        <w:t>Document Path: l:\council\bills\nbd\12554cm12.docx</w:t>
      </w:r>
    </w:p>
    <w:p w:rsidR="00B46864" w:rsidRDefault="00B46864" w:rsidP="00B46864">
      <w:pPr>
        <w:widowControl w:val="0"/>
        <w:jc w:val="left"/>
      </w:pPr>
    </w:p>
    <w:p w:rsidR="003C34A7" w:rsidRDefault="003C34A7" w:rsidP="00B46864">
      <w:pPr>
        <w:widowControl w:val="0"/>
        <w:jc w:val="left"/>
      </w:pPr>
      <w:r>
        <w:t>Introduced in the House on May 31, 2012</w:t>
      </w:r>
    </w:p>
    <w:p w:rsidR="003C34A7" w:rsidRDefault="003C34A7" w:rsidP="00B46864">
      <w:pPr>
        <w:widowControl w:val="0"/>
        <w:jc w:val="left"/>
      </w:pPr>
      <w:r>
        <w:t>Currently residing in the Senate</w:t>
      </w:r>
    </w:p>
    <w:p w:rsidR="003C34A7" w:rsidRDefault="003C34A7" w:rsidP="00B46864">
      <w:pPr>
        <w:widowControl w:val="0"/>
        <w:jc w:val="left"/>
      </w:pPr>
    </w:p>
    <w:p w:rsidR="00B46864" w:rsidRDefault="00B46864" w:rsidP="00B46864">
      <w:pPr>
        <w:widowControl w:val="0"/>
        <w:jc w:val="left"/>
      </w:pPr>
      <w:r>
        <w:t xml:space="preserve">Summary: </w:t>
      </w:r>
      <w:r w:rsidR="00E4653A">
        <w:t>SCHP Patrolman Walter T. Bell</w:t>
      </w:r>
    </w:p>
    <w:p w:rsidR="00B46864" w:rsidRDefault="00B46864" w:rsidP="00B46864">
      <w:pPr>
        <w:widowControl w:val="0"/>
        <w:jc w:val="left"/>
      </w:pPr>
    </w:p>
    <w:p w:rsidR="00B46864" w:rsidRDefault="00B46864" w:rsidP="00B46864">
      <w:pPr>
        <w:widowControl w:val="0"/>
        <w:jc w:val="left"/>
      </w:pPr>
    </w:p>
    <w:p w:rsidR="00B46864" w:rsidRDefault="00B46864" w:rsidP="00B46864">
      <w:pPr>
        <w:widowControl w:val="0"/>
        <w:tabs>
          <w:tab w:val="center" w:pos="590"/>
          <w:tab w:val="center" w:pos="1440"/>
          <w:tab w:val="left" w:pos="1872"/>
          <w:tab w:val="left" w:pos="9187"/>
        </w:tabs>
        <w:jc w:val="left"/>
      </w:pPr>
      <w:r w:rsidRPr="00B46864">
        <w:rPr>
          <w:b/>
        </w:rPr>
        <w:t>HISTORY OF LEGISLATIVE ACTIONS</w:t>
      </w:r>
    </w:p>
    <w:p w:rsidR="00B46864" w:rsidRDefault="00B46864" w:rsidP="00B46864">
      <w:pPr>
        <w:widowControl w:val="0"/>
        <w:tabs>
          <w:tab w:val="center" w:pos="590"/>
          <w:tab w:val="center" w:pos="1440"/>
          <w:tab w:val="left" w:pos="1872"/>
          <w:tab w:val="left" w:pos="9187"/>
        </w:tabs>
        <w:jc w:val="left"/>
      </w:pPr>
    </w:p>
    <w:p w:rsidR="00B46864" w:rsidRPr="00B46864" w:rsidRDefault="00B46864" w:rsidP="00B46864">
      <w:pPr>
        <w:widowControl w:val="0"/>
        <w:tabs>
          <w:tab w:val="center" w:pos="590"/>
          <w:tab w:val="center" w:pos="1440"/>
          <w:tab w:val="left" w:pos="1872"/>
          <w:tab w:val="left" w:pos="9187"/>
        </w:tabs>
        <w:jc w:val="left"/>
      </w:pPr>
      <w:r w:rsidRPr="00B46864">
        <w:rPr>
          <w:u w:val="single"/>
        </w:rPr>
        <w:tab/>
        <w:t>Date</w:t>
      </w:r>
      <w:r w:rsidRPr="00B46864">
        <w:rPr>
          <w:u w:val="single"/>
        </w:rPr>
        <w:tab/>
        <w:t>Body</w:t>
      </w:r>
      <w:r w:rsidRPr="00B46864">
        <w:rPr>
          <w:u w:val="single"/>
        </w:rPr>
        <w:tab/>
        <w:t>Action Description with journal page number</w:t>
      </w:r>
      <w:r w:rsidRPr="00B46864">
        <w:rPr>
          <w:u w:val="single"/>
        </w:rPr>
        <w:tab/>
      </w:r>
    </w:p>
    <w:p w:rsidR="00A84A32" w:rsidRDefault="00A84A32" w:rsidP="00A84A32">
      <w:pPr>
        <w:widowControl w:val="0"/>
        <w:tabs>
          <w:tab w:val="right" w:pos="1008"/>
          <w:tab w:val="left" w:pos="1152"/>
          <w:tab w:val="left" w:pos="1872"/>
          <w:tab w:val="left" w:pos="9187"/>
        </w:tabs>
        <w:ind w:left="2088" w:hanging="2088"/>
        <w:jc w:val="left"/>
      </w:pPr>
      <w:r>
        <w:tab/>
        <w:t>5/31/2012</w:t>
      </w:r>
      <w:r>
        <w:tab/>
        <w:t>House</w:t>
      </w:r>
      <w:r>
        <w:tab/>
      </w:r>
      <w:r w:rsidRPr="002E248E">
        <w:t>Introduced (</w:t>
      </w:r>
      <w:hyperlink r:id="rId7" w:history="1">
        <w:r w:rsidRPr="002E248E">
          <w:rPr>
            <w:rStyle w:val="Hyperlink"/>
          </w:rPr>
          <w:t>House Journal</w:t>
        </w:r>
        <w:r w:rsidRPr="002E248E">
          <w:rPr>
            <w:rStyle w:val="Hyperlink"/>
          </w:rPr>
          <w:noBreakHyphen/>
          <w:t>page 13</w:t>
        </w:r>
      </w:hyperlink>
      <w:r w:rsidRPr="002E248E">
        <w:t>)</w:t>
      </w:r>
    </w:p>
    <w:p w:rsidR="00A84A32" w:rsidRDefault="00A84A32" w:rsidP="00A84A32">
      <w:pPr>
        <w:widowControl w:val="0"/>
        <w:tabs>
          <w:tab w:val="right" w:pos="1008"/>
          <w:tab w:val="left" w:pos="1152"/>
          <w:tab w:val="left" w:pos="1872"/>
          <w:tab w:val="left" w:pos="9187"/>
        </w:tabs>
        <w:ind w:left="2088" w:hanging="2088"/>
        <w:jc w:val="left"/>
      </w:pPr>
      <w:r>
        <w:tab/>
        <w:t>5/31/2012</w:t>
      </w:r>
      <w:r>
        <w:tab/>
        <w:t>House</w:t>
      </w:r>
      <w:r>
        <w:tab/>
      </w:r>
      <w:r w:rsidRPr="002E248E">
        <w:t xml:space="preserve">Referred to Committee on </w:t>
      </w:r>
      <w:r w:rsidRPr="002E248E">
        <w:rPr>
          <w:b/>
        </w:rPr>
        <w:t>Invitations and Memorial Resolutions</w:t>
      </w:r>
      <w:r w:rsidRPr="002E248E">
        <w:t xml:space="preserve"> (</w:t>
      </w:r>
      <w:hyperlink r:id="rId8" w:history="1">
        <w:r w:rsidRPr="002E248E">
          <w:rPr>
            <w:rStyle w:val="Hyperlink"/>
          </w:rPr>
          <w:t>House Journal</w:t>
        </w:r>
        <w:r w:rsidRPr="002E248E">
          <w:rPr>
            <w:rStyle w:val="Hyperlink"/>
          </w:rPr>
          <w:noBreakHyphen/>
          <w:t>page 13</w:t>
        </w:r>
      </w:hyperlink>
      <w:r w:rsidRPr="002E248E">
        <w:t>)</w:t>
      </w:r>
    </w:p>
    <w:p w:rsidR="00A84A32" w:rsidRDefault="00A84A32" w:rsidP="00A84A32">
      <w:pPr>
        <w:widowControl w:val="0"/>
        <w:tabs>
          <w:tab w:val="right" w:pos="1008"/>
          <w:tab w:val="left" w:pos="1152"/>
          <w:tab w:val="left" w:pos="1872"/>
          <w:tab w:val="left" w:pos="9187"/>
        </w:tabs>
        <w:ind w:left="2088" w:hanging="2088"/>
        <w:jc w:val="left"/>
      </w:pPr>
      <w:r>
        <w:tab/>
        <w:t>6/6/2012</w:t>
      </w:r>
      <w:r>
        <w:tab/>
        <w:t>House</w:t>
      </w:r>
      <w:r>
        <w:tab/>
      </w:r>
      <w:r w:rsidRPr="002E248E">
        <w:t>Committee re</w:t>
      </w:r>
      <w:r>
        <w:t xml:space="preserve">port: Favorable </w:t>
      </w:r>
      <w:r w:rsidRPr="002E248E">
        <w:rPr>
          <w:b/>
        </w:rPr>
        <w:t>Invitations and Memorial Resolutions</w:t>
      </w:r>
      <w:r w:rsidRPr="002E248E">
        <w:t xml:space="preserve"> (</w:t>
      </w:r>
      <w:hyperlink r:id="rId9" w:history="1">
        <w:r w:rsidRPr="002E248E">
          <w:rPr>
            <w:rStyle w:val="Hyperlink"/>
          </w:rPr>
          <w:t>House Journal</w:t>
        </w:r>
        <w:r w:rsidRPr="002E248E">
          <w:rPr>
            <w:rStyle w:val="Hyperlink"/>
          </w:rPr>
          <w:noBreakHyphen/>
          <w:t>page 78</w:t>
        </w:r>
      </w:hyperlink>
      <w:r w:rsidRPr="002E248E">
        <w:t>)</w:t>
      </w:r>
    </w:p>
    <w:p w:rsidR="00A84A32" w:rsidRDefault="00A84A32" w:rsidP="00A84A32">
      <w:pPr>
        <w:widowControl w:val="0"/>
        <w:tabs>
          <w:tab w:val="right" w:pos="1008"/>
          <w:tab w:val="left" w:pos="1152"/>
          <w:tab w:val="left" w:pos="1872"/>
          <w:tab w:val="left" w:pos="9187"/>
        </w:tabs>
        <w:ind w:left="2088" w:hanging="2088"/>
        <w:jc w:val="left"/>
      </w:pPr>
      <w:r>
        <w:tab/>
        <w:t>6/7/2012</w:t>
      </w:r>
      <w:r>
        <w:tab/>
        <w:t>House</w:t>
      </w:r>
      <w:r>
        <w:tab/>
      </w:r>
      <w:r w:rsidRPr="002E248E">
        <w:t>Adopted, sent to Senate (</w:t>
      </w:r>
      <w:hyperlink r:id="rId10" w:history="1">
        <w:r w:rsidRPr="002E248E">
          <w:rPr>
            <w:rStyle w:val="Hyperlink"/>
          </w:rPr>
          <w:t>House Journal</w:t>
        </w:r>
        <w:r w:rsidRPr="002E248E">
          <w:rPr>
            <w:rStyle w:val="Hyperlink"/>
          </w:rPr>
          <w:noBreakHyphen/>
          <w:t>page 29</w:t>
        </w:r>
      </w:hyperlink>
      <w:r w:rsidRPr="002E248E">
        <w:t>)</w:t>
      </w:r>
    </w:p>
    <w:p w:rsidR="00A84A32" w:rsidRDefault="00A84A32" w:rsidP="00A84A32">
      <w:pPr>
        <w:widowControl w:val="0"/>
        <w:tabs>
          <w:tab w:val="right" w:pos="1008"/>
          <w:tab w:val="left" w:pos="1152"/>
          <w:tab w:val="left" w:pos="1872"/>
          <w:tab w:val="left" w:pos="9187"/>
        </w:tabs>
        <w:ind w:left="2088" w:hanging="2088"/>
        <w:jc w:val="left"/>
      </w:pPr>
    </w:p>
    <w:p w:rsidR="00B46864" w:rsidRPr="00B46864" w:rsidRDefault="00B46864" w:rsidP="00B46864">
      <w:pPr>
        <w:widowControl w:val="0"/>
        <w:tabs>
          <w:tab w:val="right" w:pos="1008"/>
          <w:tab w:val="left" w:pos="1152"/>
          <w:tab w:val="left" w:pos="1872"/>
          <w:tab w:val="left" w:pos="9187"/>
        </w:tabs>
        <w:ind w:left="2088" w:hanging="2088"/>
        <w:jc w:val="left"/>
      </w:pPr>
    </w:p>
    <w:p w:rsidR="00B46864" w:rsidRDefault="00B46864" w:rsidP="00B46864">
      <w:pPr>
        <w:widowControl w:val="0"/>
        <w:jc w:val="left"/>
      </w:pPr>
      <w:r w:rsidRPr="00B46864">
        <w:rPr>
          <w:b/>
        </w:rPr>
        <w:t>VERSIONS OF THIS BILL</w:t>
      </w:r>
    </w:p>
    <w:p w:rsidR="00B46864" w:rsidRDefault="00B46864" w:rsidP="00B46864">
      <w:pPr>
        <w:widowControl w:val="0"/>
        <w:jc w:val="left"/>
      </w:pPr>
    </w:p>
    <w:p w:rsidR="00B46864" w:rsidRDefault="001B6A8E" w:rsidP="00B46864">
      <w:pPr>
        <w:widowControl w:val="0"/>
        <w:jc w:val="left"/>
      </w:pPr>
      <w:hyperlink r:id="rId11" w:history="1">
        <w:r w:rsidR="00B46864">
          <w:rPr>
            <w:rStyle w:val="Hyperlink"/>
          </w:rPr>
          <w:t>5/31/2012</w:t>
        </w:r>
      </w:hyperlink>
    </w:p>
    <w:p w:rsidR="0053624F" w:rsidRDefault="001B6A8E" w:rsidP="00B46864">
      <w:hyperlink r:id="rId12" w:history="1">
        <w:r w:rsidR="0053624F" w:rsidRPr="0053624F">
          <w:rPr>
            <w:rStyle w:val="Hyperlink"/>
          </w:rPr>
          <w:t>6/6/2012</w:t>
        </w:r>
      </w:hyperlink>
    </w:p>
    <w:p w:rsidR="00B46864" w:rsidRDefault="00B46864" w:rsidP="00B46864"/>
    <w:p w:rsidR="00B46864" w:rsidRDefault="00B46864" w:rsidP="00B46864">
      <w:pPr>
        <w:sectPr w:rsidR="00B46864" w:rsidSect="00B46864">
          <w:pgSz w:w="12240" w:h="15840" w:code="1"/>
          <w:pgMar w:top="1080" w:right="1440" w:bottom="1080" w:left="1440" w:header="720" w:footer="720" w:gutter="0"/>
          <w:cols w:space="720"/>
          <w:noEndnote/>
          <w:docGrid w:linePitch="360"/>
        </w:sectPr>
      </w:pPr>
    </w:p>
    <w:p w:rsidR="0053624F" w:rsidRDefault="0053624F" w:rsidP="001D7F4F">
      <w:pPr>
        <w:pStyle w:val="BillDots"/>
      </w:pPr>
      <w:r>
        <w:lastRenderedPageBreak/>
        <w:t>COMMITTEE REPORT</w:t>
      </w:r>
    </w:p>
    <w:p w:rsidR="0053624F" w:rsidRDefault="0053624F" w:rsidP="001D7F4F">
      <w:pPr>
        <w:pStyle w:val="BillDots"/>
      </w:pPr>
      <w:r>
        <w:t>June 6, 2012</w:t>
      </w:r>
    </w:p>
    <w:p w:rsidR="0053624F" w:rsidRDefault="0053624F" w:rsidP="001D7F4F">
      <w:pPr>
        <w:pStyle w:val="BillDots"/>
      </w:pPr>
    </w:p>
    <w:p w:rsidR="0053624F" w:rsidRPr="00ED274B" w:rsidRDefault="0053624F" w:rsidP="00ED274B">
      <w:pPr>
        <w:pStyle w:val="BillDots"/>
        <w:tabs>
          <w:tab w:val="clear" w:pos="216"/>
          <w:tab w:val="clear" w:pos="432"/>
          <w:tab w:val="clear" w:pos="648"/>
          <w:tab w:val="clear" w:pos="864"/>
          <w:tab w:val="clear" w:pos="1080"/>
          <w:tab w:val="clear" w:pos="1296"/>
          <w:tab w:val="clear" w:pos="5904"/>
          <w:tab w:val="right" w:pos="5933"/>
        </w:tabs>
      </w:pPr>
      <w:r>
        <w:tab/>
      </w:r>
      <w:r>
        <w:rPr>
          <w:b/>
          <w:sz w:val="36"/>
        </w:rPr>
        <w:t>H. 5354</w:t>
      </w:r>
    </w:p>
    <w:p w:rsidR="0053624F" w:rsidRDefault="0053624F" w:rsidP="001D7F4F">
      <w:pPr>
        <w:pStyle w:val="BillDots"/>
      </w:pPr>
    </w:p>
    <w:p w:rsidR="0053624F" w:rsidRDefault="0053624F" w:rsidP="001D7F4F">
      <w:pPr>
        <w:pStyle w:val="BillDots"/>
      </w:pPr>
      <w:r>
        <w:t xml:space="preserve">Introduced by </w:t>
      </w:r>
      <w:r w:rsidRPr="005D05E7">
        <w:t>Reps. Norman, Delleney, King, Long, D.C. Moss, Pope and Simrill</w:t>
      </w:r>
    </w:p>
    <w:p w:rsidR="0053624F" w:rsidRDefault="0053624F" w:rsidP="001D7F4F">
      <w:pPr>
        <w:pStyle w:val="BillDots"/>
      </w:pPr>
    </w:p>
    <w:p w:rsidR="0053624F" w:rsidRDefault="0053624F" w:rsidP="001D7F4F">
      <w:pPr>
        <w:pStyle w:val="BillDots"/>
      </w:pPr>
      <w:r>
        <w:t>S. Printed 6/6/12--H.</w:t>
      </w:r>
    </w:p>
    <w:p w:rsidR="0053624F" w:rsidRDefault="0053624F" w:rsidP="001D7F4F">
      <w:pPr>
        <w:pStyle w:val="BillDots"/>
      </w:pPr>
      <w:r>
        <w:t>Read the first time May 31, 2012.</w:t>
      </w:r>
    </w:p>
    <w:p w:rsidR="0053624F" w:rsidRPr="00ED274B" w:rsidRDefault="0053624F" w:rsidP="00ED274B">
      <w:pPr>
        <w:pStyle w:val="BillDots"/>
        <w:jc w:val="center"/>
      </w:pPr>
      <w:r>
        <w:rPr>
          <w:u w:val="single"/>
        </w:rPr>
        <w:t>            </w:t>
      </w:r>
    </w:p>
    <w:p w:rsidR="0053624F" w:rsidRDefault="0053624F" w:rsidP="001D7F4F">
      <w:pPr>
        <w:pStyle w:val="BillDots"/>
      </w:pPr>
    </w:p>
    <w:p w:rsidR="0053624F" w:rsidRDefault="0053624F" w:rsidP="00ED274B">
      <w:pPr>
        <w:pStyle w:val="BillDots"/>
        <w:jc w:val="center"/>
        <w:rPr>
          <w:b/>
        </w:rPr>
      </w:pPr>
      <w:r>
        <w:rPr>
          <w:b/>
        </w:rPr>
        <w:t>THE COMMITTEE ON</w:t>
      </w:r>
    </w:p>
    <w:p w:rsidR="0053624F" w:rsidRPr="00ED274B" w:rsidRDefault="0053624F" w:rsidP="00ED274B">
      <w:pPr>
        <w:pStyle w:val="BillDots"/>
        <w:jc w:val="center"/>
      </w:pPr>
      <w:r>
        <w:rPr>
          <w:b/>
        </w:rPr>
        <w:t>INVITATIONS AND MEMORIAL RESOLUTIONS</w:t>
      </w:r>
    </w:p>
    <w:p w:rsidR="0053624F" w:rsidRDefault="0053624F" w:rsidP="001D7F4F">
      <w:pPr>
        <w:pStyle w:val="BillDots"/>
      </w:pPr>
      <w:r>
        <w:tab/>
        <w:t>To whom was referred a Concurrent Resolution (H. 5354) to request that the Department of Transportation name the portion of Matson Street in the Town of Kershaw between its northern and southern intersections with, etc., respectfully</w:t>
      </w:r>
    </w:p>
    <w:p w:rsidR="0053624F" w:rsidRPr="00ED274B" w:rsidRDefault="0053624F" w:rsidP="00ED274B">
      <w:pPr>
        <w:pStyle w:val="BillDots"/>
        <w:jc w:val="center"/>
      </w:pPr>
      <w:r>
        <w:rPr>
          <w:b/>
        </w:rPr>
        <w:t>REPORT:</w:t>
      </w:r>
    </w:p>
    <w:p w:rsidR="0053624F" w:rsidRDefault="0053624F" w:rsidP="001D7F4F">
      <w:pPr>
        <w:pStyle w:val="BillDots"/>
      </w:pPr>
      <w:r>
        <w:tab/>
        <w:t>That they have duly and carefully considered the same and recommend that the same do pass:</w:t>
      </w:r>
    </w:p>
    <w:p w:rsidR="0053624F" w:rsidRDefault="0053624F" w:rsidP="001D7F4F">
      <w:pPr>
        <w:pStyle w:val="BillDots"/>
      </w:pPr>
    </w:p>
    <w:p w:rsidR="0053624F" w:rsidRDefault="0053624F" w:rsidP="001D7F4F">
      <w:pPr>
        <w:pStyle w:val="BillDots"/>
      </w:pPr>
      <w:r>
        <w:t>LISTON D. BARFIELD for Committee.</w:t>
      </w:r>
    </w:p>
    <w:p w:rsidR="0053624F" w:rsidRPr="00ED274B" w:rsidRDefault="0053624F" w:rsidP="00ED274B">
      <w:pPr>
        <w:pStyle w:val="BillDots"/>
        <w:jc w:val="center"/>
      </w:pPr>
      <w:r>
        <w:rPr>
          <w:u w:val="single"/>
        </w:rPr>
        <w:t>            </w:t>
      </w:r>
    </w:p>
    <w:p w:rsidR="0053624F" w:rsidRDefault="0053624F" w:rsidP="001D7F4F">
      <w:pPr>
        <w:pStyle w:val="BillDots"/>
        <w:sectPr w:rsidR="0053624F" w:rsidSect="00ED274B">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53624F" w:rsidRDefault="0053624F" w:rsidP="001D7F4F">
      <w:pPr>
        <w:pStyle w:val="BillDots"/>
      </w:pPr>
    </w:p>
    <w:p w:rsidR="0053624F" w:rsidRDefault="0053624F" w:rsidP="003D01E8">
      <w:pPr>
        <w:pStyle w:val="Numbersforbills"/>
      </w:pPr>
    </w:p>
    <w:p w:rsidR="0053624F" w:rsidRDefault="00536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24F" w:rsidRDefault="00536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24F" w:rsidRDefault="00536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24F" w:rsidRDefault="00536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24F" w:rsidRDefault="00536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24F" w:rsidRDefault="00536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24F" w:rsidRPr="00325348" w:rsidRDefault="0053624F" w:rsidP="00EA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3624F" w:rsidRDefault="00536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24F" w:rsidRDefault="00536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MATSON STREET IN THE TOWN OF KERSHAW BETWEEN ITS NORTHERN AND SOUTHERN INTERSECTIONS WITH UNITED STATES HIGHWAY 521 BUSINESS “SCHP PATROLMAN WALTER T. BELL MEMORIAL HIGHWAY” AND ERECT APPROPRIATE MARKERS OR SIGNS ALONG THIS HIGHWAY THAT CONTAIN THE WORDS “SCHP PATROLMAN WALTER T. BELL MEMORIAL HIGHWAY”.</w:t>
      </w:r>
    </w:p>
    <w:p w:rsidR="0053624F" w:rsidRDefault="00536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624F" w:rsidRDefault="0053624F"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Highway Patrolman Walter T. Bell, better known as “Shine” to his family and friends, was the son of the late Thomas S. and Nettie Cauthen Bell of Kershaw; and</w:t>
      </w:r>
    </w:p>
    <w:p w:rsidR="0053624F" w:rsidRDefault="0053624F"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24F" w:rsidRDefault="0053624F"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Wofford College in the class of 1926 where he served as secretary of his class.  He also lettered in three sports; and</w:t>
      </w:r>
    </w:p>
    <w:p w:rsidR="0053624F" w:rsidRDefault="0053624F"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24F" w:rsidRDefault="0053624F"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4, 1939, he was tragically killed, at the age of thirty-six, in a head-on collision with another vehicle on the United States Highway 521 Bypass in the City of Kershaw.  He had been assigned to license inspection duty in Lancaster County during the day and was returning to Camden when the accident occurred at 7:30 p. m. on a Saturday evening; and</w:t>
      </w:r>
    </w:p>
    <w:p w:rsidR="0053624F" w:rsidRDefault="0053624F"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24F" w:rsidRDefault="0053624F"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left behind to mourn his death a father, wife, two children, and a host of relatives and friends; and</w:t>
      </w:r>
    </w:p>
    <w:p w:rsidR="0053624F" w:rsidRDefault="0053624F"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24F" w:rsidRDefault="0053624F"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had served from 1930 to 1939 with the South Carolina Highway Patrol.  He paid the ultimate sacrifice-his life; and</w:t>
      </w:r>
    </w:p>
    <w:p w:rsidR="0053624F" w:rsidRDefault="0053624F"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24F" w:rsidRDefault="0053624F"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recognize the sacrifice that Patrolman Bell paid while protecting the citizens of South Carolina.  Now, therefore, </w:t>
      </w:r>
    </w:p>
    <w:p w:rsidR="0053624F" w:rsidRDefault="0053624F"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24F" w:rsidRDefault="0053624F"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3624F" w:rsidRDefault="0053624F"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24F" w:rsidRDefault="0053624F"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Matson Street in the Town of Kershaw between its northern and southern intersections with United States Highway 521 Business “SCHP Patrolman Walter T. Bell Memorial Highway” and erect appropriate markers or signs along this highway that contain the words “SCHP Patrolman Walter T. Bell Memorial Highway”.</w:t>
      </w:r>
    </w:p>
    <w:p w:rsidR="0053624F" w:rsidRDefault="0053624F"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24F" w:rsidRDefault="0053624F" w:rsidP="00C95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3624F" w:rsidRDefault="005362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228F" w:rsidRDefault="00EA228F" w:rsidP="0053624F">
      <w:pPr>
        <w:pStyle w:val="BillDots"/>
      </w:pPr>
    </w:p>
    <w:sectPr w:rsidR="00EA228F" w:rsidSect="00ED274B">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5AD" w:rsidRDefault="003905AD" w:rsidP="009F0C77">
      <w:r>
        <w:separator/>
      </w:r>
    </w:p>
  </w:endnote>
  <w:endnote w:type="continuationSeparator" w:id="0">
    <w:p w:rsidR="003905AD" w:rsidRDefault="003905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E9A6DE-69CA-4D38-A9D5-EA9EDD03235B}"/>
    <w:embedBold r:id="rId2" w:fontKey="{A2B87D02-7CD3-41FF-A863-6B311128763B}"/>
  </w:font>
  <w:font w:name="Calibri">
    <w:panose1 w:val="020F0502020204030204"/>
    <w:charset w:val="00"/>
    <w:family w:val="swiss"/>
    <w:pitch w:val="variable"/>
    <w:sig w:usb0="E10002FF" w:usb1="4000ACFF" w:usb2="00000009" w:usb3="00000000" w:csb0="0000019F" w:csb1="00000000"/>
    <w:embedRegular r:id="rId3" w:fontKey="{2F5D1459-322A-48FF-8E3D-0432F8528330}"/>
  </w:font>
  <w:font w:name="Cambria">
    <w:panose1 w:val="02040503050406030204"/>
    <w:charset w:val="00"/>
    <w:family w:val="roman"/>
    <w:pitch w:val="variable"/>
    <w:sig w:usb0="E00002FF" w:usb1="400004FF" w:usb2="00000000" w:usb3="00000000" w:csb0="0000019F" w:csb1="00000000"/>
    <w:embedRegular r:id="rId4" w:fontKey="{D8D87650-AB75-45AD-99AB-89AF48DF8E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24F" w:rsidRPr="00EA228F" w:rsidRDefault="0053624F" w:rsidP="00EA228F">
    <w:pPr>
      <w:pStyle w:val="Footer"/>
      <w:tabs>
        <w:tab w:val="clear" w:pos="4680"/>
        <w:tab w:val="clear" w:pos="9360"/>
        <w:tab w:val="center" w:pos="2995"/>
      </w:tabs>
      <w:spacing w:before="120"/>
    </w:pPr>
    <w:r>
      <w:t>[5354-</w:t>
    </w:r>
    <w:r w:rsidR="001B6A8E">
      <w:fldChar w:fldCharType="begin"/>
    </w:r>
    <w:r w:rsidR="001B6A8E">
      <w:instrText xml:space="preserve"> PAGE  \* MERGEFORMAT </w:instrText>
    </w:r>
    <w:r w:rsidR="001B6A8E">
      <w:fldChar w:fldCharType="separate"/>
    </w:r>
    <w:r w:rsidR="001B6A8E">
      <w:rPr>
        <w:noProof/>
      </w:rPr>
      <w:t>1</w:t>
    </w:r>
    <w:r w:rsidR="001B6A8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74B" w:rsidRPr="00EA228F" w:rsidRDefault="0053624F" w:rsidP="00EA228F">
    <w:pPr>
      <w:pStyle w:val="Footer"/>
      <w:tabs>
        <w:tab w:val="clear" w:pos="4680"/>
        <w:tab w:val="clear" w:pos="9360"/>
        <w:tab w:val="center" w:pos="2995"/>
      </w:tabs>
      <w:spacing w:before="120"/>
    </w:pPr>
    <w:r>
      <w:t>[5354]</w:t>
    </w:r>
    <w:r>
      <w:tab/>
    </w:r>
    <w:r w:rsidR="008453F8">
      <w:fldChar w:fldCharType="begin"/>
    </w:r>
    <w:r>
      <w:instrText xml:space="preserve"> PAGE  \* MERGEFORMAT </w:instrText>
    </w:r>
    <w:r w:rsidR="008453F8">
      <w:fldChar w:fldCharType="separate"/>
    </w:r>
    <w:r>
      <w:rPr>
        <w:noProof/>
      </w:rPr>
      <w:t>2</w:t>
    </w:r>
    <w:r w:rsidR="008453F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5AD" w:rsidRDefault="003905AD" w:rsidP="009F0C77">
      <w:r>
        <w:separator/>
      </w:r>
    </w:p>
  </w:footnote>
  <w:footnote w:type="continuationSeparator" w:id="0">
    <w:p w:rsidR="003905AD" w:rsidRDefault="003905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554CM12"/>
    <w:docVar w:name="CoverBillType" w:val="c"/>
    <w:docVar w:name="docpath" w:val="L:\Council\bills\NBD\12554CM12.DOCX"/>
    <w:docVar w:name="dvBillNumber" w:val="5354"/>
    <w:docVar w:name="dvBillNumberPrefix" w:val="H. "/>
    <w:docVar w:name="dvOriginalBody" w:val="House"/>
    <w:docVar w:name="dvSteno" w:val="NBD"/>
    <w:docVar w:name="NameofBody" w:val="h"/>
    <w:docVar w:name="vgroup2" w:val="Council"/>
  </w:docVars>
  <w:rsids>
    <w:rsidRoot w:val="00BF3C48"/>
    <w:rsid w:val="000027D7"/>
    <w:rsid w:val="00011869"/>
    <w:rsid w:val="000B5091"/>
    <w:rsid w:val="000C09F6"/>
    <w:rsid w:val="000E1785"/>
    <w:rsid w:val="000F40FA"/>
    <w:rsid w:val="0010776B"/>
    <w:rsid w:val="00133E66"/>
    <w:rsid w:val="001435A3"/>
    <w:rsid w:val="0017045F"/>
    <w:rsid w:val="0017239C"/>
    <w:rsid w:val="001B6A8E"/>
    <w:rsid w:val="001D08F2"/>
    <w:rsid w:val="001D525B"/>
    <w:rsid w:val="001D7F4F"/>
    <w:rsid w:val="002321B6"/>
    <w:rsid w:val="00250967"/>
    <w:rsid w:val="002543C8"/>
    <w:rsid w:val="00284AAE"/>
    <w:rsid w:val="002A6E2F"/>
    <w:rsid w:val="002E5912"/>
    <w:rsid w:val="00325348"/>
    <w:rsid w:val="0032732C"/>
    <w:rsid w:val="00336AD0"/>
    <w:rsid w:val="0037079A"/>
    <w:rsid w:val="003905AD"/>
    <w:rsid w:val="003C34A7"/>
    <w:rsid w:val="003D01E8"/>
    <w:rsid w:val="003E5288"/>
    <w:rsid w:val="003F6D79"/>
    <w:rsid w:val="0041760A"/>
    <w:rsid w:val="00417C01"/>
    <w:rsid w:val="004809EE"/>
    <w:rsid w:val="004A2408"/>
    <w:rsid w:val="004E7D54"/>
    <w:rsid w:val="005273C6"/>
    <w:rsid w:val="00530A69"/>
    <w:rsid w:val="0053624F"/>
    <w:rsid w:val="00545593"/>
    <w:rsid w:val="00577C6C"/>
    <w:rsid w:val="005C2FE2"/>
    <w:rsid w:val="005C541E"/>
    <w:rsid w:val="005E2BC9"/>
    <w:rsid w:val="00605102"/>
    <w:rsid w:val="006215AA"/>
    <w:rsid w:val="006913C9"/>
    <w:rsid w:val="0069470D"/>
    <w:rsid w:val="00733976"/>
    <w:rsid w:val="00734F00"/>
    <w:rsid w:val="007A48B2"/>
    <w:rsid w:val="007A70AE"/>
    <w:rsid w:val="008362E8"/>
    <w:rsid w:val="008453F8"/>
    <w:rsid w:val="008A1768"/>
    <w:rsid w:val="008F4429"/>
    <w:rsid w:val="0094021A"/>
    <w:rsid w:val="0094249D"/>
    <w:rsid w:val="009C6A0B"/>
    <w:rsid w:val="009D75AB"/>
    <w:rsid w:val="009F0C77"/>
    <w:rsid w:val="009F4DD1"/>
    <w:rsid w:val="00A41684"/>
    <w:rsid w:val="00A64E80"/>
    <w:rsid w:val="00A72BCD"/>
    <w:rsid w:val="00A741D9"/>
    <w:rsid w:val="00A80F26"/>
    <w:rsid w:val="00A833AB"/>
    <w:rsid w:val="00A84A32"/>
    <w:rsid w:val="00A9741D"/>
    <w:rsid w:val="00AC1568"/>
    <w:rsid w:val="00AD4B17"/>
    <w:rsid w:val="00B412D4"/>
    <w:rsid w:val="00B46864"/>
    <w:rsid w:val="00B92E51"/>
    <w:rsid w:val="00B954C0"/>
    <w:rsid w:val="00BA3036"/>
    <w:rsid w:val="00BE3C22"/>
    <w:rsid w:val="00BF3C48"/>
    <w:rsid w:val="00C0345E"/>
    <w:rsid w:val="00C05552"/>
    <w:rsid w:val="00C20466"/>
    <w:rsid w:val="00C3483A"/>
    <w:rsid w:val="00C74E9D"/>
    <w:rsid w:val="00C82FD3"/>
    <w:rsid w:val="00C92819"/>
    <w:rsid w:val="00C95190"/>
    <w:rsid w:val="00CC6B7B"/>
    <w:rsid w:val="00CD2089"/>
    <w:rsid w:val="00D73A67"/>
    <w:rsid w:val="00D970A9"/>
    <w:rsid w:val="00DF3845"/>
    <w:rsid w:val="00E04B4C"/>
    <w:rsid w:val="00E246C6"/>
    <w:rsid w:val="00E41911"/>
    <w:rsid w:val="00E4653A"/>
    <w:rsid w:val="00E92EEF"/>
    <w:rsid w:val="00EA228F"/>
    <w:rsid w:val="00EA5E40"/>
    <w:rsid w:val="00F24442"/>
    <w:rsid w:val="00F50AE3"/>
    <w:rsid w:val="00F67CF1"/>
    <w:rsid w:val="00F840F0"/>
    <w:rsid w:val="00FA200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221F72-FC80-4683-BD30-0A218189A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468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5-31-12.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2\05-31-12.docx" TargetMode="External"/><Relationship Id="rId12" Type="http://schemas.openxmlformats.org/officeDocument/2006/relationships/hyperlink" Target="file:///p:\pprever\2011-12\5354_20120606.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5354_20120531.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2\06-07-12.docx" TargetMode="External"/><Relationship Id="rId4" Type="http://schemas.openxmlformats.org/officeDocument/2006/relationships/webSettings" Target="webSettings.xml"/><Relationship Id="rId9" Type="http://schemas.openxmlformats.org/officeDocument/2006/relationships/hyperlink" Target="file:///h:\hj%20archive\2012\06-06-12.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9B5D5-BC28-409F-A68F-13ECF6EB9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540</Words>
  <Characters>2928</Characters>
  <Application>Microsoft Office Word</Application>
  <DocSecurity>4</DocSecurity>
  <Lines>119</Lines>
  <Paragraphs>43</Paragraphs>
  <ScaleCrop>false</ScaleCrop>
  <Company> </Company>
  <LinksUpToDate>false</LinksUpToDate>
  <CharactersWithSpaces>3459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5354: SCHP Patrolman Walter T. Bell - South Carolina Legislature Online</dc:title>
  <dc:subject/>
  <dc:creator>NikiDowney</dc:creator>
  <cp:keywords/>
  <dc:description/>
  <cp:lastModifiedBy>N Cumfer</cp:lastModifiedBy>
  <cp:revision>2</cp:revision>
  <dcterms:created xsi:type="dcterms:W3CDTF">2014-11-24T15:08:00Z</dcterms:created>
  <dcterms:modified xsi:type="dcterms:W3CDTF">2014-11-24T15:08:00Z</dcterms:modified>
</cp:coreProperties>
</file>