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D93" w:rsidRDefault="00745D93" w:rsidP="00745D93">
      <w:pPr>
        <w:widowControl w:val="0"/>
        <w:jc w:val="center"/>
      </w:pPr>
      <w:bookmarkStart w:id="0" w:name="_GoBack"/>
      <w:bookmarkEnd w:id="0"/>
      <w:r w:rsidRPr="00745D93">
        <w:rPr>
          <w:b/>
        </w:rPr>
        <w:t>South Carolina General Assembly</w:t>
      </w:r>
    </w:p>
    <w:p w:rsidR="00745D93" w:rsidRDefault="00745D93" w:rsidP="00745D93">
      <w:pPr>
        <w:widowControl w:val="0"/>
        <w:jc w:val="center"/>
      </w:pPr>
      <w:r>
        <w:t>119th Session, 2011-2012</w:t>
      </w: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jc w:val="left"/>
        <w:rPr>
          <w:b/>
        </w:rPr>
      </w:pPr>
      <w:r w:rsidRPr="00745D93">
        <w:rPr>
          <w:b/>
        </w:rPr>
        <w:t>H. 5366</w:t>
      </w:r>
    </w:p>
    <w:p w:rsidR="00745D93" w:rsidRDefault="00745D93" w:rsidP="00745D93">
      <w:pPr>
        <w:widowControl w:val="0"/>
        <w:jc w:val="left"/>
        <w:rPr>
          <w:b/>
        </w:rPr>
      </w:pPr>
    </w:p>
    <w:p w:rsidR="00745D93" w:rsidRDefault="00745D93" w:rsidP="00745D93">
      <w:pPr>
        <w:widowControl w:val="0"/>
        <w:jc w:val="left"/>
      </w:pPr>
      <w:r w:rsidRPr="00745D93">
        <w:rPr>
          <w:b/>
        </w:rPr>
        <w:t>STATUS INFORMATION</w:t>
      </w: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jc w:val="left"/>
      </w:pPr>
      <w:r>
        <w:t>House Resolution</w:t>
      </w:r>
    </w:p>
    <w:p w:rsidR="00745D93" w:rsidRDefault="00745D93" w:rsidP="00745D93">
      <w:pPr>
        <w:widowControl w:val="0"/>
        <w:jc w:val="left"/>
      </w:pPr>
      <w:r>
        <w:t>Sponsors: Reps. Hardwick, Barfield, Clemmons, Edge, Hayes, Agnew, Alexander, Allen, Allison, Anderson, Anthony, Atwater, Bales, Ballentine, Bannister, Battle, Bedingfield, Bikas, Bingham, Bowen, Bowers, Brady, Branham, Brannon, Brantley, G.A. Brown, H.B. Brown, R.L. Brown, Butler Garrick, Chumley, Clyburn, Cobb</w:t>
      </w:r>
      <w:r>
        <w:noBreakHyphen/>
        <w:t>Hunter, Cole, Corbin, Crawford, Crosby, Daning, Delleney, Dillard, Erickson, Forrester, Frye, Funderburk, Gambrell, Gilliard, Govan, Hamilton, Harrell, Harrison, Hart,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745D93" w:rsidRDefault="00745D93" w:rsidP="00745D93">
      <w:pPr>
        <w:widowControl w:val="0"/>
        <w:jc w:val="left"/>
      </w:pPr>
      <w:r>
        <w:t>Document Path: l:\council\bills\rm\1609ab12.docx</w:t>
      </w: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jc w:val="left"/>
      </w:pPr>
      <w:r>
        <w:t>Introduced in the House on June 5, 2012</w:t>
      </w:r>
    </w:p>
    <w:p w:rsidR="00745D93" w:rsidRDefault="00745D93" w:rsidP="00745D93">
      <w:pPr>
        <w:widowControl w:val="0"/>
        <w:jc w:val="left"/>
      </w:pPr>
      <w:r>
        <w:t>Adopted by the House on June 5, 2012</w:t>
      </w: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jc w:val="left"/>
      </w:pPr>
      <w:r>
        <w:t xml:space="preserve">Summary: </w:t>
      </w:r>
      <w:r w:rsidR="00C45DB1">
        <w:t>Honorable George M. Hearn</w:t>
      </w: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jc w:val="left"/>
      </w:pPr>
    </w:p>
    <w:p w:rsidR="00745D93" w:rsidRDefault="00745D93" w:rsidP="00745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D93">
        <w:rPr>
          <w:b/>
        </w:rPr>
        <w:t>HISTORY OF LEGISLATIVE ACTIONS</w:t>
      </w:r>
    </w:p>
    <w:p w:rsidR="00745D93" w:rsidRDefault="00745D93" w:rsidP="00745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5D93" w:rsidRPr="00745D93" w:rsidRDefault="00745D93" w:rsidP="00745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5D93">
        <w:rPr>
          <w:u w:val="single"/>
        </w:rPr>
        <w:tab/>
        <w:t>Date</w:t>
      </w:r>
      <w:r w:rsidRPr="00745D93">
        <w:rPr>
          <w:u w:val="single"/>
        </w:rPr>
        <w:tab/>
        <w:t>Body</w:t>
      </w:r>
      <w:r w:rsidRPr="00745D93">
        <w:rPr>
          <w:u w:val="single"/>
        </w:rPr>
        <w:tab/>
        <w:t>Action Description with journal page number</w:t>
      </w:r>
      <w:r w:rsidRPr="00745D93">
        <w:rPr>
          <w:u w:val="single"/>
        </w:rPr>
        <w:tab/>
      </w:r>
    </w:p>
    <w:p w:rsidR="0005714B" w:rsidRDefault="0005714B" w:rsidP="00057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9D402E">
        <w:t>Introduced and adopted (</w:t>
      </w:r>
      <w:hyperlink r:id="rId7" w:history="1">
        <w:r w:rsidRPr="009D402E">
          <w:rPr>
            <w:rStyle w:val="Hyperlink"/>
          </w:rPr>
          <w:t>House Journal</w:t>
        </w:r>
        <w:r w:rsidRPr="009D402E">
          <w:rPr>
            <w:rStyle w:val="Hyperlink"/>
          </w:rPr>
          <w:noBreakHyphen/>
          <w:t>page 23</w:t>
        </w:r>
      </w:hyperlink>
      <w:r w:rsidRPr="009D402E">
        <w:t>)</w:t>
      </w:r>
    </w:p>
    <w:p w:rsidR="0005714B" w:rsidRDefault="0005714B" w:rsidP="00057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D93" w:rsidRPr="00745D93" w:rsidRDefault="00745D93" w:rsidP="00745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5D93" w:rsidRDefault="00745D93" w:rsidP="00745D93">
      <w:r w:rsidRPr="00745D93">
        <w:rPr>
          <w:b/>
        </w:rPr>
        <w:t>VERSIONS OF THIS BILL</w:t>
      </w:r>
    </w:p>
    <w:p w:rsidR="00745D93" w:rsidRDefault="00745D93" w:rsidP="00745D93"/>
    <w:p w:rsidR="00745D93" w:rsidRDefault="000C7DE0" w:rsidP="00745D93">
      <w:hyperlink r:id="rId8" w:history="1">
        <w:r w:rsidR="00745D93">
          <w:rPr>
            <w:rStyle w:val="Hyperlink"/>
          </w:rPr>
          <w:t>6/5/2012</w:t>
        </w:r>
      </w:hyperlink>
    </w:p>
    <w:p w:rsidR="00745D93" w:rsidRDefault="00745D93" w:rsidP="00745D93"/>
    <w:p w:rsidR="00745D93" w:rsidRDefault="00745D93" w:rsidP="00745D93">
      <w:pPr>
        <w:sectPr w:rsidR="00745D93" w:rsidSect="00745D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2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6E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1788" w:rsidRDefault="00461890" w:rsidP="00B81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81788">
        <w:rPr>
          <w:rFonts w:eastAsia="MS Mincho"/>
        </w:rPr>
        <w:t xml:space="preserve">COMMEND THE HONORABLE </w:t>
      </w:r>
      <w:r w:rsidR="00C55E6E">
        <w:rPr>
          <w:rFonts w:eastAsia="MS Mincho"/>
        </w:rPr>
        <w:t>GEORGE M. HEARN</w:t>
      </w:r>
      <w:r w:rsidR="00316B1E">
        <w:rPr>
          <w:rFonts w:eastAsia="MS Mincho"/>
        </w:rPr>
        <w:t>, JR.,</w:t>
      </w:r>
      <w:r w:rsidR="00B81788">
        <w:rPr>
          <w:rFonts w:eastAsia="MS Mincho"/>
        </w:rPr>
        <w:t xml:space="preserve"> FOR HIS </w:t>
      </w:r>
      <w:r w:rsidR="00C55E6E">
        <w:rPr>
          <w:rFonts w:eastAsia="MS Mincho"/>
        </w:rPr>
        <w:t>FOUR</w:t>
      </w:r>
      <w:r w:rsidR="00B81788">
        <w:rPr>
          <w:rFonts w:eastAsia="MS Mincho"/>
        </w:rPr>
        <w:t xml:space="preserve"> YEARS OF COMMITTED SERVICE TO THE CITIZENS OF DISTRICT </w:t>
      </w:r>
      <w:r w:rsidR="00C55E6E">
        <w:rPr>
          <w:rFonts w:eastAsia="MS Mincho"/>
        </w:rPr>
        <w:t>105</w:t>
      </w:r>
      <w:r w:rsidR="00B81788">
        <w:rPr>
          <w:rFonts w:eastAsia="MS Mincho"/>
        </w:rPr>
        <w:t xml:space="preserve"> IN </w:t>
      </w:r>
      <w:r w:rsidR="00C55E6E">
        <w:rPr>
          <w:rFonts w:eastAsia="MS Mincho"/>
        </w:rPr>
        <w:t>HORRY</w:t>
      </w:r>
      <w:r w:rsidR="00B81788">
        <w:rPr>
          <w:rFonts w:eastAsia="MS Mincho"/>
        </w:rPr>
        <w:t xml:space="preserve"> COUNT</w:t>
      </w:r>
      <w:r w:rsidR="00C55E6E">
        <w:rPr>
          <w:rFonts w:eastAsia="MS Mincho"/>
        </w:rPr>
        <w:t>Y</w:t>
      </w:r>
      <w:r w:rsidR="00B81788">
        <w:rPr>
          <w:rFonts w:eastAsia="MS Mincho"/>
        </w:rPr>
        <w:t xml:space="preserve"> AND TO WISH HIM CONTENTMENT AND SUCCESS IN ALL HIS FUTURE ENDEAVORS.</w:t>
      </w:r>
    </w:p>
    <w:p w:rsidR="00BD6EE2" w:rsidRDefault="00BD6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3B76" w:rsidRDefault="00BD6EE2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BA3B76">
        <w:t xml:space="preserve">for </w:t>
      </w:r>
      <w:r w:rsidR="00C55E6E">
        <w:t>four</w:t>
      </w:r>
      <w:r w:rsidR="00BA3B76">
        <w:t xml:space="preserve"> years, </w:t>
      </w:r>
      <w:r w:rsidR="00BA3B76">
        <w:rPr>
          <w:rFonts w:eastAsia="MS Mincho"/>
        </w:rPr>
        <w:t xml:space="preserve">the Honorable </w:t>
      </w:r>
      <w:r w:rsidR="00C55E6E">
        <w:rPr>
          <w:rFonts w:eastAsia="MS Mincho"/>
        </w:rPr>
        <w:t>George M</w:t>
      </w:r>
      <w:r w:rsidR="00AA4279">
        <w:rPr>
          <w:rFonts w:eastAsia="MS Mincho"/>
        </w:rPr>
        <w:t>.</w:t>
      </w:r>
      <w:r w:rsidR="00C55E6E">
        <w:rPr>
          <w:rFonts w:eastAsia="MS Mincho"/>
        </w:rPr>
        <w:t xml:space="preserve"> Hearn</w:t>
      </w:r>
      <w:r w:rsidR="00316B1E">
        <w:rPr>
          <w:rFonts w:eastAsia="MS Mincho"/>
        </w:rPr>
        <w:t>, Jr.,</w:t>
      </w:r>
      <w:r w:rsidR="00BA3B76">
        <w:rPr>
          <w:rFonts w:eastAsia="MS Mincho"/>
        </w:rPr>
        <w:t xml:space="preserve"> has represented the citizens of House District</w:t>
      </w:r>
      <w:r w:rsidR="00C55E6E">
        <w:rPr>
          <w:rFonts w:eastAsia="MS Mincho"/>
        </w:rPr>
        <w:t xml:space="preserve"> 105</w:t>
      </w:r>
      <w:r w:rsidR="00BA3B76">
        <w:rPr>
          <w:rFonts w:eastAsia="MS Mincho"/>
        </w:rPr>
        <w:t xml:space="preserve"> in </w:t>
      </w:r>
      <w:r w:rsidR="00C55E6E">
        <w:rPr>
          <w:rFonts w:eastAsia="MS Mincho"/>
        </w:rPr>
        <w:t>Horry</w:t>
      </w:r>
      <w:r w:rsidR="00BA3B76">
        <w:rPr>
          <w:rFonts w:eastAsia="MS Mincho"/>
        </w:rPr>
        <w:t xml:space="preserve"> </w:t>
      </w:r>
      <w:r w:rsidR="00C55E6E">
        <w:rPr>
          <w:rFonts w:eastAsia="MS Mincho"/>
        </w:rPr>
        <w:t xml:space="preserve">County </w:t>
      </w:r>
      <w:r w:rsidR="00BA3B76">
        <w:rPr>
          <w:rFonts w:eastAsia="MS Mincho"/>
        </w:rPr>
        <w:t>with faithful integrity in the House of Representatives of this great State;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5603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C00E25">
        <w:rPr>
          <w:rFonts w:eastAsia="MS Mincho"/>
        </w:rPr>
        <w:t>i</w:t>
      </w:r>
      <w:r w:rsidR="00556036">
        <w:rPr>
          <w:rFonts w:eastAsia="MS Mincho"/>
        </w:rPr>
        <w:t>n</w:t>
      </w:r>
      <w:r>
        <w:rPr>
          <w:rFonts w:eastAsia="MS Mincho"/>
        </w:rPr>
        <w:t xml:space="preserve"> preparation for a multifaceted career, </w:t>
      </w:r>
      <w:r w:rsidR="00E566D0">
        <w:rPr>
          <w:rFonts w:eastAsia="MS Mincho"/>
        </w:rPr>
        <w:t>George</w:t>
      </w:r>
      <w:r w:rsidR="00556036">
        <w:rPr>
          <w:rFonts w:eastAsia="MS Mincho"/>
        </w:rPr>
        <w:t xml:space="preserve"> </w:t>
      </w:r>
      <w:r w:rsidR="00291357">
        <w:rPr>
          <w:rFonts w:eastAsia="MS Mincho"/>
        </w:rPr>
        <w:t>earned his bachelor</w:t>
      </w:r>
      <w:r w:rsidR="00556036">
        <w:rPr>
          <w:rFonts w:eastAsia="MS Mincho"/>
        </w:rPr>
        <w:t xml:space="preserve"> of art</w:t>
      </w:r>
      <w:r w:rsidR="00291357">
        <w:rPr>
          <w:rFonts w:eastAsia="MS Mincho"/>
        </w:rPr>
        <w:t xml:space="preserve">s degree </w:t>
      </w:r>
      <w:r w:rsidR="00556036">
        <w:rPr>
          <w:rFonts w:eastAsia="MS Mincho"/>
        </w:rPr>
        <w:t xml:space="preserve">in economics from </w:t>
      </w:r>
      <w:r w:rsidR="00E566D0">
        <w:rPr>
          <w:rFonts w:eastAsia="MS Mincho"/>
        </w:rPr>
        <w:t>Duke U</w:t>
      </w:r>
      <w:r>
        <w:rPr>
          <w:rFonts w:eastAsia="MS Mincho"/>
        </w:rPr>
        <w:t xml:space="preserve">niversity </w:t>
      </w:r>
      <w:r w:rsidR="00E566D0">
        <w:rPr>
          <w:rFonts w:eastAsia="MS Mincho"/>
        </w:rPr>
        <w:t>i</w:t>
      </w:r>
      <w:r>
        <w:rPr>
          <w:rFonts w:eastAsia="MS Mincho"/>
        </w:rPr>
        <w:t>n 19</w:t>
      </w:r>
      <w:r w:rsidR="00E566D0">
        <w:rPr>
          <w:rFonts w:eastAsia="MS Mincho"/>
        </w:rPr>
        <w:t>74</w:t>
      </w:r>
      <w:r>
        <w:rPr>
          <w:rFonts w:eastAsia="MS Mincho"/>
        </w:rPr>
        <w:t xml:space="preserve">, </w:t>
      </w:r>
      <w:r w:rsidR="00556036">
        <w:rPr>
          <w:rFonts w:eastAsia="MS Mincho"/>
        </w:rPr>
        <w:t>and a law degree from</w:t>
      </w:r>
      <w:r w:rsidR="00FD2BF4">
        <w:rPr>
          <w:rFonts w:eastAsia="MS Mincho"/>
        </w:rPr>
        <w:t xml:space="preserve"> the University of South Carolina in 1977. </w:t>
      </w:r>
      <w:r w:rsidR="00556036">
        <w:rPr>
          <w:rFonts w:eastAsia="MS Mincho"/>
        </w:rPr>
        <w:t>Following law school, he served as a clerk to the Honorable J. Woodrow Lewis, Chief Justice of South Carolina, from 1977 to 1979; and</w:t>
      </w:r>
    </w:p>
    <w:p w:rsidR="00556036" w:rsidRDefault="0055603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556036" w:rsidRDefault="0055603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 native of Rock Hill, George is a son of Martha Hearn and the late George M. Hearn, Sr. He made Conway his home after his judicial clerkship, and has practiced law in Hor</w:t>
      </w:r>
      <w:r w:rsidR="005C3401">
        <w:rPr>
          <w:rFonts w:eastAsia="MS Mincho"/>
        </w:rPr>
        <w:t xml:space="preserve">ry County ever since. </w:t>
      </w:r>
      <w:r w:rsidR="00C00E25">
        <w:rPr>
          <w:rFonts w:eastAsia="MS Mincho"/>
        </w:rPr>
        <w:t>Notably, George</w:t>
      </w:r>
      <w:r w:rsidR="005C3401">
        <w:rPr>
          <w:rFonts w:eastAsia="MS Mincho"/>
        </w:rPr>
        <w:t xml:space="preserve"> practiced law with his wife of </w:t>
      </w:r>
      <w:r w:rsidR="00C00E25">
        <w:rPr>
          <w:rFonts w:eastAsia="MS Mincho"/>
        </w:rPr>
        <w:t>32 years</w:t>
      </w:r>
      <w:r w:rsidR="005C3401">
        <w:rPr>
          <w:rFonts w:eastAsia="MS Mincho"/>
        </w:rPr>
        <w:t xml:space="preserve">, Kaye Gorenflo Hearn, </w:t>
      </w:r>
      <w:r w:rsidR="00C00E25">
        <w:rPr>
          <w:rFonts w:eastAsia="MS Mincho"/>
        </w:rPr>
        <w:t>before she began a judicial career in which she has risen to become an associate justice of the South Carolina Supreme Court; and</w:t>
      </w:r>
    </w:p>
    <w:p w:rsidR="00291357" w:rsidRDefault="00291357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years in the House of Representatives, </w:t>
      </w:r>
      <w:r w:rsidR="0051412E">
        <w:rPr>
          <w:rFonts w:eastAsia="MS Mincho"/>
        </w:rPr>
        <w:t>George Hearn</w:t>
      </w:r>
      <w:r>
        <w:rPr>
          <w:rFonts w:eastAsia="MS Mincho"/>
        </w:rPr>
        <w:t xml:space="preserve"> has proven his worth as a member of the </w:t>
      </w:r>
      <w:r w:rsidR="0051412E">
        <w:rPr>
          <w:rFonts w:eastAsia="MS Mincho"/>
        </w:rPr>
        <w:t>Judiciary</w:t>
      </w:r>
      <w:r>
        <w:rPr>
          <w:rFonts w:eastAsia="MS Mincho"/>
        </w:rPr>
        <w:t xml:space="preserve"> Committee, of which he is second vice chairman</w:t>
      </w:r>
      <w:r w:rsidR="00C00E25">
        <w:rPr>
          <w:rFonts w:eastAsia="MS Mincho"/>
        </w:rPr>
        <w:t>. He is known for his keen intellect, tireless work ethic, and unfalteringly affable demeanor</w:t>
      </w:r>
      <w:r>
        <w:rPr>
          <w:rFonts w:eastAsia="MS Mincho"/>
        </w:rPr>
        <w:t>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829B5" w:rsidRDefault="00BA3B76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Whereas, </w:t>
      </w:r>
      <w:r w:rsidR="00D61200">
        <w:rPr>
          <w:rFonts w:eastAsia="MS Mincho"/>
        </w:rPr>
        <w:t xml:space="preserve">an accomplished attorney, George has also served the South Carolina Bar with distinction </w:t>
      </w:r>
      <w:r w:rsidR="00D61200">
        <w:t xml:space="preserve">as a member of the Board of Commissioners on Grievances and Discipline from 1983 until 1986, </w:t>
      </w:r>
      <w:r w:rsidR="007829B5">
        <w:t>including service on its Executive Board from 1985 to 198</w:t>
      </w:r>
      <w:r w:rsidR="00495CB0">
        <w:t>6</w:t>
      </w:r>
      <w:r w:rsidR="007829B5">
        <w:t xml:space="preserve">, </w:t>
      </w:r>
      <w:r w:rsidR="00D61200">
        <w:t xml:space="preserve">the South Carolina Board of Bar Examiners </w:t>
      </w:r>
      <w:r w:rsidR="007829B5">
        <w:t>from 1986 to 2008, including service as its chairman from 1997 to 2008, and service on the South Carolina Bar Foundation Board since 2006; and</w:t>
      </w:r>
    </w:p>
    <w:p w:rsid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271F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A3B76">
        <w:rPr>
          <w:rFonts w:eastAsia="MS Mincho"/>
        </w:rPr>
        <w:t xml:space="preserve">Representative </w:t>
      </w:r>
      <w:r w:rsidR="009659A4">
        <w:rPr>
          <w:rFonts w:eastAsia="MS Mincho"/>
        </w:rPr>
        <w:t>Hearn</w:t>
      </w:r>
      <w:r w:rsidR="00BA3B76">
        <w:rPr>
          <w:rFonts w:eastAsia="MS Mincho"/>
        </w:rPr>
        <w:t xml:space="preserve"> believes in giving back to his community and </w:t>
      </w:r>
      <w:r w:rsidR="0039271F">
        <w:rPr>
          <w:rFonts w:eastAsia="MS Mincho"/>
        </w:rPr>
        <w:t xml:space="preserve">does so in </w:t>
      </w:r>
      <w:r w:rsidR="00C3640D">
        <w:rPr>
          <w:rFonts w:eastAsia="MS Mincho"/>
        </w:rPr>
        <w:t xml:space="preserve">volunteer </w:t>
      </w:r>
      <w:r w:rsidR="0039271F">
        <w:rPr>
          <w:rFonts w:eastAsia="MS Mincho"/>
        </w:rPr>
        <w:t xml:space="preserve">service </w:t>
      </w:r>
      <w:r w:rsidR="00C3640D">
        <w:rPr>
          <w:rFonts w:eastAsia="MS Mincho"/>
        </w:rPr>
        <w:t>with</w:t>
      </w:r>
      <w:r w:rsidR="0039271F">
        <w:rPr>
          <w:rFonts w:eastAsia="MS Mincho"/>
        </w:rPr>
        <w:t xml:space="preserve"> various organizations. Past or present positions include service</w:t>
      </w:r>
      <w:r w:rsidR="001D015E">
        <w:rPr>
          <w:rFonts w:eastAsia="MS Mincho"/>
        </w:rPr>
        <w:t>, often as a board member,</w:t>
      </w:r>
      <w:r w:rsidR="0039271F">
        <w:rPr>
          <w:rFonts w:eastAsia="MS Mincho"/>
        </w:rPr>
        <w:t xml:space="preserve"> 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 xml:space="preserve">with the 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 xml:space="preserve">Horry County Red Cross, 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Horry County Shelter Home, C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onway Hospital Foundation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, H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orry County Solid Waste Authority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, and C</w:t>
      </w:r>
      <w:r w:rsidR="00FE5890" w:rsidRPr="00FE5890">
        <w:rPr>
          <w:rFonts w:eastAsiaTheme="minorHAnsi"/>
          <w:color w:val="000000" w:themeColor="text1"/>
          <w:szCs w:val="22"/>
          <w:u w:color="000000" w:themeColor="text1"/>
        </w:rPr>
        <w:t>onway Medical Center</w:t>
      </w:r>
      <w:r w:rsidR="00C3640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829B5" w:rsidRP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829B5" w:rsidRPr="007829B5" w:rsidRDefault="007829B5" w:rsidP="00C364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Cs w:val="22"/>
        </w:rPr>
      </w:pPr>
      <w:r w:rsidRPr="007829B5">
        <w:rPr>
          <w:rFonts w:eastAsiaTheme="minorHAnsi"/>
          <w:color w:val="000000" w:themeColor="text1"/>
          <w:szCs w:val="22"/>
          <w:u w:color="000000" w:themeColor="text1"/>
        </w:rPr>
        <w:t xml:space="preserve">Whereas, in recognition for his </w:t>
      </w:r>
      <w:r w:rsidRPr="007829B5">
        <w:rPr>
          <w:color w:val="000000"/>
          <w:szCs w:val="22"/>
        </w:rPr>
        <w:t>civic and professional accomplishments, George received the Gold Compleat Lawyer Award from the University of South Carolina S</w:t>
      </w:r>
      <w:r w:rsidR="007E217B">
        <w:rPr>
          <w:color w:val="000000"/>
          <w:szCs w:val="22"/>
        </w:rPr>
        <w:t>chool of Law Alumni Association</w:t>
      </w:r>
      <w:r w:rsidRPr="007829B5">
        <w:rPr>
          <w:color w:val="000000"/>
          <w:szCs w:val="22"/>
        </w:rPr>
        <w:t xml:space="preserve">. </w:t>
      </w:r>
      <w:r>
        <w:rPr>
          <w:color w:val="000000"/>
          <w:szCs w:val="22"/>
        </w:rPr>
        <w:t>Georg</w:t>
      </w:r>
      <w:r w:rsidRPr="007829B5">
        <w:rPr>
          <w:color w:val="000000"/>
          <w:szCs w:val="22"/>
        </w:rPr>
        <w:t>e is undoubtedly worthy of the award, which recognizes alumni who have made significant contributions to the legal profession and exemplify the highest standard of professional competence, ethics and integrity; and</w:t>
      </w:r>
    </w:p>
    <w:p w:rsidR="0039271F" w:rsidRPr="007829B5" w:rsidRDefault="0039271F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szCs w:val="22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 w:rsidRPr="007829B5">
        <w:rPr>
          <w:rFonts w:eastAsia="MS Mincho"/>
          <w:szCs w:val="22"/>
        </w:rPr>
        <w:t xml:space="preserve">Whereas, as a proud husband and father, he </w:t>
      </w:r>
      <w:r w:rsidR="007829B5">
        <w:rPr>
          <w:rFonts w:eastAsia="MS Mincho"/>
          <w:szCs w:val="22"/>
        </w:rPr>
        <w:t>is blessed with</w:t>
      </w:r>
      <w:r w:rsidRPr="007829B5">
        <w:rPr>
          <w:rFonts w:eastAsia="MS Mincho"/>
          <w:szCs w:val="22"/>
        </w:rPr>
        <w:t xml:space="preserve"> his beloved wife, and his </w:t>
      </w:r>
      <w:r w:rsidR="001D015E" w:rsidRPr="007829B5">
        <w:rPr>
          <w:rFonts w:eastAsia="MS Mincho"/>
          <w:szCs w:val="22"/>
        </w:rPr>
        <w:t>daughter</w:t>
      </w:r>
      <w:r w:rsidRPr="007829B5">
        <w:rPr>
          <w:rFonts w:eastAsia="MS Mincho"/>
          <w:szCs w:val="22"/>
        </w:rPr>
        <w:t xml:space="preserve">, </w:t>
      </w:r>
      <w:r w:rsidR="001D015E" w:rsidRPr="007829B5">
        <w:rPr>
          <w:rFonts w:eastAsia="MS Mincho"/>
          <w:szCs w:val="22"/>
        </w:rPr>
        <w:t xml:space="preserve">Kathleen Wrenn, </w:t>
      </w:r>
      <w:r w:rsidR="007E217B">
        <w:rPr>
          <w:rFonts w:eastAsia="MS Mincho"/>
          <w:szCs w:val="22"/>
        </w:rPr>
        <w:t>a graduate of Wofford College and student at the Charleston School of Law</w:t>
      </w:r>
      <w:r w:rsidRPr="007829B5">
        <w:rPr>
          <w:rFonts w:eastAsia="MS Mincho"/>
          <w:szCs w:val="22"/>
        </w:rPr>
        <w:t>. He dra</w:t>
      </w:r>
      <w:r>
        <w:rPr>
          <w:rFonts w:eastAsia="MS Mincho"/>
        </w:rPr>
        <w:t xml:space="preserve">ws his strength from their strong support and from his faith, nurtured through worship at </w:t>
      </w:r>
      <w:r w:rsidR="001D015E">
        <w:rPr>
          <w:rFonts w:eastAsia="MS Mincho"/>
        </w:rPr>
        <w:t>St. Paul</w:t>
      </w:r>
      <w:r w:rsidR="00612748" w:rsidRPr="00612748">
        <w:rPr>
          <w:rFonts w:eastAsia="MS Mincho"/>
        </w:rPr>
        <w:t>’</w:t>
      </w:r>
      <w:r w:rsidR="001D015E">
        <w:rPr>
          <w:rFonts w:eastAsia="MS Mincho"/>
        </w:rPr>
        <w:t>s Episcopal Churc</w:t>
      </w:r>
      <w:r>
        <w:rPr>
          <w:rFonts w:eastAsia="MS Mincho"/>
        </w:rPr>
        <w:t>h; and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FF0C2E">
        <w:rPr>
          <w:rFonts w:eastAsia="MS Mincho"/>
        </w:rPr>
        <w:t>George Hearn</w:t>
      </w:r>
      <w:r w:rsidR="00612748" w:rsidRPr="00612748">
        <w:rPr>
          <w:rFonts w:eastAsia="MS Mincho"/>
        </w:rPr>
        <w:t>’</w:t>
      </w:r>
      <w:r>
        <w:rPr>
          <w:rFonts w:eastAsia="MS Mincho"/>
        </w:rPr>
        <w:t xml:space="preserve">s colleagues in the House of </w:t>
      </w:r>
      <w:r w:rsidR="00FF0C2E">
        <w:rPr>
          <w:rFonts w:eastAsia="MS Mincho"/>
        </w:rPr>
        <w:t xml:space="preserve">Representatives, understanding </w:t>
      </w:r>
      <w:r>
        <w:rPr>
          <w:rFonts w:eastAsia="MS Mincho"/>
        </w:rPr>
        <w:t>he will not seek re</w:t>
      </w:r>
      <w:r w:rsidR="00612748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FF0C2E">
        <w:rPr>
          <w:rFonts w:eastAsia="MS Mincho"/>
        </w:rPr>
        <w:t xml:space="preserve">105 </w:t>
      </w:r>
      <w:r>
        <w:rPr>
          <w:rFonts w:eastAsia="MS Mincho"/>
        </w:rPr>
        <w:t>and extend heartiest wishes for all the best life has to offer in the coming years. Now, therefore,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95E6C" w:rsidRDefault="00BA3B76" w:rsidP="00995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995E6C">
        <w:rPr>
          <w:rFonts w:eastAsia="MS Mincho"/>
        </w:rPr>
        <w:t>G</w:t>
      </w:r>
      <w:r w:rsidR="00D11C57">
        <w:rPr>
          <w:rFonts w:eastAsia="MS Mincho"/>
        </w:rPr>
        <w:t>eorge M. Hearn</w:t>
      </w:r>
      <w:r w:rsidR="007E217B">
        <w:rPr>
          <w:rFonts w:eastAsia="MS Mincho"/>
        </w:rPr>
        <w:t>, Jr.,</w:t>
      </w:r>
      <w:r w:rsidR="00D11C57">
        <w:rPr>
          <w:rFonts w:eastAsia="MS Mincho"/>
        </w:rPr>
        <w:t xml:space="preserve"> for his four years of committed service to the citizens of District 105 in Horry County and wish him contentment and success in all his future endeavors.</w:t>
      </w: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A3B76" w:rsidRDefault="00BA3B76" w:rsidP="00BA3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D11C57">
        <w:rPr>
          <w:rFonts w:eastAsia="MS Mincho"/>
        </w:rPr>
        <w:t>George M. Hearn</w:t>
      </w:r>
      <w:r w:rsidR="00495CB0">
        <w:rPr>
          <w:rFonts w:eastAsia="MS Mincho"/>
        </w:rPr>
        <w:t>, Jr.</w:t>
      </w:r>
    </w:p>
    <w:p w:rsidR="000B24AC" w:rsidRDefault="006127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4AC" w:rsidRDefault="000B24AC" w:rsidP="00745D93">
      <w:pPr>
        <w:suppressAutoHyphens/>
      </w:pPr>
    </w:p>
    <w:sectPr w:rsidR="000B24AC" w:rsidSect="00745D9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9B5" w:rsidRDefault="007829B5" w:rsidP="009F0C77">
      <w:r>
        <w:separator/>
      </w:r>
    </w:p>
  </w:endnote>
  <w:endnote w:type="continuationSeparator" w:id="0">
    <w:p w:rsidR="007829B5" w:rsidRDefault="00782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899CB-BCBC-43D7-BCCD-4955EE4563A2}"/>
    <w:embedBold r:id="rId2" w:fontKey="{462F8753-FB84-4D3D-B637-F591A4A802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3F14DE-18CD-43B3-9CFA-6557A81C16F8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438D72-2000-43FD-9E4D-A6147BA122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D93" w:rsidRPr="000B24AC" w:rsidRDefault="00745D93" w:rsidP="000B24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r w:rsidR="000C7DE0">
      <w:fldChar w:fldCharType="begin"/>
    </w:r>
    <w:r w:rsidR="000C7DE0">
      <w:instrText xml:space="preserve"> PAGE  \* MERGEFORMAT </w:instrText>
    </w:r>
    <w:r w:rsidR="000C7DE0">
      <w:fldChar w:fldCharType="separate"/>
    </w:r>
    <w:r w:rsidR="000C7DE0">
      <w:rPr>
        <w:noProof/>
      </w:rPr>
      <w:t>1</w:t>
    </w:r>
    <w:r w:rsidR="000C7D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9B5" w:rsidRDefault="007829B5" w:rsidP="009F0C77">
      <w:r>
        <w:separator/>
      </w:r>
    </w:p>
  </w:footnote>
  <w:footnote w:type="continuationSeparator" w:id="0">
    <w:p w:rsidR="007829B5" w:rsidRDefault="00782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9AB12"/>
    <w:docVar w:name="CoverBillType" w:val="r"/>
    <w:docVar w:name="docpath" w:val="L:\Council\bills\RM\1609AB12.DOCX"/>
    <w:docVar w:name="dvBillNumber" w:val="5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2577"/>
    <w:rsid w:val="0001157C"/>
    <w:rsid w:val="00011869"/>
    <w:rsid w:val="0005714B"/>
    <w:rsid w:val="00070EA2"/>
    <w:rsid w:val="000B24AC"/>
    <w:rsid w:val="000C7DE0"/>
    <w:rsid w:val="000E1785"/>
    <w:rsid w:val="000F40FA"/>
    <w:rsid w:val="0010776B"/>
    <w:rsid w:val="00133E66"/>
    <w:rsid w:val="001435A3"/>
    <w:rsid w:val="00152577"/>
    <w:rsid w:val="001D015E"/>
    <w:rsid w:val="001D08F2"/>
    <w:rsid w:val="001D16F1"/>
    <w:rsid w:val="001D525B"/>
    <w:rsid w:val="001D7F4F"/>
    <w:rsid w:val="002321B6"/>
    <w:rsid w:val="00250967"/>
    <w:rsid w:val="002543C8"/>
    <w:rsid w:val="00256AC4"/>
    <w:rsid w:val="00284AAE"/>
    <w:rsid w:val="00291357"/>
    <w:rsid w:val="002E5912"/>
    <w:rsid w:val="00316B1E"/>
    <w:rsid w:val="00325348"/>
    <w:rsid w:val="0032732C"/>
    <w:rsid w:val="00336AD0"/>
    <w:rsid w:val="00341FBA"/>
    <w:rsid w:val="00365A9D"/>
    <w:rsid w:val="0037079A"/>
    <w:rsid w:val="0039271F"/>
    <w:rsid w:val="003D01E8"/>
    <w:rsid w:val="003E5288"/>
    <w:rsid w:val="003F0EFF"/>
    <w:rsid w:val="003F1EC2"/>
    <w:rsid w:val="003F6D79"/>
    <w:rsid w:val="0041760A"/>
    <w:rsid w:val="00417C01"/>
    <w:rsid w:val="00461890"/>
    <w:rsid w:val="004809EE"/>
    <w:rsid w:val="00495CB0"/>
    <w:rsid w:val="004E7D54"/>
    <w:rsid w:val="0051412E"/>
    <w:rsid w:val="005273C6"/>
    <w:rsid w:val="00530A69"/>
    <w:rsid w:val="00545593"/>
    <w:rsid w:val="00556036"/>
    <w:rsid w:val="00577C6C"/>
    <w:rsid w:val="005C2FE2"/>
    <w:rsid w:val="005C3401"/>
    <w:rsid w:val="005D1CDF"/>
    <w:rsid w:val="005E2BC9"/>
    <w:rsid w:val="005E63F7"/>
    <w:rsid w:val="00605102"/>
    <w:rsid w:val="00612748"/>
    <w:rsid w:val="006215AA"/>
    <w:rsid w:val="00652E58"/>
    <w:rsid w:val="0066350C"/>
    <w:rsid w:val="006913C9"/>
    <w:rsid w:val="0069470D"/>
    <w:rsid w:val="00734F00"/>
    <w:rsid w:val="00745D93"/>
    <w:rsid w:val="007829B5"/>
    <w:rsid w:val="007A70AE"/>
    <w:rsid w:val="007B7290"/>
    <w:rsid w:val="007E217B"/>
    <w:rsid w:val="008362E8"/>
    <w:rsid w:val="0086528F"/>
    <w:rsid w:val="008A1768"/>
    <w:rsid w:val="008B5E18"/>
    <w:rsid w:val="008F4429"/>
    <w:rsid w:val="0094021A"/>
    <w:rsid w:val="009659A4"/>
    <w:rsid w:val="00995E6C"/>
    <w:rsid w:val="009C6A0B"/>
    <w:rsid w:val="009F0C77"/>
    <w:rsid w:val="009F4DD1"/>
    <w:rsid w:val="00A15641"/>
    <w:rsid w:val="00A41684"/>
    <w:rsid w:val="00A64E80"/>
    <w:rsid w:val="00A72BCD"/>
    <w:rsid w:val="00A741D9"/>
    <w:rsid w:val="00A833AB"/>
    <w:rsid w:val="00A9713D"/>
    <w:rsid w:val="00A9741D"/>
    <w:rsid w:val="00AA4279"/>
    <w:rsid w:val="00AD4B17"/>
    <w:rsid w:val="00B412D4"/>
    <w:rsid w:val="00B81788"/>
    <w:rsid w:val="00B824D9"/>
    <w:rsid w:val="00BA3B76"/>
    <w:rsid w:val="00BB0F00"/>
    <w:rsid w:val="00BB2839"/>
    <w:rsid w:val="00BD6EE2"/>
    <w:rsid w:val="00BE3C22"/>
    <w:rsid w:val="00C00E25"/>
    <w:rsid w:val="00C0345E"/>
    <w:rsid w:val="00C3483A"/>
    <w:rsid w:val="00C3640D"/>
    <w:rsid w:val="00C45DB1"/>
    <w:rsid w:val="00C55E6E"/>
    <w:rsid w:val="00C74E9D"/>
    <w:rsid w:val="00C82FD3"/>
    <w:rsid w:val="00C92819"/>
    <w:rsid w:val="00CC6B7B"/>
    <w:rsid w:val="00CD2089"/>
    <w:rsid w:val="00CE783A"/>
    <w:rsid w:val="00D11C57"/>
    <w:rsid w:val="00D22764"/>
    <w:rsid w:val="00D61200"/>
    <w:rsid w:val="00D73A67"/>
    <w:rsid w:val="00D970A9"/>
    <w:rsid w:val="00DC7B89"/>
    <w:rsid w:val="00DF3845"/>
    <w:rsid w:val="00E41911"/>
    <w:rsid w:val="00E566D0"/>
    <w:rsid w:val="00E92EEF"/>
    <w:rsid w:val="00F24442"/>
    <w:rsid w:val="00F50AE3"/>
    <w:rsid w:val="00F67CF1"/>
    <w:rsid w:val="00F840F0"/>
    <w:rsid w:val="00FB0D0D"/>
    <w:rsid w:val="00FB43B4"/>
    <w:rsid w:val="00FD2BF4"/>
    <w:rsid w:val="00FE5890"/>
    <w:rsid w:val="00FF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1DB559-10CA-4CD9-839E-BD4B7FDBF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45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66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7A517-C1ED-417E-B033-9190B009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806</Words>
  <Characters>4445</Characters>
  <Application>Microsoft Office Word</Application>
  <DocSecurity>4</DocSecurity>
  <Lines>127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5366: Honorable George M. Hearn - South Carolina Legislature Online</dc:title>
  <dc:subject/>
  <dc:creator>rosannemcdowell</dc:creator>
  <cp:keywords/>
  <dc:description/>
  <cp:lastModifiedBy>N Cumfer</cp:lastModifiedBy>
  <cp:revision>2</cp:revision>
  <cp:lastPrinted>2012-05-30T20:24:00Z</cp:lastPrinted>
  <dcterms:created xsi:type="dcterms:W3CDTF">2014-11-24T15:08:00Z</dcterms:created>
  <dcterms:modified xsi:type="dcterms:W3CDTF">2014-11-24T15:08:00Z</dcterms:modified>
</cp:coreProperties>
</file>