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8EF" w:rsidRDefault="006658EF" w:rsidP="006658EF">
      <w:pPr>
        <w:widowControl w:val="0"/>
        <w:jc w:val="center"/>
      </w:pPr>
      <w:bookmarkStart w:id="0" w:name="_GoBack"/>
      <w:bookmarkEnd w:id="0"/>
      <w:r w:rsidRPr="006658EF">
        <w:rPr>
          <w:b/>
        </w:rPr>
        <w:t>South Carolina General Assembly</w:t>
      </w:r>
    </w:p>
    <w:p w:rsidR="006658EF" w:rsidRDefault="006658EF" w:rsidP="006658EF">
      <w:pPr>
        <w:widowControl w:val="0"/>
        <w:jc w:val="center"/>
      </w:pPr>
      <w:r>
        <w:t>119th Session, 2011-2012</w:t>
      </w:r>
    </w:p>
    <w:p w:rsidR="006658EF" w:rsidRDefault="006658EF" w:rsidP="006658EF">
      <w:pPr>
        <w:widowControl w:val="0"/>
        <w:jc w:val="left"/>
      </w:pPr>
    </w:p>
    <w:p w:rsidR="006658EF" w:rsidRDefault="006658EF" w:rsidP="006658EF">
      <w:pPr>
        <w:widowControl w:val="0"/>
        <w:jc w:val="left"/>
        <w:rPr>
          <w:b/>
        </w:rPr>
      </w:pPr>
      <w:r w:rsidRPr="006658EF">
        <w:rPr>
          <w:b/>
        </w:rPr>
        <w:t>H. 5378</w:t>
      </w:r>
    </w:p>
    <w:p w:rsidR="006658EF" w:rsidRDefault="006658EF" w:rsidP="006658EF">
      <w:pPr>
        <w:widowControl w:val="0"/>
        <w:jc w:val="left"/>
        <w:rPr>
          <w:b/>
        </w:rPr>
      </w:pPr>
    </w:p>
    <w:p w:rsidR="006658EF" w:rsidRDefault="006658EF" w:rsidP="006658EF">
      <w:pPr>
        <w:widowControl w:val="0"/>
        <w:jc w:val="left"/>
      </w:pPr>
      <w:r w:rsidRPr="006658EF">
        <w:rPr>
          <w:b/>
        </w:rPr>
        <w:t>STATUS INFORMATION</w:t>
      </w:r>
    </w:p>
    <w:p w:rsidR="006658EF" w:rsidRDefault="006658EF" w:rsidP="006658EF">
      <w:pPr>
        <w:widowControl w:val="0"/>
        <w:jc w:val="left"/>
      </w:pPr>
    </w:p>
    <w:p w:rsidR="006658EF" w:rsidRDefault="006658EF" w:rsidP="006658EF">
      <w:pPr>
        <w:widowControl w:val="0"/>
        <w:jc w:val="left"/>
      </w:pPr>
      <w:r>
        <w:t>House Resolution</w:t>
      </w:r>
    </w:p>
    <w:p w:rsidR="006658EF" w:rsidRDefault="006658EF" w:rsidP="006658EF">
      <w:pPr>
        <w:widowControl w:val="0"/>
        <w:jc w:val="left"/>
      </w:pPr>
      <w:r>
        <w:t>Sponsors: Reps. King, J.H. Neal, H.B. Brown, Delleney and D.C. Moss</w:t>
      </w:r>
    </w:p>
    <w:p w:rsidR="006658EF" w:rsidRDefault="006658EF" w:rsidP="006658EF">
      <w:pPr>
        <w:widowControl w:val="0"/>
        <w:jc w:val="left"/>
      </w:pPr>
      <w:r>
        <w:t>Document Path: l:\council\bills\rm\1633dg12.docx</w:t>
      </w:r>
    </w:p>
    <w:p w:rsidR="007F72C3" w:rsidRDefault="007F72C3" w:rsidP="006658EF">
      <w:pPr>
        <w:widowControl w:val="0"/>
        <w:jc w:val="left"/>
      </w:pPr>
      <w:r>
        <w:t>Companion/Similar bill(s): 1582</w:t>
      </w:r>
    </w:p>
    <w:p w:rsidR="006658EF" w:rsidRDefault="006658EF" w:rsidP="006658EF">
      <w:pPr>
        <w:widowControl w:val="0"/>
        <w:jc w:val="left"/>
      </w:pPr>
    </w:p>
    <w:p w:rsidR="006658EF" w:rsidRDefault="006658EF" w:rsidP="006658EF">
      <w:pPr>
        <w:widowControl w:val="0"/>
        <w:jc w:val="left"/>
      </w:pPr>
      <w:r>
        <w:t>Introduced in the House on June 5, 2012</w:t>
      </w:r>
    </w:p>
    <w:p w:rsidR="006658EF" w:rsidRDefault="006658EF" w:rsidP="006658EF">
      <w:pPr>
        <w:widowControl w:val="0"/>
        <w:jc w:val="left"/>
      </w:pPr>
      <w:r>
        <w:t>Adopted by the House on June 5, 2012</w:t>
      </w:r>
    </w:p>
    <w:p w:rsidR="006658EF" w:rsidRDefault="006658EF" w:rsidP="006658EF">
      <w:pPr>
        <w:widowControl w:val="0"/>
        <w:jc w:val="left"/>
      </w:pPr>
    </w:p>
    <w:p w:rsidR="006658EF" w:rsidRDefault="006658EF" w:rsidP="006658EF">
      <w:pPr>
        <w:widowControl w:val="0"/>
        <w:jc w:val="left"/>
      </w:pPr>
      <w:r>
        <w:t xml:space="preserve">Summary: </w:t>
      </w:r>
      <w:r w:rsidR="00CE66F5">
        <w:t>Reverend George Benjamin Guy, Jr.</w:t>
      </w:r>
    </w:p>
    <w:p w:rsidR="006658EF" w:rsidRDefault="006658EF" w:rsidP="006658EF">
      <w:pPr>
        <w:widowControl w:val="0"/>
        <w:jc w:val="left"/>
      </w:pPr>
    </w:p>
    <w:p w:rsidR="006658EF" w:rsidRDefault="006658EF" w:rsidP="006658EF">
      <w:pPr>
        <w:widowControl w:val="0"/>
        <w:jc w:val="left"/>
      </w:pPr>
    </w:p>
    <w:p w:rsidR="006658EF" w:rsidRDefault="006658EF" w:rsidP="006658EF">
      <w:pPr>
        <w:widowControl w:val="0"/>
        <w:tabs>
          <w:tab w:val="center" w:pos="590"/>
          <w:tab w:val="center" w:pos="1440"/>
          <w:tab w:val="left" w:pos="1872"/>
          <w:tab w:val="left" w:pos="9187"/>
        </w:tabs>
        <w:jc w:val="left"/>
      </w:pPr>
      <w:r w:rsidRPr="006658EF">
        <w:rPr>
          <w:b/>
        </w:rPr>
        <w:t>HISTORY OF LEGISLATIVE ACTIONS</w:t>
      </w:r>
    </w:p>
    <w:p w:rsidR="006658EF" w:rsidRDefault="006658EF" w:rsidP="006658EF">
      <w:pPr>
        <w:widowControl w:val="0"/>
        <w:tabs>
          <w:tab w:val="center" w:pos="590"/>
          <w:tab w:val="center" w:pos="1440"/>
          <w:tab w:val="left" w:pos="1872"/>
          <w:tab w:val="left" w:pos="9187"/>
        </w:tabs>
        <w:jc w:val="left"/>
      </w:pPr>
    </w:p>
    <w:p w:rsidR="006658EF" w:rsidRPr="006658EF" w:rsidRDefault="006658EF" w:rsidP="006658EF">
      <w:pPr>
        <w:widowControl w:val="0"/>
        <w:tabs>
          <w:tab w:val="center" w:pos="590"/>
          <w:tab w:val="center" w:pos="1440"/>
          <w:tab w:val="left" w:pos="1872"/>
          <w:tab w:val="left" w:pos="9187"/>
        </w:tabs>
        <w:jc w:val="left"/>
      </w:pPr>
      <w:r w:rsidRPr="006658EF">
        <w:rPr>
          <w:u w:val="single"/>
        </w:rPr>
        <w:tab/>
        <w:t>Date</w:t>
      </w:r>
      <w:r w:rsidRPr="006658EF">
        <w:rPr>
          <w:u w:val="single"/>
        </w:rPr>
        <w:tab/>
        <w:t>Body</w:t>
      </w:r>
      <w:r w:rsidRPr="006658EF">
        <w:rPr>
          <w:u w:val="single"/>
        </w:rPr>
        <w:tab/>
        <w:t>Action Description with journal page number</w:t>
      </w:r>
      <w:r w:rsidRPr="006658EF">
        <w:rPr>
          <w:u w:val="single"/>
        </w:rPr>
        <w:tab/>
      </w:r>
    </w:p>
    <w:p w:rsidR="004E1FD1" w:rsidRDefault="004E1FD1" w:rsidP="004E1FD1">
      <w:pPr>
        <w:widowControl w:val="0"/>
        <w:tabs>
          <w:tab w:val="right" w:pos="1008"/>
          <w:tab w:val="left" w:pos="1152"/>
          <w:tab w:val="left" w:pos="1872"/>
          <w:tab w:val="left" w:pos="9187"/>
        </w:tabs>
        <w:ind w:left="2088" w:hanging="2088"/>
        <w:jc w:val="left"/>
      </w:pPr>
      <w:r>
        <w:tab/>
        <w:t>6/5/2012</w:t>
      </w:r>
      <w:r>
        <w:tab/>
        <w:t>House</w:t>
      </w:r>
      <w:r>
        <w:tab/>
      </w:r>
      <w:r w:rsidRPr="00A6717E">
        <w:t>Introduced and adopted (</w:t>
      </w:r>
      <w:hyperlink r:id="rId7" w:history="1">
        <w:r w:rsidRPr="00A6717E">
          <w:rPr>
            <w:rStyle w:val="Hyperlink"/>
          </w:rPr>
          <w:t>House Journal</w:t>
        </w:r>
        <w:r w:rsidRPr="00A6717E">
          <w:rPr>
            <w:rStyle w:val="Hyperlink"/>
          </w:rPr>
          <w:noBreakHyphen/>
          <w:t>page 57</w:t>
        </w:r>
      </w:hyperlink>
      <w:r w:rsidRPr="00A6717E">
        <w:t>)</w:t>
      </w:r>
    </w:p>
    <w:p w:rsidR="004E1FD1" w:rsidRDefault="004E1FD1" w:rsidP="004E1FD1">
      <w:pPr>
        <w:widowControl w:val="0"/>
        <w:tabs>
          <w:tab w:val="right" w:pos="1008"/>
          <w:tab w:val="left" w:pos="1152"/>
          <w:tab w:val="left" w:pos="1872"/>
          <w:tab w:val="left" w:pos="9187"/>
        </w:tabs>
        <w:ind w:left="2088" w:hanging="2088"/>
        <w:jc w:val="left"/>
      </w:pPr>
    </w:p>
    <w:p w:rsidR="006658EF" w:rsidRPr="006658EF" w:rsidRDefault="006658EF" w:rsidP="006658EF">
      <w:pPr>
        <w:widowControl w:val="0"/>
        <w:tabs>
          <w:tab w:val="right" w:pos="1008"/>
          <w:tab w:val="left" w:pos="1152"/>
          <w:tab w:val="left" w:pos="1872"/>
          <w:tab w:val="left" w:pos="9187"/>
        </w:tabs>
        <w:ind w:left="2088" w:hanging="2088"/>
        <w:jc w:val="left"/>
      </w:pPr>
    </w:p>
    <w:p w:rsidR="006658EF" w:rsidRDefault="006658EF" w:rsidP="006658EF">
      <w:r w:rsidRPr="006658EF">
        <w:rPr>
          <w:b/>
        </w:rPr>
        <w:t>VERSIONS OF THIS BILL</w:t>
      </w:r>
    </w:p>
    <w:p w:rsidR="006658EF" w:rsidRDefault="006658EF" w:rsidP="006658EF"/>
    <w:p w:rsidR="006658EF" w:rsidRDefault="00A021D9" w:rsidP="006658EF">
      <w:hyperlink r:id="rId8" w:history="1">
        <w:r w:rsidR="006658EF">
          <w:rPr>
            <w:rStyle w:val="Hyperlink"/>
          </w:rPr>
          <w:t>6/5/2012</w:t>
        </w:r>
      </w:hyperlink>
    </w:p>
    <w:p w:rsidR="003121F6" w:rsidRDefault="00A021D9" w:rsidP="006658EF">
      <w:hyperlink r:id="rId9" w:history="1">
        <w:r w:rsidR="003121F6" w:rsidRPr="003121F6">
          <w:rPr>
            <w:rStyle w:val="Hyperlink"/>
          </w:rPr>
          <w:t>6/15/2012</w:t>
        </w:r>
      </w:hyperlink>
    </w:p>
    <w:p w:rsidR="006658EF" w:rsidRDefault="006658EF" w:rsidP="006658EF"/>
    <w:p w:rsidR="006658EF" w:rsidRDefault="006658EF" w:rsidP="006658EF">
      <w:pPr>
        <w:sectPr w:rsidR="006658EF" w:rsidSect="006658EF">
          <w:pgSz w:w="12240" w:h="15840" w:code="1"/>
          <w:pgMar w:top="1080" w:right="1440" w:bottom="1080" w:left="1440" w:header="720" w:footer="720" w:gutter="0"/>
          <w:cols w:space="720"/>
          <w:noEndnote/>
          <w:docGrid w:linePitch="360"/>
        </w:sectPr>
      </w:pPr>
    </w:p>
    <w:p w:rsidR="003121F6" w:rsidRDefault="003121F6" w:rsidP="001D7F4F">
      <w:pPr>
        <w:pStyle w:val="BillDots"/>
      </w:pPr>
    </w:p>
    <w:p w:rsidR="003121F6" w:rsidRDefault="003121F6" w:rsidP="003D01E8">
      <w:pPr>
        <w:pStyle w:val="Numbersforbills"/>
      </w:pPr>
    </w:p>
    <w:p w:rsidR="003121F6" w:rsidRDefault="00312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Default="00312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Default="00312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Default="00312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Default="00312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Default="00312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Pr="00325348" w:rsidRDefault="003121F6" w:rsidP="00B4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3121F6" w:rsidRDefault="00312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Default="003121F6" w:rsidP="00AA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PROFOUND SORROW OF THE MEMBERS OF THE SOUTH CAROLINA HOUSE OF REPRESENTATIVES UPON THE DEATH OF THE REVEREND </w:t>
      </w:r>
      <w:r w:rsidRPr="00375910">
        <w:rPr>
          <w:color w:val="000000" w:themeColor="text1"/>
          <w:u w:color="000000" w:themeColor="text1"/>
        </w:rPr>
        <w:t>GEORGE BENJAMIN “BEN” GUY, J</w:t>
      </w:r>
      <w:r>
        <w:rPr>
          <w:color w:val="000000" w:themeColor="text1"/>
          <w:u w:color="000000" w:themeColor="text1"/>
        </w:rPr>
        <w:t>R., OF CHESTER A</w:t>
      </w:r>
      <w:r>
        <w:t>ND TO EXTEND THE DEEPEST SYMPATHY TO HIS FAMILY AND MANY FRIENDS.</w:t>
      </w:r>
    </w:p>
    <w:p w:rsidR="003121F6" w:rsidRDefault="00312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1F6" w:rsidRDefault="003121F6"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to learn of the death of the </w:t>
      </w:r>
      <w:r w:rsidRPr="00CB18FC">
        <w:rPr>
          <w:color w:val="000000" w:themeColor="text1"/>
          <w:u w:color="000000" w:themeColor="text1"/>
        </w:rPr>
        <w:t>Rev</w:t>
      </w:r>
      <w:r>
        <w:rPr>
          <w:color w:val="000000" w:themeColor="text1"/>
          <w:u w:color="000000" w:themeColor="text1"/>
        </w:rPr>
        <w:t>erend</w:t>
      </w:r>
      <w:r w:rsidRPr="00CB18FC">
        <w:rPr>
          <w:color w:val="000000" w:themeColor="text1"/>
          <w:u w:color="000000" w:themeColor="text1"/>
        </w:rPr>
        <w:t xml:space="preserve"> </w:t>
      </w:r>
      <w:r w:rsidRPr="00375910">
        <w:rPr>
          <w:color w:val="000000" w:themeColor="text1"/>
          <w:u w:color="000000" w:themeColor="text1"/>
        </w:rPr>
        <w:t>George Benjamin “Ben” Guy, Jr.</w:t>
      </w:r>
      <w:r>
        <w:rPr>
          <w:color w:val="000000" w:themeColor="text1"/>
          <w:u w:color="000000" w:themeColor="text1"/>
        </w:rPr>
        <w:t>, of Chester</w:t>
      </w:r>
      <w:r>
        <w:t xml:space="preserve"> on June 1, 2012; and</w:t>
      </w:r>
    </w:p>
    <w:p w:rsidR="003121F6" w:rsidRDefault="003121F6"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Pr="00D64B1B"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the second of three children born to George B. Guy, Sr., and Mary A. McCall Guy, Chester native George Benjamin “Ben” Guy, Jr., entered this world on February 8, 1961. He was educated in the public schools of Chester County and graduated from Chester High School in 1978, furthering his education at Johnson C. Smith University in Charlotte and Livingstone College in Salisbury, both in North Carolina; and</w:t>
      </w:r>
    </w:p>
    <w:p w:rsidR="003121F6" w:rsidRPr="00D64B1B"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21F6" w:rsidRPr="00D64B1B"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in his growing</w:t>
      </w:r>
      <w:r>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up years, Ben was a scholar, an athlete, and a musician with skill on saxophone and percussion, which he put to use playing in the band in middle school and high school. At an early age, he joined Browns Chapel AME Zion Church, where he served faithfully with the Gospel choir, usher board, Busy Bee Club for Youth, Sunday School, and other organizations; and</w:t>
      </w:r>
    </w:p>
    <w:p w:rsidR="003121F6" w:rsidRPr="00D64B1B"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21F6" w:rsidRPr="00D64B1B"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lastRenderedPageBreak/>
        <w:t>Whereas, the versatile Ben Guy served during his life as a car salesman with Kirby Autos, disc jockey with WGCD Radio, attendant with Chester County Hospital, mechanic with Guy</w:t>
      </w:r>
      <w:r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Tires &amp; Batteries, and employee of PP&amp;G Industry; and</w:t>
      </w:r>
    </w:p>
    <w:p w:rsidR="003121F6" w:rsidRPr="00D64B1B"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21F6"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in 1994, he was called to the most rewarding position of any, the ministry of God</w:t>
      </w:r>
      <w:r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Word. Reverend Guy preached his initial sermon at Browns Chapel AME Zion Church, where he stood as a testament to God</w:t>
      </w:r>
      <w:r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great mercy and as a mouthpiece and hands of service for the Heavenly Father. During his ministry, Reverend Guy pastored three churches, Williamsville AME Zion Church, Cedar Grove AME Zion Church, and Ebenezer AME Zion Church in Smyrna, where he served until his death; and</w:t>
      </w:r>
    </w:p>
    <w:p w:rsidR="003121F6"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21F6" w:rsidRPr="00D64B1B" w:rsidRDefault="003121F6" w:rsidP="00AA4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while ministering at </w:t>
      </w:r>
      <w:r w:rsidRPr="00D64B1B">
        <w:rPr>
          <w:rFonts w:eastAsiaTheme="minorHAnsi"/>
          <w:color w:val="000000" w:themeColor="text1"/>
          <w:szCs w:val="22"/>
          <w:u w:color="000000" w:themeColor="text1"/>
        </w:rPr>
        <w:t>Ebenezer, he served on several boards, including the York</w:t>
      </w:r>
      <w:r>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Chester District Examiners of New Clergy, State of the Church (chair), and Conference Courtesy Committee; and</w:t>
      </w:r>
    </w:p>
    <w:p w:rsidR="003121F6" w:rsidRPr="00D64B1B" w:rsidRDefault="003121F6" w:rsidP="00AA4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21F6"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committed to helping his community, he served successfully on the Chester City Council and the Chester County Historical Society Committee. In addition, following the example of his father, former Chester County Councilman George Guy, Sr., who was founder and chair of the MLK Celebration Committee, Reverend Guy continued to devote himself to Chester County</w:t>
      </w:r>
      <w:r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efforts to commemorate the legacy of the late Dr. King</w:t>
      </w:r>
      <w:r>
        <w:rPr>
          <w:rFonts w:eastAsiaTheme="minorHAnsi"/>
          <w:color w:val="000000" w:themeColor="text1"/>
          <w:szCs w:val="22"/>
          <w:u w:color="000000" w:themeColor="text1"/>
        </w:rPr>
        <w:t>; and</w:t>
      </w:r>
    </w:p>
    <w:p w:rsidR="003121F6"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21F6" w:rsidRPr="00D64B1B"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D64B1B">
        <w:rPr>
          <w:rFonts w:eastAsiaTheme="minorHAnsi"/>
          <w:color w:val="000000" w:themeColor="text1"/>
          <w:szCs w:val="22"/>
          <w:u w:color="000000" w:themeColor="text1"/>
        </w:rPr>
        <w:t>Reverend Guy also was instrumental in helping to elect political candidates to national, state, county, and city offices. Respected for his knowledge of the political system, he spoke with courage for what he believed and worked tirelessly to register new voters and encourage citizens to exercise their voting rights; and</w:t>
      </w:r>
    </w:p>
    <w:p w:rsidR="003121F6" w:rsidRPr="00D64B1B"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21F6" w:rsidRPr="00D64B1B"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to his family, he was a devoted father of two children, George B. “Trey” Guy III and David I. Guy</w:t>
      </w:r>
      <w:r>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step</w:t>
      </w:r>
      <w:r>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father of Nicholas Yearwood</w:t>
      </w:r>
      <w:r>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grandfather of Derrell L.K. Guy</w:t>
      </w:r>
      <w:r>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and step</w:t>
      </w:r>
      <w:r>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grandfather of Davion Anderson; and</w:t>
      </w:r>
    </w:p>
    <w:p w:rsidR="003121F6" w:rsidRPr="00D64B1B" w:rsidRDefault="003121F6"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21F6" w:rsidRPr="00A55F9E" w:rsidRDefault="003121F6"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h</w:t>
      </w:r>
      <w:r w:rsidRPr="00D64B1B">
        <w:rPr>
          <w:rFonts w:eastAsiaTheme="minorHAnsi"/>
          <w:color w:val="000000" w:themeColor="text1"/>
          <w:szCs w:val="22"/>
          <w:u w:color="000000" w:themeColor="text1"/>
        </w:rPr>
        <w:t xml:space="preserve">e will be </w:t>
      </w:r>
      <w:r>
        <w:rPr>
          <w:rFonts w:eastAsiaTheme="minorHAnsi"/>
          <w:color w:val="000000" w:themeColor="text1"/>
          <w:szCs w:val="22"/>
          <w:u w:color="000000" w:themeColor="text1"/>
        </w:rPr>
        <w:t xml:space="preserve">greatly </w:t>
      </w:r>
      <w:r w:rsidRPr="00D64B1B">
        <w:rPr>
          <w:rFonts w:eastAsiaTheme="minorHAnsi"/>
          <w:color w:val="000000" w:themeColor="text1"/>
          <w:szCs w:val="22"/>
          <w:u w:color="000000" w:themeColor="text1"/>
        </w:rPr>
        <w:t xml:space="preserve">missed by his </w:t>
      </w:r>
      <w:r>
        <w:rPr>
          <w:rFonts w:eastAsiaTheme="minorHAnsi"/>
          <w:color w:val="000000" w:themeColor="text1"/>
          <w:szCs w:val="22"/>
          <w:u w:color="000000" w:themeColor="text1"/>
        </w:rPr>
        <w:t xml:space="preserve">dear </w:t>
      </w:r>
      <w:r w:rsidRPr="00D64B1B">
        <w:rPr>
          <w:rFonts w:eastAsiaTheme="minorHAnsi"/>
          <w:color w:val="000000" w:themeColor="text1"/>
          <w:szCs w:val="22"/>
          <w:u w:color="000000" w:themeColor="text1"/>
        </w:rPr>
        <w:t xml:space="preserve">family, church, friends, and </w:t>
      </w:r>
      <w:r>
        <w:rPr>
          <w:rFonts w:eastAsiaTheme="minorHAnsi"/>
          <w:color w:val="000000" w:themeColor="text1"/>
          <w:szCs w:val="22"/>
          <w:u w:color="000000" w:themeColor="text1"/>
        </w:rPr>
        <w:t xml:space="preserve">the community at large. </w:t>
      </w:r>
      <w:r>
        <w:t xml:space="preserve">Now, therefore, </w:t>
      </w:r>
    </w:p>
    <w:p w:rsidR="003121F6" w:rsidRDefault="003121F6"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Default="003121F6"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21F6" w:rsidRDefault="003121F6"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Default="003121F6" w:rsidP="00AB3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 profound sorrow of the members of the South Carolina House of Representatives upon the death of the Reverend G</w:t>
      </w:r>
      <w:r w:rsidRPr="00375910">
        <w:rPr>
          <w:color w:val="000000" w:themeColor="text1"/>
          <w:u w:color="000000" w:themeColor="text1"/>
        </w:rPr>
        <w:t xml:space="preserve">eorge </w:t>
      </w:r>
      <w:r>
        <w:rPr>
          <w:color w:val="000000" w:themeColor="text1"/>
          <w:u w:color="000000" w:themeColor="text1"/>
        </w:rPr>
        <w:t>B</w:t>
      </w:r>
      <w:r w:rsidRPr="00375910">
        <w:rPr>
          <w:color w:val="000000" w:themeColor="text1"/>
          <w:u w:color="000000" w:themeColor="text1"/>
        </w:rPr>
        <w:t>enjamin “</w:t>
      </w:r>
      <w:r>
        <w:rPr>
          <w:color w:val="000000" w:themeColor="text1"/>
          <w:u w:color="000000" w:themeColor="text1"/>
        </w:rPr>
        <w:t>B</w:t>
      </w:r>
      <w:r w:rsidRPr="00375910">
        <w:rPr>
          <w:color w:val="000000" w:themeColor="text1"/>
          <w:u w:color="000000" w:themeColor="text1"/>
        </w:rPr>
        <w:t xml:space="preserve">en” </w:t>
      </w:r>
      <w:r>
        <w:rPr>
          <w:color w:val="000000" w:themeColor="text1"/>
          <w:u w:color="000000" w:themeColor="text1"/>
        </w:rPr>
        <w:t>G</w:t>
      </w:r>
      <w:r w:rsidRPr="00375910">
        <w:rPr>
          <w:color w:val="000000" w:themeColor="text1"/>
          <w:u w:color="000000" w:themeColor="text1"/>
        </w:rPr>
        <w:t xml:space="preserve">uy, </w:t>
      </w:r>
      <w:r>
        <w:rPr>
          <w:color w:val="000000" w:themeColor="text1"/>
          <w:u w:color="000000" w:themeColor="text1"/>
        </w:rPr>
        <w:t>Jr., of Chester a</w:t>
      </w:r>
      <w:r>
        <w:t>nd extend the deepest sympathy to his family and many friends.</w:t>
      </w:r>
    </w:p>
    <w:p w:rsidR="003121F6" w:rsidRDefault="003121F6"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1F6" w:rsidRDefault="003121F6"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D64B1B">
        <w:rPr>
          <w:rFonts w:eastAsiaTheme="minorHAnsi"/>
          <w:color w:val="000000" w:themeColor="text1"/>
          <w:szCs w:val="22"/>
          <w:u w:color="000000" w:themeColor="text1"/>
        </w:rPr>
        <w:t>George B. “Trey” Guy III</w:t>
      </w:r>
      <w:r>
        <w:rPr>
          <w:color w:val="000000" w:themeColor="text1"/>
          <w:u w:color="000000" w:themeColor="text1"/>
        </w:rPr>
        <w:t xml:space="preserve"> for the </w:t>
      </w:r>
      <w:r>
        <w:t>family.</w:t>
      </w:r>
    </w:p>
    <w:p w:rsidR="003121F6" w:rsidRDefault="003121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13C5" w:rsidRDefault="00B413C5" w:rsidP="003121F6">
      <w:pPr>
        <w:pStyle w:val="BillDots"/>
      </w:pPr>
    </w:p>
    <w:sectPr w:rsidR="00B413C5" w:rsidSect="00277F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351" w:rsidRDefault="005F0351" w:rsidP="009F0C77">
      <w:r>
        <w:separator/>
      </w:r>
    </w:p>
  </w:endnote>
  <w:endnote w:type="continuationSeparator" w:id="0">
    <w:p w:rsidR="005F0351" w:rsidRDefault="005F0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ACCAC6-1A0C-4772-AE02-B24FB9233784}"/>
    <w:embedBold r:id="rId2" w:fontKey="{314471DF-A250-4BB1-905B-14BA4037F323}"/>
  </w:font>
  <w:font w:name="Calibri">
    <w:panose1 w:val="020F0502020204030204"/>
    <w:charset w:val="00"/>
    <w:family w:val="swiss"/>
    <w:pitch w:val="variable"/>
    <w:sig w:usb0="E10002FF" w:usb1="4000ACFF" w:usb2="00000009" w:usb3="00000000" w:csb0="0000019F" w:csb1="00000000"/>
    <w:embedRegular r:id="rId3" w:fontKey="{1A991C5E-589F-4B4F-9845-0DE20F9CA025}"/>
  </w:font>
  <w:font w:name="Cambria">
    <w:panose1 w:val="02040503050406030204"/>
    <w:charset w:val="00"/>
    <w:family w:val="roman"/>
    <w:pitch w:val="variable"/>
    <w:sig w:usb0="E00002FF" w:usb1="400004FF" w:usb2="00000000" w:usb3="00000000" w:csb0="0000019F" w:csb1="00000000"/>
    <w:embedRegular r:id="rId4" w:fontKey="{ED4ADFC8-9206-434E-ACD4-4DE7E837B4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A61" w:rsidRPr="00B413C5" w:rsidRDefault="00B413C5" w:rsidP="00B413C5">
    <w:pPr>
      <w:pStyle w:val="Footer"/>
      <w:tabs>
        <w:tab w:val="clear" w:pos="4680"/>
        <w:tab w:val="clear" w:pos="9360"/>
        <w:tab w:val="center" w:pos="2995"/>
      </w:tabs>
      <w:spacing w:before="120"/>
    </w:pPr>
    <w:r>
      <w:t>[5378]</w:t>
    </w:r>
    <w:r>
      <w:tab/>
    </w:r>
    <w:r w:rsidR="005947A2">
      <w:fldChar w:fldCharType="begin"/>
    </w:r>
    <w:r w:rsidR="003121F6">
      <w:instrText xml:space="preserve"> PAGE  \* MERGEFORMAT </w:instrText>
    </w:r>
    <w:r w:rsidR="005947A2">
      <w:fldChar w:fldCharType="separate"/>
    </w:r>
    <w:r w:rsidR="00A021D9">
      <w:rPr>
        <w:noProof/>
      </w:rPr>
      <w:t>1</w:t>
    </w:r>
    <w:r w:rsidR="005947A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351" w:rsidRDefault="005F0351" w:rsidP="009F0C77">
      <w:r>
        <w:separator/>
      </w:r>
    </w:p>
  </w:footnote>
  <w:footnote w:type="continuationSeparator" w:id="0">
    <w:p w:rsidR="005F0351" w:rsidRDefault="005F0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33DG12"/>
    <w:docVar w:name="CoverBillType" w:val="r"/>
    <w:docVar w:name="docpath" w:val="L:\Council\bills\RM\1633DG12.DOCX"/>
    <w:docVar w:name="dvBillNumber" w:val="5378"/>
    <w:docVar w:name="dvBillNumberPrefix" w:val="H. "/>
    <w:docVar w:name="dvOriginalBody" w:val="House"/>
    <w:docVar w:name="dvSteno" w:val="RM"/>
    <w:docVar w:name="NameofBody" w:val="h"/>
    <w:docVar w:name="vgroup2" w:val="Council"/>
  </w:docVars>
  <w:rsids>
    <w:rsidRoot w:val="00584B3E"/>
    <w:rsid w:val="00011869"/>
    <w:rsid w:val="000D6F5F"/>
    <w:rsid w:val="000E1785"/>
    <w:rsid w:val="000F40FA"/>
    <w:rsid w:val="0010776B"/>
    <w:rsid w:val="00133E66"/>
    <w:rsid w:val="0013559A"/>
    <w:rsid w:val="001435A3"/>
    <w:rsid w:val="00156623"/>
    <w:rsid w:val="00161378"/>
    <w:rsid w:val="00195E86"/>
    <w:rsid w:val="001D08F2"/>
    <w:rsid w:val="001D525B"/>
    <w:rsid w:val="001D7F4F"/>
    <w:rsid w:val="002321B6"/>
    <w:rsid w:val="00250967"/>
    <w:rsid w:val="002543C8"/>
    <w:rsid w:val="00284AAE"/>
    <w:rsid w:val="002E5912"/>
    <w:rsid w:val="00310545"/>
    <w:rsid w:val="00310F29"/>
    <w:rsid w:val="003121F6"/>
    <w:rsid w:val="00325348"/>
    <w:rsid w:val="0032732C"/>
    <w:rsid w:val="00336AD0"/>
    <w:rsid w:val="003406D9"/>
    <w:rsid w:val="00353B78"/>
    <w:rsid w:val="00364473"/>
    <w:rsid w:val="0037079A"/>
    <w:rsid w:val="003D01E8"/>
    <w:rsid w:val="003E5288"/>
    <w:rsid w:val="003F6D79"/>
    <w:rsid w:val="00416D69"/>
    <w:rsid w:val="0041760A"/>
    <w:rsid w:val="00417C01"/>
    <w:rsid w:val="00435F7C"/>
    <w:rsid w:val="00470CF3"/>
    <w:rsid w:val="004809EE"/>
    <w:rsid w:val="004E1FD1"/>
    <w:rsid w:val="004E7D54"/>
    <w:rsid w:val="005273C6"/>
    <w:rsid w:val="00530A69"/>
    <w:rsid w:val="00545593"/>
    <w:rsid w:val="00573D46"/>
    <w:rsid w:val="00577C6C"/>
    <w:rsid w:val="00584B3E"/>
    <w:rsid w:val="00592A15"/>
    <w:rsid w:val="005947A2"/>
    <w:rsid w:val="005C2FE2"/>
    <w:rsid w:val="005E2BC9"/>
    <w:rsid w:val="005F0351"/>
    <w:rsid w:val="00605102"/>
    <w:rsid w:val="006215AA"/>
    <w:rsid w:val="00640A61"/>
    <w:rsid w:val="00652209"/>
    <w:rsid w:val="006658EF"/>
    <w:rsid w:val="006677A3"/>
    <w:rsid w:val="006913C9"/>
    <w:rsid w:val="0069470D"/>
    <w:rsid w:val="006A6CCC"/>
    <w:rsid w:val="00704C99"/>
    <w:rsid w:val="00734F00"/>
    <w:rsid w:val="007A70AE"/>
    <w:rsid w:val="007F72C3"/>
    <w:rsid w:val="008362E8"/>
    <w:rsid w:val="00860D77"/>
    <w:rsid w:val="008A1768"/>
    <w:rsid w:val="008F4429"/>
    <w:rsid w:val="009038CF"/>
    <w:rsid w:val="0094021A"/>
    <w:rsid w:val="00991FB5"/>
    <w:rsid w:val="009C1FA1"/>
    <w:rsid w:val="009C6A0B"/>
    <w:rsid w:val="009F0C77"/>
    <w:rsid w:val="009F4DD1"/>
    <w:rsid w:val="00A021D9"/>
    <w:rsid w:val="00A41684"/>
    <w:rsid w:val="00A64E80"/>
    <w:rsid w:val="00A72BCD"/>
    <w:rsid w:val="00A741D9"/>
    <w:rsid w:val="00A833AB"/>
    <w:rsid w:val="00A9425F"/>
    <w:rsid w:val="00A9741D"/>
    <w:rsid w:val="00AA493F"/>
    <w:rsid w:val="00AA4E06"/>
    <w:rsid w:val="00AA7C26"/>
    <w:rsid w:val="00AB34FC"/>
    <w:rsid w:val="00AD4B17"/>
    <w:rsid w:val="00B412D4"/>
    <w:rsid w:val="00B413C5"/>
    <w:rsid w:val="00B53C66"/>
    <w:rsid w:val="00B80A92"/>
    <w:rsid w:val="00BB6A67"/>
    <w:rsid w:val="00BE3C22"/>
    <w:rsid w:val="00C0345E"/>
    <w:rsid w:val="00C04587"/>
    <w:rsid w:val="00C3483A"/>
    <w:rsid w:val="00C57B84"/>
    <w:rsid w:val="00C74E9D"/>
    <w:rsid w:val="00C750E5"/>
    <w:rsid w:val="00C82FD3"/>
    <w:rsid w:val="00C92819"/>
    <w:rsid w:val="00CC6B7B"/>
    <w:rsid w:val="00CD2089"/>
    <w:rsid w:val="00CE66F5"/>
    <w:rsid w:val="00CF399D"/>
    <w:rsid w:val="00CF39D2"/>
    <w:rsid w:val="00CF528F"/>
    <w:rsid w:val="00D64B1B"/>
    <w:rsid w:val="00D73A67"/>
    <w:rsid w:val="00D970A9"/>
    <w:rsid w:val="00DF3845"/>
    <w:rsid w:val="00E221C1"/>
    <w:rsid w:val="00E41911"/>
    <w:rsid w:val="00E92EEF"/>
    <w:rsid w:val="00EE705A"/>
    <w:rsid w:val="00F24442"/>
    <w:rsid w:val="00F44ACB"/>
    <w:rsid w:val="00F50AE3"/>
    <w:rsid w:val="00F67CF1"/>
    <w:rsid w:val="00F840F0"/>
    <w:rsid w:val="00FA52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3835A4-4D1A-404C-AB58-07D2C0F45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58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78_20120605.docx" TargetMode="External"/><Relationship Id="rId3" Type="http://schemas.openxmlformats.org/officeDocument/2006/relationships/settings" Target="settings.xml"/><Relationship Id="rId7" Type="http://schemas.openxmlformats.org/officeDocument/2006/relationships/hyperlink" Target="file:///h:\hj%20archive\2012\06-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78_201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4721C-4296-48D1-8FCA-D7CA5B887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693</Words>
  <Characters>3608</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5378: Reverend George Benjamin Guy, Jr. - South Carolina Legislature Online</dc:title>
  <dc:subject/>
  <dc:creator>rosannemcdowell</dc:creator>
  <cp:keywords/>
  <dc:description/>
  <cp:lastModifiedBy>N Cumfer</cp:lastModifiedBy>
  <cp:revision>2</cp:revision>
  <dcterms:created xsi:type="dcterms:W3CDTF">2014-11-24T15:08:00Z</dcterms:created>
  <dcterms:modified xsi:type="dcterms:W3CDTF">2014-11-24T15:08:00Z</dcterms:modified>
</cp:coreProperties>
</file>