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382" w:rsidRDefault="00C76382" w:rsidP="00C76382">
      <w:pPr>
        <w:widowControl w:val="0"/>
        <w:jc w:val="center"/>
      </w:pPr>
      <w:bookmarkStart w:id="0" w:name="_GoBack"/>
      <w:bookmarkEnd w:id="0"/>
      <w:r w:rsidRPr="00C76382">
        <w:rPr>
          <w:b/>
        </w:rPr>
        <w:t>South Carolina General Assembly</w:t>
      </w:r>
    </w:p>
    <w:p w:rsidR="00C76382" w:rsidRDefault="00C76382" w:rsidP="00C76382">
      <w:pPr>
        <w:widowControl w:val="0"/>
        <w:jc w:val="center"/>
      </w:pPr>
      <w:r>
        <w:t>119th Session, 2011-2012</w:t>
      </w:r>
    </w:p>
    <w:p w:rsidR="00C76382" w:rsidRDefault="00C76382" w:rsidP="00C76382">
      <w:pPr>
        <w:widowControl w:val="0"/>
        <w:jc w:val="left"/>
      </w:pPr>
    </w:p>
    <w:p w:rsidR="00C76382" w:rsidRDefault="00C76382" w:rsidP="00C76382">
      <w:pPr>
        <w:widowControl w:val="0"/>
        <w:jc w:val="left"/>
        <w:rPr>
          <w:b/>
        </w:rPr>
      </w:pPr>
      <w:r w:rsidRPr="00C76382">
        <w:rPr>
          <w:b/>
        </w:rPr>
        <w:t>H. 5417</w:t>
      </w:r>
    </w:p>
    <w:p w:rsidR="00C76382" w:rsidRDefault="00C76382" w:rsidP="00C76382">
      <w:pPr>
        <w:widowControl w:val="0"/>
        <w:jc w:val="left"/>
        <w:rPr>
          <w:b/>
        </w:rPr>
      </w:pPr>
    </w:p>
    <w:p w:rsidR="00C76382" w:rsidRDefault="00C76382" w:rsidP="00C76382">
      <w:pPr>
        <w:widowControl w:val="0"/>
        <w:jc w:val="left"/>
      </w:pPr>
      <w:r w:rsidRPr="00C76382">
        <w:rPr>
          <w:b/>
        </w:rPr>
        <w:t>STATUS INFORMATION</w:t>
      </w:r>
    </w:p>
    <w:p w:rsidR="00C76382" w:rsidRDefault="00C76382" w:rsidP="00C76382">
      <w:pPr>
        <w:widowControl w:val="0"/>
        <w:jc w:val="left"/>
      </w:pPr>
    </w:p>
    <w:p w:rsidR="00C76382" w:rsidRDefault="00C76382" w:rsidP="00C76382">
      <w:pPr>
        <w:widowControl w:val="0"/>
        <w:jc w:val="left"/>
      </w:pPr>
      <w:r>
        <w:t>House Resolution</w:t>
      </w:r>
    </w:p>
    <w:p w:rsidR="00C76382" w:rsidRDefault="000A1CC7" w:rsidP="00C76382">
      <w:pPr>
        <w:widowControl w:val="0"/>
        <w:jc w:val="left"/>
      </w:pPr>
      <w:r>
        <w:t>Sponsors: Reps. Erickson, Herbkersman, Patrick,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K.R. Crawford, Crosby, Daning, Delleney, Dillard, Edge, Forrester, Frye, Funderburk, Gambrell, Gilliard, Govan, Hamilton, Hardwick, Harrell, Harrison, Hart, Hayes, Hearn, Henderson,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C76382" w:rsidRDefault="00C76382" w:rsidP="00C76382">
      <w:pPr>
        <w:widowControl w:val="0"/>
        <w:jc w:val="left"/>
      </w:pPr>
      <w:r>
        <w:t>Document Path: l:\council\bills\rm\1656ahb12.docx</w:t>
      </w:r>
    </w:p>
    <w:p w:rsidR="00C76382" w:rsidRDefault="00C76382" w:rsidP="00C76382">
      <w:pPr>
        <w:widowControl w:val="0"/>
        <w:jc w:val="left"/>
      </w:pPr>
    </w:p>
    <w:p w:rsidR="00C76382" w:rsidRDefault="00C76382" w:rsidP="00C76382">
      <w:pPr>
        <w:widowControl w:val="0"/>
        <w:jc w:val="left"/>
      </w:pPr>
      <w:r>
        <w:t>Introduced in the House on June 19, 2012</w:t>
      </w:r>
    </w:p>
    <w:p w:rsidR="00C76382" w:rsidRDefault="00C76382" w:rsidP="00C76382">
      <w:pPr>
        <w:widowControl w:val="0"/>
        <w:jc w:val="left"/>
      </w:pPr>
      <w:r>
        <w:t>Adopted by the House on June 19, 2012</w:t>
      </w:r>
    </w:p>
    <w:p w:rsidR="00C76382" w:rsidRDefault="00C76382" w:rsidP="00C76382">
      <w:pPr>
        <w:widowControl w:val="0"/>
        <w:jc w:val="left"/>
      </w:pPr>
    </w:p>
    <w:p w:rsidR="00C76382" w:rsidRDefault="00C76382" w:rsidP="00C76382">
      <w:pPr>
        <w:widowControl w:val="0"/>
        <w:jc w:val="left"/>
      </w:pPr>
      <w:r>
        <w:t xml:space="preserve">Summary: </w:t>
      </w:r>
      <w:r w:rsidR="00C15657">
        <w:t>Dr. Charles Schley Aimar, Sr.</w:t>
      </w:r>
    </w:p>
    <w:p w:rsidR="00C76382" w:rsidRDefault="00C76382" w:rsidP="00C76382">
      <w:pPr>
        <w:widowControl w:val="0"/>
        <w:jc w:val="left"/>
      </w:pPr>
    </w:p>
    <w:p w:rsidR="00C76382" w:rsidRDefault="00C76382" w:rsidP="00C76382">
      <w:pPr>
        <w:widowControl w:val="0"/>
        <w:jc w:val="left"/>
      </w:pPr>
    </w:p>
    <w:p w:rsidR="00C76382" w:rsidRDefault="00C76382" w:rsidP="00C76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6382">
        <w:rPr>
          <w:b/>
        </w:rPr>
        <w:t>HISTORY OF LEGISLATIVE ACTIONS</w:t>
      </w:r>
    </w:p>
    <w:p w:rsidR="00C76382" w:rsidRDefault="00C76382" w:rsidP="00C76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6382" w:rsidRPr="00C76382" w:rsidRDefault="00C76382" w:rsidP="00C763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6382">
        <w:rPr>
          <w:u w:val="single"/>
        </w:rPr>
        <w:tab/>
        <w:t>Date</w:t>
      </w:r>
      <w:r w:rsidRPr="00C76382">
        <w:rPr>
          <w:u w:val="single"/>
        </w:rPr>
        <w:tab/>
        <w:t>Body</w:t>
      </w:r>
      <w:r w:rsidRPr="00C76382">
        <w:rPr>
          <w:u w:val="single"/>
        </w:rPr>
        <w:tab/>
        <w:t>Action Description with journal page number</w:t>
      </w:r>
      <w:r w:rsidRPr="00C76382">
        <w:rPr>
          <w:u w:val="single"/>
        </w:rPr>
        <w:tab/>
      </w:r>
    </w:p>
    <w:p w:rsidR="00CC2E24" w:rsidRDefault="00CC2E24" w:rsidP="00CC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6C7A1B">
        <w:t>Introduced and adopted (</w:t>
      </w:r>
      <w:hyperlink r:id="rId7" w:history="1">
        <w:r w:rsidRPr="006C7A1B">
          <w:rPr>
            <w:rStyle w:val="Hyperlink"/>
          </w:rPr>
          <w:t>House Journal</w:t>
        </w:r>
        <w:r w:rsidRPr="006C7A1B">
          <w:rPr>
            <w:rStyle w:val="Hyperlink"/>
          </w:rPr>
          <w:noBreakHyphen/>
          <w:t>page 90</w:t>
        </w:r>
      </w:hyperlink>
      <w:r w:rsidRPr="006C7A1B">
        <w:t>)</w:t>
      </w:r>
    </w:p>
    <w:p w:rsidR="00CC2E24" w:rsidRDefault="00CC2E24" w:rsidP="00CC2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382" w:rsidRPr="00C76382" w:rsidRDefault="00C76382" w:rsidP="00C76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6382" w:rsidRDefault="00C76382" w:rsidP="00C76382">
      <w:r w:rsidRPr="00C76382">
        <w:rPr>
          <w:b/>
        </w:rPr>
        <w:t>VERSIONS OF THIS BILL</w:t>
      </w:r>
    </w:p>
    <w:p w:rsidR="00C76382" w:rsidRDefault="00C76382" w:rsidP="00C76382"/>
    <w:p w:rsidR="00C76382" w:rsidRDefault="00356AF6" w:rsidP="00C76382">
      <w:hyperlink r:id="rId8" w:history="1">
        <w:r w:rsidR="00C76382">
          <w:rPr>
            <w:rStyle w:val="Hyperlink"/>
          </w:rPr>
          <w:t>6/19/2012</w:t>
        </w:r>
      </w:hyperlink>
    </w:p>
    <w:p w:rsidR="00C76382" w:rsidRDefault="00C76382" w:rsidP="00C76382"/>
    <w:p w:rsidR="00C76382" w:rsidRDefault="00C76382" w:rsidP="00C76382">
      <w:pPr>
        <w:sectPr w:rsidR="00C76382" w:rsidSect="00C763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6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59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AB0" w:rsidRDefault="00E96FBB" w:rsidP="00F40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40AB0">
        <w:t xml:space="preserve">EXPRESS THE PROFOUND SORROW OF THE MEMBERS OF THE SOUTH CAROLINA HOUSE OF REPRESENTATIVES UPON THE DEATH OF </w:t>
      </w:r>
      <w:r w:rsidR="009150E3" w:rsidRPr="00292829">
        <w:rPr>
          <w:color w:val="000000" w:themeColor="text1"/>
          <w:u w:color="000000" w:themeColor="text1"/>
        </w:rPr>
        <w:t>DR. CHARLES SCHLEY AIMAR, SR</w:t>
      </w:r>
      <w:r w:rsidR="009150E3">
        <w:rPr>
          <w:color w:val="000000" w:themeColor="text1"/>
          <w:u w:color="000000" w:themeColor="text1"/>
        </w:rPr>
        <w:t xml:space="preserve">., OF BEAUFORT </w:t>
      </w:r>
      <w:r w:rsidR="009150E3">
        <w:t>AND T</w:t>
      </w:r>
      <w:r w:rsidR="00F40AB0">
        <w:t>O EXTEND THE DEEPEST SYMPATHY TO HIS FAMILY AND MANY FRIENDS.</w:t>
      </w:r>
    </w:p>
    <w:p w:rsidR="00665994" w:rsidRDefault="006659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9D6" w:rsidRDefault="00665994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49D6">
        <w:t xml:space="preserve">the members of the South Carolina House of Representatives were deeply saddened to learn of the death of </w:t>
      </w:r>
      <w:r w:rsidR="009150E3" w:rsidRPr="00292829">
        <w:rPr>
          <w:color w:val="000000" w:themeColor="text1"/>
          <w:u w:color="000000" w:themeColor="text1"/>
        </w:rPr>
        <w:t>Dr. Charles Schley Aimar, Sr.</w:t>
      </w:r>
      <w:r w:rsidR="009150E3">
        <w:rPr>
          <w:color w:val="000000" w:themeColor="text1"/>
          <w:u w:color="000000" w:themeColor="text1"/>
        </w:rPr>
        <w:t xml:space="preserve">, </w:t>
      </w:r>
      <w:r w:rsidR="009150E3">
        <w:t>of Beaufort</w:t>
      </w:r>
      <w:r w:rsidR="004A22DD">
        <w:t xml:space="preserve"> on June 7, 2012</w:t>
      </w:r>
      <w:r w:rsidR="00AB757A">
        <w:t>, at the venerable age of eighty</w:t>
      </w:r>
      <w:r w:rsidR="00865DC9">
        <w:noBreakHyphen/>
      </w:r>
      <w:r w:rsidR="00AB757A">
        <w:t>seven</w:t>
      </w:r>
      <w:r w:rsidR="000D49D6">
        <w:t>; and</w:t>
      </w:r>
    </w:p>
    <w:p w:rsidR="009150E3" w:rsidRDefault="009150E3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49D6" w:rsidRDefault="009150E3" w:rsidP="00710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150E3">
        <w:rPr>
          <w:rFonts w:eastAsiaTheme="minorHAnsi"/>
          <w:color w:val="000000" w:themeColor="text1"/>
          <w:szCs w:val="22"/>
          <w:u w:color="000000" w:themeColor="text1"/>
        </w:rPr>
        <w:t xml:space="preserve">born the son of </w:t>
      </w:r>
      <w:r w:rsidR="00710BB7" w:rsidRPr="00710BB7">
        <w:rPr>
          <w:rFonts w:eastAsiaTheme="minorHAnsi"/>
          <w:color w:val="000000" w:themeColor="text1"/>
          <w:szCs w:val="22"/>
          <w:u w:color="000000" w:themeColor="text1"/>
        </w:rPr>
        <w:t>Eugenie Vivian Toomer and William Washington Aimar</w:t>
      </w:r>
      <w:r w:rsidR="00710BB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10BB7" w:rsidRPr="00292829">
        <w:rPr>
          <w:color w:val="000000" w:themeColor="text1"/>
          <w:u w:color="000000" w:themeColor="text1"/>
        </w:rPr>
        <w:t>Charles Schley Aimar</w:t>
      </w:r>
      <w:r w:rsidR="00710BB7">
        <w:rPr>
          <w:color w:val="000000" w:themeColor="text1"/>
          <w:u w:color="000000" w:themeColor="text1"/>
        </w:rPr>
        <w:t xml:space="preserve"> 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entered this world on </w:t>
      </w:r>
      <w:r w:rsidR="00710BB7" w:rsidRPr="00292829">
        <w:rPr>
          <w:color w:val="000000" w:themeColor="text1"/>
          <w:u w:color="000000" w:themeColor="text1"/>
        </w:rPr>
        <w:t>November 12, 1924</w:t>
      </w:r>
      <w:r w:rsidR="000D49D6">
        <w:rPr>
          <w:color w:val="000000" w:themeColor="text1"/>
          <w:u w:color="000000" w:themeColor="text1"/>
        </w:rPr>
        <w:t>,</w:t>
      </w:r>
      <w:r w:rsidR="000D49D6" w:rsidRPr="003F7C6E">
        <w:rPr>
          <w:color w:val="000000" w:themeColor="text1"/>
          <w:u w:color="000000" w:themeColor="text1"/>
        </w:rPr>
        <w:t xml:space="preserve"> in </w:t>
      </w:r>
      <w:r w:rsidR="00E2568B">
        <w:rPr>
          <w:color w:val="000000" w:themeColor="text1"/>
          <w:u w:color="000000" w:themeColor="text1"/>
        </w:rPr>
        <w:t>Savannah, Georgia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0BB7" w:rsidRDefault="00710BB7" w:rsidP="00710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1659" w:rsidRDefault="00E2568B" w:rsidP="00D81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the young Charles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attended Clemson College, leaving to join the United States Marine Corps during World War II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serving </w:t>
      </w:r>
      <w:r w:rsidR="00605832">
        <w:rPr>
          <w:rFonts w:eastAsiaTheme="minorHAnsi"/>
          <w:color w:val="000000" w:themeColor="text1"/>
          <w:szCs w:val="22"/>
          <w:u w:color="000000" w:themeColor="text1"/>
        </w:rPr>
        <w:t>with th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>e Fifth Marine Division. He was a recipient of the Purple Heart for injuries sustained during the first wave of assault on Iwo Jima, was a China Marine, and served during the occupation of Japan. After his honorable discharge from the service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he completed his degree 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D81659" w:rsidRPr="00D81659">
        <w:rPr>
          <w:rFonts w:eastAsiaTheme="minorHAnsi"/>
          <w:color w:val="000000" w:themeColor="text1"/>
          <w:szCs w:val="22"/>
          <w:u w:color="000000" w:themeColor="text1"/>
        </w:rPr>
        <w:t xml:space="preserve"> the University of South Carolina School of Pharmacy</w:t>
      </w:r>
      <w:r w:rsidR="00D8165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81659" w:rsidRDefault="00D81659" w:rsidP="00D81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79C4" w:rsidRDefault="00D81659" w:rsidP="00EE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E79C4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EE79C4" w:rsidRPr="00EE79C4">
        <w:rPr>
          <w:rFonts w:eastAsiaTheme="minorHAnsi"/>
          <w:color w:val="000000" w:themeColor="text1"/>
          <w:szCs w:val="22"/>
          <w:u w:color="000000" w:themeColor="text1"/>
        </w:rPr>
        <w:t>n 1951, he returned to Beaufort to open Aimar</w:t>
      </w:r>
      <w:r w:rsidR="00053C3A" w:rsidRPr="00053C3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E79C4" w:rsidRPr="00EE79C4">
        <w:rPr>
          <w:rFonts w:eastAsiaTheme="minorHAnsi"/>
          <w:color w:val="000000" w:themeColor="text1"/>
          <w:szCs w:val="22"/>
          <w:u w:color="000000" w:themeColor="text1"/>
        </w:rPr>
        <w:t>s Pharmacy</w:t>
      </w:r>
      <w:r w:rsidR="00EE79C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E79C4" w:rsidRPr="00EE79C4">
        <w:rPr>
          <w:rFonts w:eastAsiaTheme="minorHAnsi"/>
          <w:color w:val="000000" w:themeColor="text1"/>
          <w:szCs w:val="22"/>
          <w:u w:color="000000" w:themeColor="text1"/>
        </w:rPr>
        <w:t xml:space="preserve"> where he continued to practice until 2008</w:t>
      </w:r>
      <w:r w:rsidR="00EE79C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E79C4" w:rsidRDefault="00EE79C4" w:rsidP="00EE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7A80" w:rsidRDefault="00EE79C4" w:rsidP="00D0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strongly believing in </w:t>
      </w:r>
      <w:r w:rsidR="007D27AA">
        <w:rPr>
          <w:rFonts w:eastAsiaTheme="minorHAnsi"/>
          <w:color w:val="000000" w:themeColor="text1"/>
          <w:szCs w:val="22"/>
          <w:u w:color="000000" w:themeColor="text1"/>
        </w:rPr>
        <w:t>active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 community involvement, Dr. Aimar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 xml:space="preserve"> was a member of many organizations, including the Hugue</w:t>
      </w:r>
      <w:r w:rsidR="00041E32">
        <w:rPr>
          <w:rFonts w:eastAsiaTheme="minorHAnsi"/>
          <w:color w:val="000000" w:themeColor="text1"/>
          <w:szCs w:val="22"/>
          <w:u w:color="000000" w:themeColor="text1"/>
        </w:rPr>
        <w:t xml:space="preserve">not Society of South Carolina,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Coastal Council Board, City </w:t>
      </w:r>
      <w:r w:rsidR="00053C3A" w:rsidRPr="00D02E6F">
        <w:rPr>
          <w:rFonts w:eastAsiaTheme="minorHAnsi"/>
          <w:color w:val="000000" w:themeColor="text1"/>
          <w:szCs w:val="22"/>
          <w:u w:color="000000" w:themeColor="text1"/>
        </w:rPr>
        <w:t>of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 xml:space="preserve"> Beaufort Board of Architectural Review, Sons of Confederate Veterans, Jean Ribaut Society, Sertoma Club, Beaufort Rotary Club, and South Carolina Historical Society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. He was also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>an officer of the Thomas Heyward Chapter of the Sons of the American Revolution</w:t>
      </w:r>
      <w:r w:rsidR="00513FD8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>a cofounder of the Heritage Society of Beaufort, Beaufort County Republican Party, and Beaufort Academy</w:t>
      </w:r>
      <w:r w:rsidR="00041E32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D02E6F" w:rsidRPr="00D02E6F">
        <w:rPr>
          <w:rFonts w:eastAsiaTheme="minorHAnsi"/>
          <w:color w:val="000000" w:themeColor="text1"/>
          <w:szCs w:val="22"/>
          <w:u w:color="000000" w:themeColor="text1"/>
        </w:rPr>
        <w:t>a trustee of Beaufort College and Beaufort Memorial Hospital</w:t>
      </w:r>
      <w:r w:rsidR="002F7A8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F7A80" w:rsidRDefault="002F7A80" w:rsidP="00D02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1F" w:rsidRDefault="002F7A80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1163F">
        <w:rPr>
          <w:rFonts w:eastAsiaTheme="minorHAnsi"/>
          <w:color w:val="000000" w:themeColor="text1"/>
          <w:szCs w:val="22"/>
          <w:u w:color="000000" w:themeColor="text1"/>
        </w:rPr>
        <w:t xml:space="preserve">in addition, he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was a member of the Beaufort Volunteer Fire Department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former 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resident of the South Carolina Independent School Association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 and former member of Beaufort City Council. He was twice president of the Beaufort Chamber of Commerce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 xml:space="preserve"> and was a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 former president of the South Atlantic Yacht Racing Association</w:t>
      </w:r>
      <w:r w:rsidR="000C6E1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6E1F" w:rsidRDefault="000C6E1F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07E5" w:rsidRDefault="000C6E1F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man of faith, Dr. Aimar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was a longtime member of First Presbyterian Church of Beaufort,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 he served as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elder, deacon, and Sunday School teacher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>This true servant of the Lord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also 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>served as trustee for Stoney Creek Independent Presbyterian Chapel of Prince William Parish. At the time of his death</w:t>
      </w:r>
      <w:r w:rsidR="006E07E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1163F" w:rsidRPr="0041163F">
        <w:rPr>
          <w:rFonts w:eastAsiaTheme="minorHAnsi"/>
          <w:color w:val="000000" w:themeColor="text1"/>
          <w:szCs w:val="22"/>
          <w:u w:color="000000" w:themeColor="text1"/>
        </w:rPr>
        <w:t xml:space="preserve"> he was attending the Parish Church of St. Helena</w:t>
      </w:r>
      <w:r w:rsidR="006E07E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E07E5" w:rsidRDefault="006E07E5" w:rsidP="0041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49D6" w:rsidRPr="00E3610C" w:rsidRDefault="006E07E5" w:rsidP="00B97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he leaves to cherish his memory his </w:t>
      </w:r>
      <w:r w:rsidR="000D49D6"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="000D49D6"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wife, </w:t>
      </w:r>
      <w:r w:rsidR="007D16DF" w:rsidRPr="00292829">
        <w:rPr>
          <w:color w:val="000000" w:themeColor="text1"/>
          <w:u w:color="000000" w:themeColor="text1"/>
        </w:rPr>
        <w:t>Sarah Jeanne Sams</w:t>
      </w:r>
      <w:r w:rsidR="001B2A51">
        <w:rPr>
          <w:color w:val="000000" w:themeColor="text1"/>
          <w:u w:color="000000" w:themeColor="text1"/>
        </w:rPr>
        <w:t xml:space="preserve"> Aimar</w:t>
      </w:r>
      <w:r w:rsidR="000D49D6">
        <w:rPr>
          <w:color w:val="000000" w:themeColor="text1"/>
          <w:u w:color="000000" w:themeColor="text1"/>
        </w:rPr>
        <w:t xml:space="preserve">; </w:t>
      </w:r>
      <w:r w:rsidR="0021554D" w:rsidRPr="00292829">
        <w:rPr>
          <w:color w:val="000000" w:themeColor="text1"/>
          <w:u w:color="000000" w:themeColor="text1"/>
        </w:rPr>
        <w:t>his children, Jeanne Aimar Rogers</w:t>
      </w:r>
      <w:r w:rsidR="0021554D">
        <w:rPr>
          <w:color w:val="000000" w:themeColor="text1"/>
          <w:u w:color="000000" w:themeColor="text1"/>
        </w:rPr>
        <w:t xml:space="preserve">, </w:t>
      </w:r>
      <w:r w:rsidR="0021554D" w:rsidRPr="00292829">
        <w:rPr>
          <w:color w:val="000000" w:themeColor="text1"/>
          <w:u w:color="000000" w:themeColor="text1"/>
        </w:rPr>
        <w:t>Priscilla Aimar Trask, Pamela Aimar Kinsey, Amelie Aimar Cromer</w:t>
      </w:r>
      <w:r w:rsidR="0021554D">
        <w:rPr>
          <w:color w:val="000000" w:themeColor="text1"/>
          <w:u w:color="000000" w:themeColor="text1"/>
        </w:rPr>
        <w:t xml:space="preserve">, </w:t>
      </w:r>
      <w:r w:rsidR="0021554D" w:rsidRPr="00292829">
        <w:rPr>
          <w:color w:val="000000" w:themeColor="text1"/>
          <w:u w:color="000000" w:themeColor="text1"/>
        </w:rPr>
        <w:t>and Charl</w:t>
      </w:r>
      <w:r w:rsidR="0021554D">
        <w:rPr>
          <w:color w:val="000000" w:themeColor="text1"/>
          <w:u w:color="000000" w:themeColor="text1"/>
        </w:rPr>
        <w:t>es Schley Aimar</w:t>
      </w:r>
      <w:r w:rsidR="00896766">
        <w:rPr>
          <w:color w:val="000000" w:themeColor="text1"/>
          <w:u w:color="000000" w:themeColor="text1"/>
        </w:rPr>
        <w:t>,</w:t>
      </w:r>
      <w:r w:rsidR="0021554D">
        <w:rPr>
          <w:color w:val="000000" w:themeColor="text1"/>
          <w:u w:color="000000" w:themeColor="text1"/>
        </w:rPr>
        <w:t xml:space="preserve"> Jr.; </w:t>
      </w:r>
      <w:r w:rsidR="00B9778A">
        <w:rPr>
          <w:color w:val="000000" w:themeColor="text1"/>
          <w:u w:color="000000" w:themeColor="text1"/>
        </w:rPr>
        <w:t>eleven grandchildren; six great</w:t>
      </w:r>
      <w:r w:rsidR="00865DC9">
        <w:rPr>
          <w:color w:val="000000" w:themeColor="text1"/>
          <w:u w:color="000000" w:themeColor="text1"/>
        </w:rPr>
        <w:noBreakHyphen/>
      </w:r>
      <w:r w:rsidR="00B9778A">
        <w:rPr>
          <w:color w:val="000000" w:themeColor="text1"/>
          <w:u w:color="000000" w:themeColor="text1"/>
        </w:rPr>
        <w:t xml:space="preserve">grandchildren; and 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a host of other relatives and friends. 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>Dr. Aimar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 xml:space="preserve">was devoted to the Beaufort community, his family, and his friends and 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will be </w:t>
      </w:r>
      <w:r w:rsidR="00B9778A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>missed</w:t>
      </w:r>
      <w:r w:rsidR="00D43AD9">
        <w:rPr>
          <w:rFonts w:eastAsiaTheme="minorHAnsi"/>
          <w:color w:val="000000" w:themeColor="text1"/>
          <w:szCs w:val="22"/>
          <w:u w:color="000000" w:themeColor="text1"/>
        </w:rPr>
        <w:t xml:space="preserve"> by all who had the high privilege of knowing him</w:t>
      </w:r>
      <w:r w:rsidR="000D49D6"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D49D6">
        <w:t>Now, therefore,</w:t>
      </w: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574" w:rsidRDefault="000D49D6" w:rsidP="00A15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A15574" w:rsidRPr="00292829">
        <w:rPr>
          <w:color w:val="000000" w:themeColor="text1"/>
          <w:u w:color="000000" w:themeColor="text1"/>
        </w:rPr>
        <w:t xml:space="preserve">Dr. </w:t>
      </w:r>
      <w:r w:rsidR="00A15574">
        <w:rPr>
          <w:color w:val="000000" w:themeColor="text1"/>
          <w:u w:color="000000" w:themeColor="text1"/>
        </w:rPr>
        <w:t>C</w:t>
      </w:r>
      <w:r w:rsidR="00A15574" w:rsidRPr="00292829">
        <w:rPr>
          <w:color w:val="000000" w:themeColor="text1"/>
          <w:u w:color="000000" w:themeColor="text1"/>
        </w:rPr>
        <w:t xml:space="preserve">harles </w:t>
      </w:r>
      <w:r w:rsidR="00A15574">
        <w:rPr>
          <w:color w:val="000000" w:themeColor="text1"/>
          <w:u w:color="000000" w:themeColor="text1"/>
        </w:rPr>
        <w:t>S</w:t>
      </w:r>
      <w:r w:rsidR="00A15574" w:rsidRPr="00292829">
        <w:rPr>
          <w:color w:val="000000" w:themeColor="text1"/>
          <w:u w:color="000000" w:themeColor="text1"/>
        </w:rPr>
        <w:t xml:space="preserve">chley </w:t>
      </w:r>
      <w:r w:rsidR="00A15574">
        <w:rPr>
          <w:color w:val="000000" w:themeColor="text1"/>
          <w:u w:color="000000" w:themeColor="text1"/>
        </w:rPr>
        <w:t>A</w:t>
      </w:r>
      <w:r w:rsidR="00A15574" w:rsidRPr="00292829">
        <w:rPr>
          <w:color w:val="000000" w:themeColor="text1"/>
          <w:u w:color="000000" w:themeColor="text1"/>
        </w:rPr>
        <w:t xml:space="preserve">imar, </w:t>
      </w:r>
      <w:r w:rsidR="00A15574">
        <w:rPr>
          <w:color w:val="000000" w:themeColor="text1"/>
          <w:u w:color="000000" w:themeColor="text1"/>
        </w:rPr>
        <w:t>S</w:t>
      </w:r>
      <w:r w:rsidR="00A15574" w:rsidRPr="00292829">
        <w:rPr>
          <w:color w:val="000000" w:themeColor="text1"/>
          <w:u w:color="000000" w:themeColor="text1"/>
        </w:rPr>
        <w:t>r</w:t>
      </w:r>
      <w:r w:rsidR="00A15574">
        <w:rPr>
          <w:color w:val="000000" w:themeColor="text1"/>
          <w:u w:color="000000" w:themeColor="text1"/>
        </w:rPr>
        <w:t xml:space="preserve">., of Beaufort </w:t>
      </w:r>
      <w:r w:rsidR="00A15574">
        <w:t>and extend the deepest sympathy to his family and many friends.</w:t>
      </w: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9D6" w:rsidRDefault="000D49D6" w:rsidP="000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B2A51">
        <w:t xml:space="preserve">Mrs. </w:t>
      </w:r>
      <w:r w:rsidR="00A15574" w:rsidRPr="00292829">
        <w:rPr>
          <w:color w:val="000000" w:themeColor="text1"/>
          <w:u w:color="000000" w:themeColor="text1"/>
        </w:rPr>
        <w:t>Sarah Jeanne Sams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B2A51">
        <w:rPr>
          <w:rFonts w:eastAsiaTheme="minorHAnsi"/>
          <w:color w:val="000000" w:themeColor="text1"/>
          <w:szCs w:val="22"/>
          <w:u w:color="000000" w:themeColor="text1"/>
        </w:rPr>
        <w:t xml:space="preserve">Aimar </w:t>
      </w:r>
      <w:r>
        <w:t>for the family.</w:t>
      </w:r>
    </w:p>
    <w:p w:rsidR="00906C76" w:rsidRDefault="00865D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C76" w:rsidRDefault="00906C76" w:rsidP="00C76382">
      <w:pPr>
        <w:suppressAutoHyphens/>
      </w:pPr>
    </w:p>
    <w:sectPr w:rsidR="00906C76" w:rsidSect="00C763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E32" w:rsidRDefault="00041E32" w:rsidP="009F0C77">
      <w:r>
        <w:separator/>
      </w:r>
    </w:p>
  </w:endnote>
  <w:endnote w:type="continuationSeparator" w:id="0">
    <w:p w:rsidR="00041E32" w:rsidRDefault="00041E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045D9-B5BB-4210-A3C4-D05BB33EBA1E}"/>
    <w:embedBold r:id="rId2" w:fontKey="{AFA32312-3D2C-4E98-B84B-9DD31E5D90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72E5FC-2C1A-4F8E-982F-13409594FA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EBCA0D-D283-4ACB-92D0-1170A8FB7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2379C4-6AE4-4EB2-8E35-FD4BA7A245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382" w:rsidRPr="00906C76" w:rsidRDefault="00C76382" w:rsidP="00906C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[5417]</w:t>
    </w:r>
    <w:r>
      <w:tab/>
    </w:r>
    <w:r w:rsidR="00356AF6">
      <w:fldChar w:fldCharType="begin"/>
    </w:r>
    <w:r w:rsidR="00356AF6">
      <w:instrText xml:space="preserve"> PAGE  \* MERGEFORMAT </w:instrText>
    </w:r>
    <w:r w:rsidR="00356AF6">
      <w:fldChar w:fldCharType="separate"/>
    </w:r>
    <w:r w:rsidR="00356AF6">
      <w:rPr>
        <w:noProof/>
      </w:rPr>
      <w:t>1</w:t>
    </w:r>
    <w:r w:rsidR="00356A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E32" w:rsidRDefault="00041E32" w:rsidP="009F0C77">
      <w:r>
        <w:separator/>
      </w:r>
    </w:p>
  </w:footnote>
  <w:footnote w:type="continuationSeparator" w:id="0">
    <w:p w:rsidR="00041E32" w:rsidRDefault="00041E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56AHB12"/>
    <w:docVar w:name="CoverBillType" w:val="r"/>
    <w:docVar w:name="docpath" w:val="L:\Council\bills\RM\1656AHB12.DOCX"/>
    <w:docVar w:name="dvBillNumber" w:val="54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6348"/>
    <w:rsid w:val="00011869"/>
    <w:rsid w:val="00041E32"/>
    <w:rsid w:val="00053C3A"/>
    <w:rsid w:val="000A1CC7"/>
    <w:rsid w:val="000C6E1F"/>
    <w:rsid w:val="000D49D6"/>
    <w:rsid w:val="000E1785"/>
    <w:rsid w:val="000F40FA"/>
    <w:rsid w:val="0010776B"/>
    <w:rsid w:val="00133E66"/>
    <w:rsid w:val="001435A3"/>
    <w:rsid w:val="001619CC"/>
    <w:rsid w:val="001B2A51"/>
    <w:rsid w:val="001C4DE0"/>
    <w:rsid w:val="001D08F2"/>
    <w:rsid w:val="001D525B"/>
    <w:rsid w:val="001D7F4F"/>
    <w:rsid w:val="001F62DE"/>
    <w:rsid w:val="0021554D"/>
    <w:rsid w:val="00231309"/>
    <w:rsid w:val="002321B6"/>
    <w:rsid w:val="00250967"/>
    <w:rsid w:val="002543C8"/>
    <w:rsid w:val="00284AAE"/>
    <w:rsid w:val="002E5912"/>
    <w:rsid w:val="002F7A80"/>
    <w:rsid w:val="00325348"/>
    <w:rsid w:val="0032732C"/>
    <w:rsid w:val="00336AD0"/>
    <w:rsid w:val="00356AF6"/>
    <w:rsid w:val="0037079A"/>
    <w:rsid w:val="003A3C54"/>
    <w:rsid w:val="003D01E8"/>
    <w:rsid w:val="003E5288"/>
    <w:rsid w:val="003F6D79"/>
    <w:rsid w:val="0041163F"/>
    <w:rsid w:val="0041760A"/>
    <w:rsid w:val="00417C01"/>
    <w:rsid w:val="00443D47"/>
    <w:rsid w:val="004809EE"/>
    <w:rsid w:val="004A22DD"/>
    <w:rsid w:val="004E7D54"/>
    <w:rsid w:val="00513FD8"/>
    <w:rsid w:val="005273C6"/>
    <w:rsid w:val="00530A69"/>
    <w:rsid w:val="005347BD"/>
    <w:rsid w:val="00545593"/>
    <w:rsid w:val="00561926"/>
    <w:rsid w:val="00577C6C"/>
    <w:rsid w:val="00593527"/>
    <w:rsid w:val="005C2FE2"/>
    <w:rsid w:val="005E2BC9"/>
    <w:rsid w:val="00605102"/>
    <w:rsid w:val="00605832"/>
    <w:rsid w:val="00606348"/>
    <w:rsid w:val="006215AA"/>
    <w:rsid w:val="00665994"/>
    <w:rsid w:val="006913C9"/>
    <w:rsid w:val="0069470D"/>
    <w:rsid w:val="006E07E5"/>
    <w:rsid w:val="00710BB7"/>
    <w:rsid w:val="00734F00"/>
    <w:rsid w:val="007A70AE"/>
    <w:rsid w:val="007D16DF"/>
    <w:rsid w:val="007D27AA"/>
    <w:rsid w:val="007E6800"/>
    <w:rsid w:val="008362E8"/>
    <w:rsid w:val="008527CD"/>
    <w:rsid w:val="00865DC9"/>
    <w:rsid w:val="00867024"/>
    <w:rsid w:val="00874023"/>
    <w:rsid w:val="00896766"/>
    <w:rsid w:val="008A1768"/>
    <w:rsid w:val="008E6ADA"/>
    <w:rsid w:val="008F4429"/>
    <w:rsid w:val="00906C76"/>
    <w:rsid w:val="009150E3"/>
    <w:rsid w:val="0094021A"/>
    <w:rsid w:val="0098291E"/>
    <w:rsid w:val="009C6A0B"/>
    <w:rsid w:val="009F0C77"/>
    <w:rsid w:val="009F4DD1"/>
    <w:rsid w:val="00A15574"/>
    <w:rsid w:val="00A41684"/>
    <w:rsid w:val="00A64E80"/>
    <w:rsid w:val="00A65879"/>
    <w:rsid w:val="00A66BC6"/>
    <w:rsid w:val="00A72BCD"/>
    <w:rsid w:val="00A741D9"/>
    <w:rsid w:val="00A833AB"/>
    <w:rsid w:val="00A9741D"/>
    <w:rsid w:val="00AB757A"/>
    <w:rsid w:val="00AC4DC3"/>
    <w:rsid w:val="00AD4B17"/>
    <w:rsid w:val="00B2500B"/>
    <w:rsid w:val="00B412D4"/>
    <w:rsid w:val="00B9778A"/>
    <w:rsid w:val="00BA4A23"/>
    <w:rsid w:val="00BE3C22"/>
    <w:rsid w:val="00C0345E"/>
    <w:rsid w:val="00C15657"/>
    <w:rsid w:val="00C3483A"/>
    <w:rsid w:val="00C74E9D"/>
    <w:rsid w:val="00C76382"/>
    <w:rsid w:val="00C82FD3"/>
    <w:rsid w:val="00C913BD"/>
    <w:rsid w:val="00C91B45"/>
    <w:rsid w:val="00C92819"/>
    <w:rsid w:val="00CC2E24"/>
    <w:rsid w:val="00CC6B7B"/>
    <w:rsid w:val="00CD2089"/>
    <w:rsid w:val="00D02E6F"/>
    <w:rsid w:val="00D4203B"/>
    <w:rsid w:val="00D43AD9"/>
    <w:rsid w:val="00D73A67"/>
    <w:rsid w:val="00D81659"/>
    <w:rsid w:val="00D970A9"/>
    <w:rsid w:val="00DC6CA1"/>
    <w:rsid w:val="00DF3845"/>
    <w:rsid w:val="00E2568B"/>
    <w:rsid w:val="00E41911"/>
    <w:rsid w:val="00E92EEF"/>
    <w:rsid w:val="00E96FBB"/>
    <w:rsid w:val="00EE79C4"/>
    <w:rsid w:val="00F24442"/>
    <w:rsid w:val="00F40AB0"/>
    <w:rsid w:val="00F50AE3"/>
    <w:rsid w:val="00F67CF1"/>
    <w:rsid w:val="00F840F0"/>
    <w:rsid w:val="00F9041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CF944F-AC60-40E4-A618-7FD476EB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6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17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3153-A47B-4C46-BD58-8355593B1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759</Words>
  <Characters>4239</Characters>
  <Application>Microsoft Office Word</Application>
  <DocSecurity>4</DocSecurity>
  <Lines>122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5417: Dr. Charles Schley Aimar, Sr. - South Carolina Legislature Online</dc:title>
  <dc:subject/>
  <dc:creator>rosannemcdowell</dc:creator>
  <cp:keywords/>
  <dc:description/>
  <cp:lastModifiedBy>N Cumfer</cp:lastModifiedBy>
  <cp:revision>2</cp:revision>
  <cp:lastPrinted>2012-06-19T19:35:00Z</cp:lastPrinted>
  <dcterms:created xsi:type="dcterms:W3CDTF">2014-11-24T15:10:00Z</dcterms:created>
  <dcterms:modified xsi:type="dcterms:W3CDTF">2014-11-24T15:10:00Z</dcterms:modified>
</cp:coreProperties>
</file>