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631" w:rsidRDefault="00CE6631" w:rsidP="00CE6631">
      <w:pPr>
        <w:widowControl w:val="0"/>
        <w:jc w:val="center"/>
      </w:pPr>
      <w:bookmarkStart w:id="0" w:name="_GoBack"/>
      <w:bookmarkEnd w:id="0"/>
      <w:r w:rsidRPr="00CE6631">
        <w:rPr>
          <w:b/>
        </w:rPr>
        <w:t>South Carolina General Assembly</w:t>
      </w:r>
    </w:p>
    <w:p w:rsidR="00CE6631" w:rsidRDefault="00CE6631" w:rsidP="00CE6631">
      <w:pPr>
        <w:widowControl w:val="0"/>
        <w:jc w:val="center"/>
      </w:pPr>
      <w:r>
        <w:t>119th Session, 2011-2012</w:t>
      </w:r>
    </w:p>
    <w:p w:rsidR="00CE6631" w:rsidRDefault="00CE6631" w:rsidP="00CE6631">
      <w:pPr>
        <w:widowControl w:val="0"/>
      </w:pPr>
    </w:p>
    <w:p w:rsidR="00CE6631" w:rsidRDefault="00CE6631" w:rsidP="00CE6631">
      <w:pPr>
        <w:widowControl w:val="0"/>
        <w:rPr>
          <w:b/>
        </w:rPr>
      </w:pPr>
      <w:r w:rsidRPr="00CE6631">
        <w:rPr>
          <w:b/>
        </w:rPr>
        <w:t>S.</w:t>
      </w:r>
      <w:r>
        <w:rPr>
          <w:b/>
        </w:rPr>
        <w:t xml:space="preserve"> </w:t>
      </w:r>
      <w:r w:rsidRPr="00CE6631">
        <w:rPr>
          <w:b/>
        </w:rPr>
        <w:t>552</w:t>
      </w:r>
    </w:p>
    <w:p w:rsidR="00CE6631" w:rsidRDefault="00CE6631" w:rsidP="00CE6631">
      <w:pPr>
        <w:widowControl w:val="0"/>
        <w:rPr>
          <w:b/>
        </w:rPr>
      </w:pPr>
    </w:p>
    <w:p w:rsidR="00CE6631" w:rsidRDefault="00CE6631" w:rsidP="00CE6631">
      <w:pPr>
        <w:widowControl w:val="0"/>
      </w:pPr>
      <w:r w:rsidRPr="00CE6631">
        <w:rPr>
          <w:b/>
        </w:rPr>
        <w:t>STATUS INFORMATION</w:t>
      </w:r>
    </w:p>
    <w:p w:rsidR="00CE6631" w:rsidRDefault="00CE6631" w:rsidP="00CE6631">
      <w:pPr>
        <w:widowControl w:val="0"/>
      </w:pPr>
    </w:p>
    <w:p w:rsidR="00CE6631" w:rsidRDefault="00CE6631" w:rsidP="00CE6631">
      <w:pPr>
        <w:widowControl w:val="0"/>
      </w:pPr>
      <w:r>
        <w:t>Senate Resolution</w:t>
      </w:r>
    </w:p>
    <w:p w:rsidR="00CE6631" w:rsidRDefault="00CE6631" w:rsidP="00CE6631">
      <w:pPr>
        <w:widowControl w:val="0"/>
      </w:pPr>
      <w:r>
        <w:t>Sponsors: Senator Knotts</w:t>
      </w:r>
    </w:p>
    <w:p w:rsidR="00CE6631" w:rsidRDefault="00CE6631" w:rsidP="00CE6631">
      <w:pPr>
        <w:widowControl w:val="0"/>
      </w:pPr>
      <w:r>
        <w:t>Document Path: l:\s-res\jmk\001toml.mrh.jmk.docx</w:t>
      </w:r>
    </w:p>
    <w:p w:rsidR="00CE6631" w:rsidRDefault="00CE6631" w:rsidP="00CE6631">
      <w:pPr>
        <w:widowControl w:val="0"/>
      </w:pPr>
    </w:p>
    <w:p w:rsidR="00CE6631" w:rsidRDefault="00CE6631" w:rsidP="00CE6631">
      <w:pPr>
        <w:widowControl w:val="0"/>
      </w:pPr>
      <w:r>
        <w:t>Introduced in the Senate on February 15, 2011</w:t>
      </w:r>
    </w:p>
    <w:p w:rsidR="00CE6631" w:rsidRDefault="00CE6631" w:rsidP="00CE6631">
      <w:pPr>
        <w:widowControl w:val="0"/>
      </w:pPr>
      <w:r>
        <w:t>Adopted by the Senate on February 15, 2011</w:t>
      </w:r>
    </w:p>
    <w:p w:rsidR="00CE6631" w:rsidRDefault="00CE6631" w:rsidP="00CE6631">
      <w:pPr>
        <w:widowControl w:val="0"/>
      </w:pPr>
    </w:p>
    <w:p w:rsidR="00CE6631" w:rsidRDefault="00CE6631" w:rsidP="00CE6631">
      <w:pPr>
        <w:widowControl w:val="0"/>
      </w:pPr>
      <w:r>
        <w:t xml:space="preserve">Summary: </w:t>
      </w:r>
      <w:r w:rsidR="007961EE">
        <w:t>Tom Lain</w:t>
      </w:r>
    </w:p>
    <w:p w:rsidR="00CE6631" w:rsidRDefault="00CE6631" w:rsidP="00CE6631">
      <w:pPr>
        <w:widowControl w:val="0"/>
      </w:pPr>
    </w:p>
    <w:p w:rsidR="00CE6631" w:rsidRDefault="00CE6631" w:rsidP="00CE6631">
      <w:pPr>
        <w:widowControl w:val="0"/>
      </w:pPr>
    </w:p>
    <w:p w:rsidR="00CE6631" w:rsidRDefault="00CE6631" w:rsidP="00CE66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6631">
        <w:rPr>
          <w:b/>
        </w:rPr>
        <w:t>HISTORY OF LEGISLATIVE ACTIONS</w:t>
      </w:r>
    </w:p>
    <w:p w:rsidR="00CE6631" w:rsidRDefault="00CE6631" w:rsidP="00CE66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E6631" w:rsidRPr="00CE6631" w:rsidRDefault="00CE6631" w:rsidP="00CE66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6631">
        <w:rPr>
          <w:u w:val="single"/>
        </w:rPr>
        <w:tab/>
        <w:t>Date</w:t>
      </w:r>
      <w:r w:rsidRPr="00CE6631">
        <w:rPr>
          <w:u w:val="single"/>
        </w:rPr>
        <w:tab/>
        <w:t>Body</w:t>
      </w:r>
      <w:r w:rsidRPr="00CE6631">
        <w:rPr>
          <w:u w:val="single"/>
        </w:rPr>
        <w:tab/>
        <w:t>Action Description with journal page number</w:t>
      </w:r>
      <w:r w:rsidRPr="00CE6631">
        <w:rPr>
          <w:u w:val="single"/>
        </w:rPr>
        <w:tab/>
      </w:r>
    </w:p>
    <w:p w:rsidR="001731A6" w:rsidRDefault="001731A6" w:rsidP="001731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2/15/2011</w:t>
      </w:r>
      <w:r>
        <w:tab/>
        <w:t>Senate</w:t>
      </w:r>
      <w:r>
        <w:tab/>
      </w:r>
      <w:r w:rsidRPr="00500E3A">
        <w:t>Introduced and adopted (</w:t>
      </w:r>
      <w:hyperlink r:id="rId6" w:history="1">
        <w:r w:rsidRPr="00500E3A">
          <w:rPr>
            <w:rStyle w:val="Hyperlink"/>
          </w:rPr>
          <w:t>Senate Journal</w:t>
        </w:r>
        <w:r w:rsidRPr="00500E3A">
          <w:rPr>
            <w:rStyle w:val="Hyperlink"/>
          </w:rPr>
          <w:noBreakHyphen/>
          <w:t>page 3</w:t>
        </w:r>
      </w:hyperlink>
      <w:r w:rsidRPr="00500E3A">
        <w:t>)</w:t>
      </w:r>
    </w:p>
    <w:p w:rsidR="001731A6" w:rsidRDefault="001731A6" w:rsidP="001731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6631" w:rsidRPr="00CE6631" w:rsidRDefault="00CE6631" w:rsidP="00CE66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6631" w:rsidRDefault="00CE6631" w:rsidP="00CE6631">
      <w:r w:rsidRPr="00CE6631">
        <w:rPr>
          <w:b/>
        </w:rPr>
        <w:t>VERSIONS OF THIS BILL</w:t>
      </w:r>
    </w:p>
    <w:p w:rsidR="00CE6631" w:rsidRDefault="00CE6631" w:rsidP="00CE6631"/>
    <w:p w:rsidR="00CE6631" w:rsidRDefault="00B83A0A" w:rsidP="00CE6631">
      <w:hyperlink r:id="rId7" w:history="1">
        <w:r w:rsidR="00CE6631">
          <w:rPr>
            <w:rStyle w:val="Hyperlink"/>
          </w:rPr>
          <w:t>2/15/2011</w:t>
        </w:r>
      </w:hyperlink>
    </w:p>
    <w:p w:rsidR="00CE6631" w:rsidRDefault="00CE6631" w:rsidP="00CE6631"/>
    <w:p w:rsidR="00CE6631" w:rsidRDefault="00CE6631" w:rsidP="00CE6631">
      <w:pPr>
        <w:sectPr w:rsidR="00CE6631" w:rsidSect="00CE66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432F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3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15339">
        <w:rPr>
          <w:color w:val="000000" w:themeColor="text1"/>
          <w:u w:color="000000" w:themeColor="text1"/>
        </w:rPr>
        <w:t xml:space="preserve">TO THANK </w:t>
      </w:r>
      <w:r w:rsidR="00604B7C">
        <w:rPr>
          <w:color w:val="000000" w:themeColor="text1"/>
          <w:u w:color="000000" w:themeColor="text1"/>
        </w:rPr>
        <w:t xml:space="preserve">MR. </w:t>
      </w:r>
      <w:r w:rsidRPr="00115339">
        <w:rPr>
          <w:color w:val="000000" w:themeColor="text1"/>
          <w:u w:color="000000" w:themeColor="text1"/>
        </w:rPr>
        <w:t>TOM LAIN FOR HIS DISTINGUISHED AND EXEMPLARY SERVICE TO THE PEOPLE OF SOUTH CAROLINA AND TO WISH HIM WELL IN HIS NEW ENDEAVORS</w:t>
      </w:r>
      <w:r>
        <w:rPr>
          <w:color w:val="000000" w:themeColor="text1"/>
          <w:u w:color="000000" w:themeColor="text1"/>
        </w:rPr>
        <w:t>.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 xml:space="preserve">Whereas, Tom Lain has been a teacher at Irmo High School in Columbia, South Carolina; and 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 xml:space="preserve">Whereas, he has helped shape André Bauer for success through his friendship and guidance; and 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>Whereas, he knew André Bauer, from a young age, would fully dedicate himself to wh</w:t>
      </w:r>
      <w:r w:rsidR="00604B7C">
        <w:rPr>
          <w:color w:val="000000" w:themeColor="text1"/>
          <w:u w:color="000000" w:themeColor="text1"/>
        </w:rPr>
        <w:t xml:space="preserve">atever </w:t>
      </w:r>
      <w:r w:rsidRPr="00115339">
        <w:rPr>
          <w:color w:val="000000" w:themeColor="text1"/>
          <w:u w:color="000000" w:themeColor="text1"/>
        </w:rPr>
        <w:t xml:space="preserve">endeavor he chose; and 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>Whereas, he has volunteered many hours of his time in the office of The Honorable André Bauer, Lieutenant Governor of the State of South Carolina, serving as a link between the citizens of South Carolina and their government; and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>Whereas, he is universally regarded as a Christian gentleman worthy of friendship and admirat</w:t>
      </w:r>
      <w:r>
        <w:rPr>
          <w:color w:val="000000" w:themeColor="text1"/>
          <w:u w:color="000000" w:themeColor="text1"/>
        </w:rPr>
        <w:t>ion.  N</w:t>
      </w:r>
      <w:r w:rsidRPr="00115339">
        <w:rPr>
          <w:color w:val="000000" w:themeColor="text1"/>
          <w:u w:color="000000" w:themeColor="text1"/>
        </w:rPr>
        <w:t xml:space="preserve">ow, therefore, 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 xml:space="preserve">Be it resolved by the Senate: 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>That the members of the Senate</w:t>
      </w:r>
      <w:r w:rsidR="00604B7C">
        <w:rPr>
          <w:color w:val="000000" w:themeColor="text1"/>
          <w:u w:color="000000" w:themeColor="text1"/>
        </w:rPr>
        <w:t xml:space="preserve">, by this resolution, </w:t>
      </w:r>
      <w:r w:rsidRPr="00115339">
        <w:rPr>
          <w:color w:val="000000" w:themeColor="text1"/>
          <w:u w:color="000000" w:themeColor="text1"/>
        </w:rPr>
        <w:t xml:space="preserve">thank </w:t>
      </w:r>
      <w:r w:rsidR="00604B7C">
        <w:rPr>
          <w:color w:val="000000" w:themeColor="text1"/>
          <w:u w:color="000000" w:themeColor="text1"/>
        </w:rPr>
        <w:t xml:space="preserve">Mr. </w:t>
      </w:r>
      <w:r w:rsidRPr="00115339">
        <w:rPr>
          <w:color w:val="000000" w:themeColor="text1"/>
          <w:u w:color="000000" w:themeColor="text1"/>
        </w:rPr>
        <w:t>Tom Lain for his selfless dedication to the people of the State of South Carolina.</w:t>
      </w: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3D46" w:rsidRPr="00115339" w:rsidRDefault="00133D46" w:rsidP="0013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39">
        <w:rPr>
          <w:color w:val="000000" w:themeColor="text1"/>
          <w:u w:color="000000" w:themeColor="text1"/>
        </w:rPr>
        <w:t>Be it further resolved that a copy of this resolution be forwarded to Tom Lain.</w:t>
      </w:r>
    </w:p>
    <w:p w:rsidR="003763D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763D9" w:rsidRDefault="003763D9" w:rsidP="00CE6631">
      <w:pPr>
        <w:suppressAutoHyphens/>
        <w:jc w:val="both"/>
        <w:rPr>
          <w:rFonts w:eastAsia="Times New Roman"/>
        </w:rPr>
      </w:pPr>
    </w:p>
    <w:sectPr w:rsidR="003763D9" w:rsidSect="00CE663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2F5" w:rsidRDefault="00C432F5" w:rsidP="00522CE0">
      <w:r>
        <w:separator/>
      </w:r>
    </w:p>
  </w:endnote>
  <w:endnote w:type="continuationSeparator" w:id="0">
    <w:p w:rsidR="00C432F5" w:rsidRDefault="00C432F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EA6D70-0C9F-4532-B63F-036941EEBDA1}"/>
    <w:embedBold r:id="rId2" w:fontKey="{A1B884B8-A0E7-46EE-8579-DBEAC0FD9D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15ECAF-C63B-42D5-A125-984AE4691020}"/>
    <w:embedBold r:id="rId4" w:fontKey="{F91E0C2A-7933-4777-AA5F-16B16B460E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8F8572-A8B5-492B-8954-17144D83FA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631" w:rsidRPr="003763D9" w:rsidRDefault="00CE6631" w:rsidP="003763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[552]</w:t>
    </w:r>
    <w:r>
      <w:tab/>
    </w:r>
    <w:r w:rsidR="00B83A0A">
      <w:fldChar w:fldCharType="begin"/>
    </w:r>
    <w:r w:rsidR="00B83A0A">
      <w:instrText xml:space="preserve"> PAGE  \* MERGEFORMAT </w:instrText>
    </w:r>
    <w:r w:rsidR="00B83A0A">
      <w:fldChar w:fldCharType="separate"/>
    </w:r>
    <w:r w:rsidR="00B83A0A">
      <w:rPr>
        <w:noProof/>
      </w:rPr>
      <w:t>1</w:t>
    </w:r>
    <w:r w:rsidR="00B83A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2F5" w:rsidRDefault="00C432F5" w:rsidP="00522CE0">
      <w:r>
        <w:separator/>
      </w:r>
    </w:p>
  </w:footnote>
  <w:footnote w:type="continuationSeparator" w:id="0">
    <w:p w:rsidR="00C432F5" w:rsidRDefault="00C432F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TOML.MRH.JMK"/>
    <w:docVar w:name="CoverAttorneyInitials" w:val="MRH"/>
    <w:docVar w:name="CoverAttorneyLastName" w:val="Hitchcock"/>
    <w:docVar w:name="CoverBillType" w:val="r"/>
    <w:docVar w:name="CoverSenator" w:val="JMK"/>
    <w:docVar w:name="dvBillNumber" w:val="552"/>
    <w:docVar w:name="dvBillNumberPrefix" w:val="S. "/>
    <w:docVar w:name="dvOriginalBody" w:val="Senate"/>
    <w:docVar w:name="fulldraftpath" w:val="L:\S-RES\JMK\001TOML.MRH.JMK.DOCX"/>
    <w:docVar w:name="NameofBody" w:val="S"/>
    <w:docVar w:name="vgroup2" w:val="S-RES"/>
  </w:docVars>
  <w:rsids>
    <w:rsidRoot w:val="00CF1B02"/>
    <w:rsid w:val="000014D3"/>
    <w:rsid w:val="0001392C"/>
    <w:rsid w:val="00042AC1"/>
    <w:rsid w:val="00046516"/>
    <w:rsid w:val="0007601D"/>
    <w:rsid w:val="000825A8"/>
    <w:rsid w:val="000B0720"/>
    <w:rsid w:val="000B5EAF"/>
    <w:rsid w:val="000E284D"/>
    <w:rsid w:val="00133D46"/>
    <w:rsid w:val="00170561"/>
    <w:rsid w:val="001731A6"/>
    <w:rsid w:val="00186AC9"/>
    <w:rsid w:val="00197DF1"/>
    <w:rsid w:val="001B3DD9"/>
    <w:rsid w:val="001B7E5D"/>
    <w:rsid w:val="001D3BAC"/>
    <w:rsid w:val="001E61B4"/>
    <w:rsid w:val="00245C4E"/>
    <w:rsid w:val="002C1321"/>
    <w:rsid w:val="002C5896"/>
    <w:rsid w:val="002D3BED"/>
    <w:rsid w:val="00307C2B"/>
    <w:rsid w:val="003763D9"/>
    <w:rsid w:val="00383247"/>
    <w:rsid w:val="003D37A2"/>
    <w:rsid w:val="003D6E2B"/>
    <w:rsid w:val="003E7597"/>
    <w:rsid w:val="00450668"/>
    <w:rsid w:val="00453A02"/>
    <w:rsid w:val="004952FA"/>
    <w:rsid w:val="004B6A22"/>
    <w:rsid w:val="004C07F2"/>
    <w:rsid w:val="004D7F37"/>
    <w:rsid w:val="005050BB"/>
    <w:rsid w:val="00522CE0"/>
    <w:rsid w:val="00565148"/>
    <w:rsid w:val="00593361"/>
    <w:rsid w:val="005A5017"/>
    <w:rsid w:val="005A648C"/>
    <w:rsid w:val="005E4E14"/>
    <w:rsid w:val="005F1745"/>
    <w:rsid w:val="00604B7C"/>
    <w:rsid w:val="006C74EA"/>
    <w:rsid w:val="006D72E8"/>
    <w:rsid w:val="00720D40"/>
    <w:rsid w:val="007318D4"/>
    <w:rsid w:val="00765784"/>
    <w:rsid w:val="007961EE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354B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0039"/>
    <w:rsid w:val="00B10098"/>
    <w:rsid w:val="00B31E98"/>
    <w:rsid w:val="00B5790D"/>
    <w:rsid w:val="00B83A0A"/>
    <w:rsid w:val="00B945C5"/>
    <w:rsid w:val="00BA20EA"/>
    <w:rsid w:val="00BB5AFC"/>
    <w:rsid w:val="00BC0A56"/>
    <w:rsid w:val="00C432F5"/>
    <w:rsid w:val="00C45366"/>
    <w:rsid w:val="00C57023"/>
    <w:rsid w:val="00C60190"/>
    <w:rsid w:val="00C74052"/>
    <w:rsid w:val="00CB187A"/>
    <w:rsid w:val="00CC0EC7"/>
    <w:rsid w:val="00CE0000"/>
    <w:rsid w:val="00CE10D6"/>
    <w:rsid w:val="00CE6631"/>
    <w:rsid w:val="00CF1B02"/>
    <w:rsid w:val="00D1088B"/>
    <w:rsid w:val="00D156D2"/>
    <w:rsid w:val="00D86943"/>
    <w:rsid w:val="00DA47B9"/>
    <w:rsid w:val="00DF6A05"/>
    <w:rsid w:val="00DF7706"/>
    <w:rsid w:val="00E058D3"/>
    <w:rsid w:val="00E14FCD"/>
    <w:rsid w:val="00E76AD9"/>
    <w:rsid w:val="00E91E2F"/>
    <w:rsid w:val="00EA3546"/>
    <w:rsid w:val="00EB0F9A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C54E6930-9353-4E18-81A4-BE46B923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E66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552_201102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15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246</Words>
  <Characters>1285</Characters>
  <Application>Microsoft Office Word</Application>
  <DocSecurity>4</DocSecurity>
  <Lines>69</Lines>
  <Paragraphs>26</Paragraphs>
  <ScaleCrop>false</ScaleCrop>
  <Company> </Company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552: Tom Lain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2014-11-21T20:46:00Z</dcterms:created>
  <dcterms:modified xsi:type="dcterms:W3CDTF">2014-11-21T20:46:00Z</dcterms:modified>
</cp:coreProperties>
</file>