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0E5" w:rsidRDefault="00A940E5" w:rsidP="00A940E5">
      <w:pPr>
        <w:widowControl w:val="0"/>
        <w:jc w:val="center"/>
      </w:pPr>
      <w:bookmarkStart w:id="0" w:name="_GoBack"/>
      <w:bookmarkEnd w:id="0"/>
      <w:r w:rsidRPr="00A940E5">
        <w:rPr>
          <w:b/>
        </w:rPr>
        <w:t>South Carolina General Assembly</w:t>
      </w:r>
    </w:p>
    <w:p w:rsidR="00A940E5" w:rsidRDefault="00A940E5" w:rsidP="00A940E5">
      <w:pPr>
        <w:widowControl w:val="0"/>
        <w:jc w:val="center"/>
      </w:pPr>
      <w:r>
        <w:t>119th Session, 2011-2012</w:t>
      </w: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jc w:val="left"/>
        <w:rPr>
          <w:b/>
        </w:rPr>
      </w:pPr>
      <w:r w:rsidRPr="00A940E5">
        <w:rPr>
          <w:b/>
        </w:rPr>
        <w:t>S.</w:t>
      </w:r>
      <w:r>
        <w:rPr>
          <w:b/>
        </w:rPr>
        <w:t xml:space="preserve"> </w:t>
      </w:r>
      <w:r w:rsidRPr="00A940E5">
        <w:rPr>
          <w:b/>
        </w:rPr>
        <w:t>569</w:t>
      </w:r>
    </w:p>
    <w:p w:rsidR="00A940E5" w:rsidRDefault="00A940E5" w:rsidP="00A940E5">
      <w:pPr>
        <w:widowControl w:val="0"/>
        <w:jc w:val="left"/>
        <w:rPr>
          <w:b/>
        </w:rPr>
      </w:pPr>
    </w:p>
    <w:p w:rsidR="00A940E5" w:rsidRDefault="00A940E5" w:rsidP="00A940E5">
      <w:pPr>
        <w:widowControl w:val="0"/>
        <w:jc w:val="left"/>
      </w:pPr>
      <w:r w:rsidRPr="00A940E5">
        <w:rPr>
          <w:b/>
        </w:rPr>
        <w:t>STATUS INFORMATION</w:t>
      </w: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jc w:val="left"/>
      </w:pPr>
      <w:r>
        <w:t>Senate Resolution</w:t>
      </w:r>
    </w:p>
    <w:p w:rsidR="00A940E5" w:rsidRDefault="00A940E5" w:rsidP="00A940E5">
      <w:pPr>
        <w:widowControl w:val="0"/>
        <w:jc w:val="left"/>
      </w:pPr>
      <w:r>
        <w:t>Sponsors: Senator Matthews</w:t>
      </w:r>
    </w:p>
    <w:p w:rsidR="00A940E5" w:rsidRDefault="00A940E5" w:rsidP="00A940E5">
      <w:pPr>
        <w:widowControl w:val="0"/>
        <w:jc w:val="left"/>
      </w:pPr>
      <w:r>
        <w:t>Document Path: l:\council\bills\gm\24659sd11.docx</w:t>
      </w:r>
    </w:p>
    <w:p w:rsidR="00917D03" w:rsidRDefault="00917D03" w:rsidP="00A940E5">
      <w:pPr>
        <w:widowControl w:val="0"/>
        <w:jc w:val="left"/>
      </w:pPr>
      <w:r>
        <w:t>Companion/Similar bill(s): 3903</w:t>
      </w: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jc w:val="left"/>
      </w:pPr>
      <w:r>
        <w:t>Introduced in the Senate on February 16, 2011</w:t>
      </w:r>
    </w:p>
    <w:p w:rsidR="00A940E5" w:rsidRDefault="00A940E5" w:rsidP="00A940E5">
      <w:pPr>
        <w:widowControl w:val="0"/>
        <w:jc w:val="left"/>
      </w:pPr>
      <w:r>
        <w:t>Adopted by the Senate on February 16, 2011</w:t>
      </w: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jc w:val="left"/>
      </w:pPr>
      <w:r>
        <w:t xml:space="preserve">Summary: </w:t>
      </w:r>
      <w:r w:rsidR="003072AE">
        <w:t>Dr. Caesar Roland Richburg</w:t>
      </w: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jc w:val="left"/>
      </w:pPr>
    </w:p>
    <w:p w:rsidR="00A940E5" w:rsidRDefault="00A940E5" w:rsidP="00A940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0E5">
        <w:rPr>
          <w:b/>
        </w:rPr>
        <w:t>HISTORY OF LEGISLATIVE ACTIONS</w:t>
      </w:r>
    </w:p>
    <w:p w:rsidR="00A940E5" w:rsidRDefault="00A940E5" w:rsidP="00A940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0E5" w:rsidRPr="00A940E5" w:rsidRDefault="00A940E5" w:rsidP="00A940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0E5">
        <w:rPr>
          <w:u w:val="single"/>
        </w:rPr>
        <w:tab/>
        <w:t>Date</w:t>
      </w:r>
      <w:r w:rsidRPr="00A940E5">
        <w:rPr>
          <w:u w:val="single"/>
        </w:rPr>
        <w:tab/>
        <w:t>Body</w:t>
      </w:r>
      <w:r w:rsidRPr="00A940E5">
        <w:rPr>
          <w:u w:val="single"/>
        </w:rPr>
        <w:tab/>
        <w:t>Action Description with journal page number</w:t>
      </w:r>
      <w:r w:rsidRPr="00A940E5">
        <w:rPr>
          <w:u w:val="single"/>
        </w:rPr>
        <w:tab/>
      </w:r>
    </w:p>
    <w:p w:rsidR="00E61748" w:rsidRDefault="00E61748" w:rsidP="00E61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304FC4">
        <w:t>Introduced and adopted (</w:t>
      </w:r>
      <w:hyperlink r:id="rId7" w:history="1">
        <w:r w:rsidRPr="00304FC4">
          <w:rPr>
            <w:rStyle w:val="Hyperlink"/>
          </w:rPr>
          <w:t>Senate Journal</w:t>
        </w:r>
        <w:r w:rsidRPr="00304FC4">
          <w:rPr>
            <w:rStyle w:val="Hyperlink"/>
          </w:rPr>
          <w:noBreakHyphen/>
          <w:t>page 4</w:t>
        </w:r>
      </w:hyperlink>
      <w:r w:rsidRPr="00304FC4">
        <w:t>)</w:t>
      </w:r>
    </w:p>
    <w:p w:rsidR="00E61748" w:rsidRDefault="00E61748" w:rsidP="00E61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0E5" w:rsidRPr="00A940E5" w:rsidRDefault="00A940E5" w:rsidP="00A94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0E5" w:rsidRDefault="00A940E5" w:rsidP="00A940E5">
      <w:r w:rsidRPr="00A940E5">
        <w:rPr>
          <w:b/>
        </w:rPr>
        <w:t>VERSIONS OF THIS BILL</w:t>
      </w:r>
    </w:p>
    <w:p w:rsidR="00A940E5" w:rsidRDefault="00A940E5" w:rsidP="00A940E5"/>
    <w:p w:rsidR="00A940E5" w:rsidRDefault="006A701D" w:rsidP="00A940E5">
      <w:hyperlink r:id="rId8" w:history="1">
        <w:r w:rsidR="00A940E5">
          <w:rPr>
            <w:rStyle w:val="Hyperlink"/>
          </w:rPr>
          <w:t>2/16/2011</w:t>
        </w:r>
      </w:hyperlink>
    </w:p>
    <w:p w:rsidR="00A940E5" w:rsidRDefault="00A940E5" w:rsidP="00A940E5"/>
    <w:p w:rsidR="00A940E5" w:rsidRDefault="00A940E5" w:rsidP="00A940E5">
      <w:pPr>
        <w:sectPr w:rsidR="00A940E5" w:rsidSect="00A940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C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DR. CAESAR ROLAND RICHBURG FOR THIRTY YEARS OF DEDICATED MINISTRY TO</w:t>
      </w:r>
      <w:r w:rsidR="00995929">
        <w:t xml:space="preserve"> HIS COMMUNITY </w:t>
      </w:r>
      <w:r w:rsidR="00A97982">
        <w:t xml:space="preserve">AND CONGREGATIONS </w:t>
      </w:r>
      <w:r w:rsidR="00995929">
        <w:t>AND TO</w:t>
      </w:r>
      <w:r>
        <w:t xml:space="preserve"> HIS </w:t>
      </w:r>
      <w:r w:rsidR="00995929">
        <w:t>CALLING AS A MINISTER OF THE GOSPEL</w:t>
      </w:r>
      <w:r>
        <w:t>.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5929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79A3">
        <w:t xml:space="preserve">the members of the South Carolina </w:t>
      </w:r>
      <w:r w:rsidR="00A97982">
        <w:t>Senate</w:t>
      </w:r>
      <w:r w:rsidR="004A79A3">
        <w:t xml:space="preserve"> are pleased to learn that Dr. </w:t>
      </w:r>
      <w:r w:rsidR="003E647F">
        <w:t>Caesar Roland Richburg</w:t>
      </w:r>
      <w:r w:rsidR="004A79A3">
        <w:t xml:space="preserve"> will be honored for  thirty years of faithful pastoral ministry; and</w:t>
      </w: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Sumter, Caesar Richburg earned a bachelor of science in chemistry and biology from Claflin University, a master</w:t>
      </w:r>
      <w:r w:rsidR="00F255F5" w:rsidRPr="00F255F5">
        <w:t>’</w:t>
      </w:r>
      <w:r>
        <w:t>s in administration from the University of Missouri as well as a master of divinity from St. Paul School of Theology both in Kansas City, and a doctor of ministry from Hood Theological Seminary in Salisbury, North Carolina; and</w:t>
      </w: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with distinction as a commissioned officer in the United States Army, and upon his separation from the military, he was employed by Air Products and Chemicals, Inc., in Pennsylvania, Missouri, and South Carolina; and</w:t>
      </w: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2006, </w:t>
      </w:r>
      <w:r w:rsidR="001036D8">
        <w:t>D</w:t>
      </w:r>
      <w:r>
        <w:t>r</w:t>
      </w:r>
      <w:r w:rsidR="001036D8">
        <w:t>.</w:t>
      </w:r>
      <w:r>
        <w:t xml:space="preserve"> Richburg has served as senior pastor</w:t>
      </w:r>
      <w:r w:rsidR="001036D8">
        <w:t xml:space="preserve"> of Williams Chapel African Methodist Episcopal (AME) Church </w:t>
      </w:r>
      <w:r w:rsidR="009B0CDF">
        <w:t>in Orangeburg, and prior to that</w:t>
      </w:r>
      <w:r w:rsidR="001036D8">
        <w:t xml:space="preserve"> he served eighteen years as pastor of Allen Temple AME Church in Greenville</w:t>
      </w:r>
      <w:r w:rsidR="009B0CDF">
        <w:t>.  He has</w:t>
      </w:r>
      <w:r w:rsidR="003E647F">
        <w:t xml:space="preserve"> also </w:t>
      </w:r>
      <w:r w:rsidR="00233F70">
        <w:t>pastored churches</w:t>
      </w:r>
      <w:r w:rsidR="009B0CDF">
        <w:t xml:space="preserve"> in Summerton and Due West and </w:t>
      </w:r>
      <w:r w:rsidR="003E647F">
        <w:t xml:space="preserve">in </w:t>
      </w:r>
      <w:r w:rsidR="009B0CDF">
        <w:t>Springfield, Missouri</w:t>
      </w:r>
      <w:r w:rsidR="001036D8">
        <w:t>; and</w:t>
      </w: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led the congregation of Allen Temple in</w:t>
      </w:r>
      <w:r w:rsidR="008D6A85">
        <w:t xml:space="preserve"> </w:t>
      </w:r>
      <w:r w:rsidR="003E647F">
        <w:t xml:space="preserve">the </w:t>
      </w:r>
      <w:r>
        <w:t>construction of a fifty</w:t>
      </w:r>
      <w:r w:rsidR="00F255F5">
        <w:noBreakHyphen/>
      </w:r>
      <w:r>
        <w:t>thousand</w:t>
      </w:r>
      <w:r w:rsidR="00A97982">
        <w:t xml:space="preserve"> </w:t>
      </w:r>
      <w:r>
        <w:t>square</w:t>
      </w:r>
      <w:r w:rsidR="00F255F5">
        <w:noBreakHyphen/>
      </w:r>
      <w:r>
        <w:t>foot</w:t>
      </w:r>
      <w:r w:rsidR="003E647F">
        <w:t>,</w:t>
      </w:r>
      <w:r>
        <w:t xml:space="preserve"> state</w:t>
      </w:r>
      <w:r w:rsidR="00F255F5">
        <w:noBreakHyphen/>
      </w:r>
      <w:r>
        <w:t>of</w:t>
      </w:r>
      <w:r w:rsidR="00F255F5">
        <w:noBreakHyphen/>
      </w:r>
      <w:r w:rsidR="008D6A85">
        <w:t>the</w:t>
      </w:r>
      <w:r w:rsidR="00F255F5">
        <w:noBreakHyphen/>
      </w:r>
      <w:r w:rsidR="008D6A85">
        <w:t xml:space="preserve">art, center for community development </w:t>
      </w:r>
      <w:r w:rsidR="003E647F">
        <w:t>in Greenville</w:t>
      </w:r>
      <w:r w:rsidR="00233F70">
        <w:t>,</w:t>
      </w:r>
      <w:r>
        <w:t xml:space="preserve"> offer</w:t>
      </w:r>
      <w:r w:rsidR="003E647F">
        <w:t>ing</w:t>
      </w:r>
      <w:r>
        <w:t xml:space="preserve"> supplemental tutorial programs to elementary and middle</w:t>
      </w:r>
      <w:r w:rsidR="00237294">
        <w:t xml:space="preserve"> s</w:t>
      </w:r>
      <w:r>
        <w:t>chool students</w:t>
      </w:r>
      <w:r w:rsidR="008D6A85">
        <w:t xml:space="preserve"> and hous</w:t>
      </w:r>
      <w:r w:rsidR="003E647F">
        <w:t>ing</w:t>
      </w:r>
      <w:r w:rsidR="008D6A85">
        <w:t xml:space="preserve"> Greenville</w:t>
      </w:r>
      <w:r w:rsidR="00F255F5" w:rsidRPr="00F255F5">
        <w:t>’</w:t>
      </w:r>
      <w:r w:rsidR="008D6A85">
        <w:t>s first inner</w:t>
      </w:r>
      <w:r w:rsidR="00F255F5">
        <w:noBreakHyphen/>
      </w:r>
      <w:r w:rsidR="008D6A85">
        <w:t>city charter school; and</w:t>
      </w:r>
    </w:p>
    <w:p w:rsidR="009B0CDF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CDF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always concerned for the potential in the youth of the Palmetto State, he has served as a member of the board of the Friends of Juvenile Justice and as the chairman of the board of </w:t>
      </w:r>
      <w:r w:rsidR="00A97982">
        <w:t xml:space="preserve">the </w:t>
      </w:r>
      <w:r>
        <w:t xml:space="preserve">Orangeburg County Youth Council; and </w:t>
      </w:r>
    </w:p>
    <w:p w:rsidR="00057F03" w:rsidRDefault="00057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F03" w:rsidRDefault="00057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on the board of trustees for the Piedmont South Carolina Annual Conference of the AME Church, as a delegate to the General Conference of the AME Church since 1992, and on the board of directors of </w:t>
      </w:r>
      <w:r w:rsidR="00A97982">
        <w:t xml:space="preserve">the </w:t>
      </w:r>
      <w:r>
        <w:t>Fellowship of Christian Athletes</w:t>
      </w:r>
      <w:r w:rsidR="003E647F">
        <w:t>, and he currently serves as the chaplain of the Orangeburg County Sheriff Department</w:t>
      </w:r>
      <w:r>
        <w:t>; and</w:t>
      </w: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A85" w:rsidRDefault="00103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5021">
        <w:t xml:space="preserve">a member of the NAACP, he served as president of the Greenville chapter of </w:t>
      </w:r>
      <w:r w:rsidR="00A97982">
        <w:t xml:space="preserve">the </w:t>
      </w:r>
      <w:r w:rsidR="004E5021">
        <w:t>Rainbo</w:t>
      </w:r>
      <w:r w:rsidR="008D6A85">
        <w:t>w Push Coalition</w:t>
      </w:r>
      <w:r w:rsidR="00057F03">
        <w:t xml:space="preserve">, </w:t>
      </w:r>
      <w:r w:rsidR="008D6A85">
        <w:t>as chairman of the Greenville Technical College Multi</w:t>
      </w:r>
      <w:r w:rsidR="00F255F5">
        <w:noBreakHyphen/>
      </w:r>
      <w:r w:rsidR="008D6A85">
        <w:t>Cultural Advisory Board</w:t>
      </w:r>
      <w:r w:rsidR="00057F03">
        <w:t>, and as an adjunct professor of Claflin University</w:t>
      </w:r>
      <w:r w:rsidR="008D6A85">
        <w:t>; and</w:t>
      </w:r>
    </w:p>
    <w:p w:rsidR="008D6A85" w:rsidRDefault="008D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D8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the </w:t>
      </w:r>
      <w:r w:rsidR="004E5021">
        <w:t xml:space="preserve">founder of the Southern Midlands </w:t>
      </w:r>
      <w:r w:rsidR="00233F70">
        <w:t>African American Family Reunion,</w:t>
      </w:r>
      <w:r w:rsidR="004E5021">
        <w:t xml:space="preserve"> a member of the </w:t>
      </w:r>
      <w:r w:rsidR="008D6A85">
        <w:t>board of trustees of Allen University</w:t>
      </w:r>
      <w:r w:rsidR="00233F70">
        <w:t>,</w:t>
      </w:r>
      <w:r w:rsidR="004E5021">
        <w:t xml:space="preserve"> and</w:t>
      </w:r>
      <w:r w:rsidR="00233F70">
        <w:t xml:space="preserve"> a member</w:t>
      </w:r>
      <w:r w:rsidR="004E5021">
        <w:t xml:space="preserve"> of the </w:t>
      </w:r>
      <w:r w:rsidR="008D6A85">
        <w:t>Omega Psi Phi Fraternity, Inc.</w:t>
      </w:r>
      <w:r w:rsidR="004E5021">
        <w:t>; and</w:t>
      </w:r>
    </w:p>
    <w:p w:rsidR="008D6A85" w:rsidRDefault="008D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D8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3F70">
        <w:t>t</w:t>
      </w:r>
      <w:r w:rsidR="001036D8">
        <w:t xml:space="preserve">ogether he and his beloved wife, Ella Gadsden Richburg, have reared three fine children: Felicia, who is an elementary school teacher and a doctoral candidate at the University of South Carolina; Kendra, a dentist and recent graduate of Meharry Medical College; and Tiffany, a medical student at Meharry </w:t>
      </w:r>
      <w:r w:rsidR="003E647F">
        <w:t>M</w:t>
      </w:r>
      <w:r w:rsidR="001036D8">
        <w:t xml:space="preserve">edical College; and </w:t>
      </w: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CD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E647F">
        <w:t xml:space="preserve"> the members of the South Carolina Senate are grateful for the years of devoted ministry that Dr. Caesar Roland Richburg has given to his congregation</w:t>
      </w:r>
      <w:r w:rsidR="00A97982">
        <w:t>s</w:t>
      </w:r>
      <w:r w:rsidR="003E647F">
        <w:t xml:space="preserve"> and his community</w:t>
      </w:r>
      <w:r w:rsidR="00A97982">
        <w:t>, and his fellow man</w:t>
      </w:r>
      <w:r w:rsidR="008D1CD0">
        <w:t>.  Now, therefore,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9A3" w:rsidRDefault="008D1CD0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A79A3">
        <w:t xml:space="preserve">the members of the South Carolina Senate, by this resolution, recognize and honor Dr. Caesar Roland Richburg for thirty years of dedicated ministry to </w:t>
      </w:r>
      <w:r w:rsidR="00995929">
        <w:t xml:space="preserve">his community </w:t>
      </w:r>
      <w:r w:rsidR="00A97982">
        <w:t xml:space="preserve">and congregations </w:t>
      </w:r>
      <w:r w:rsidR="00995929">
        <w:t xml:space="preserve">and to </w:t>
      </w:r>
      <w:r w:rsidR="004A79A3">
        <w:t xml:space="preserve">his </w:t>
      </w:r>
      <w:r w:rsidR="00995929">
        <w:t xml:space="preserve">calling as a minister of the </w:t>
      </w:r>
      <w:r w:rsidR="003E647F">
        <w:t>G</w:t>
      </w:r>
      <w:r w:rsidR="00995929">
        <w:t>ospel</w:t>
      </w:r>
      <w:r w:rsidR="004A79A3">
        <w:t>.</w:t>
      </w:r>
    </w:p>
    <w:p w:rsidR="004A79A3" w:rsidRDefault="004A79A3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9A3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Caesar Roland Richburg.</w:t>
      </w:r>
    </w:p>
    <w:p w:rsidR="00D5617A" w:rsidRDefault="00F25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17A" w:rsidRDefault="00D5617A" w:rsidP="00A940E5">
      <w:pPr>
        <w:suppressAutoHyphens/>
      </w:pPr>
    </w:p>
    <w:sectPr w:rsidR="00D5617A" w:rsidSect="00A940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F70" w:rsidRDefault="00233F70" w:rsidP="009F0C77">
      <w:r>
        <w:separator/>
      </w:r>
    </w:p>
  </w:endnote>
  <w:endnote w:type="continuationSeparator" w:id="0">
    <w:p w:rsidR="00233F70" w:rsidRDefault="00233F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DBA03-7CB7-4CD4-8D29-1131CF6193D3}"/>
    <w:embedBold r:id="rId2" w:fontKey="{0D577D5D-649D-4FD4-AA07-4B8312C8F5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F7DA88-8792-4F8F-9FB8-2C993D16A2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196E85-A30B-4719-B82F-B97855EDA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BBE4FF-1B9A-4C3B-8FD3-386E86804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0E5" w:rsidRPr="00D5617A" w:rsidRDefault="00A940E5" w:rsidP="00D56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r w:rsidR="006A701D">
      <w:fldChar w:fldCharType="begin"/>
    </w:r>
    <w:r w:rsidR="006A701D">
      <w:instrText xml:space="preserve"> PAGE  \* MERGEFORMAT </w:instrText>
    </w:r>
    <w:r w:rsidR="006A701D">
      <w:fldChar w:fldCharType="separate"/>
    </w:r>
    <w:r w:rsidR="006A701D">
      <w:rPr>
        <w:noProof/>
      </w:rPr>
      <w:t>1</w:t>
    </w:r>
    <w:r w:rsidR="006A70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F70" w:rsidRDefault="00233F70" w:rsidP="009F0C77">
      <w:r>
        <w:separator/>
      </w:r>
    </w:p>
  </w:footnote>
  <w:footnote w:type="continuationSeparator" w:id="0">
    <w:p w:rsidR="00233F70" w:rsidRDefault="00233F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59SD11"/>
    <w:docVar w:name="CoverBillType" w:val="r"/>
    <w:docVar w:name="docpath" w:val="L:\Council\bills\GM\24659SD11.DOCX"/>
    <w:docVar w:name="dvBillNumber" w:val="5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672B"/>
    <w:rsid w:val="00026C9A"/>
    <w:rsid w:val="00057F03"/>
    <w:rsid w:val="000965A1"/>
    <w:rsid w:val="000E1785"/>
    <w:rsid w:val="000E41B7"/>
    <w:rsid w:val="001023A4"/>
    <w:rsid w:val="001036D8"/>
    <w:rsid w:val="0010776B"/>
    <w:rsid w:val="00133E66"/>
    <w:rsid w:val="00134ACF"/>
    <w:rsid w:val="00144E15"/>
    <w:rsid w:val="001A4A62"/>
    <w:rsid w:val="001A4F78"/>
    <w:rsid w:val="001A681E"/>
    <w:rsid w:val="001D08F2"/>
    <w:rsid w:val="002037CA"/>
    <w:rsid w:val="002047A2"/>
    <w:rsid w:val="002321B6"/>
    <w:rsid w:val="00233F70"/>
    <w:rsid w:val="0023696B"/>
    <w:rsid w:val="00237294"/>
    <w:rsid w:val="00250967"/>
    <w:rsid w:val="002759C5"/>
    <w:rsid w:val="00277DEE"/>
    <w:rsid w:val="00280D88"/>
    <w:rsid w:val="002861C1"/>
    <w:rsid w:val="00294ABE"/>
    <w:rsid w:val="002A3EB4"/>
    <w:rsid w:val="002D6C3B"/>
    <w:rsid w:val="002E1366"/>
    <w:rsid w:val="002E4088"/>
    <w:rsid w:val="003072AE"/>
    <w:rsid w:val="00325348"/>
    <w:rsid w:val="0034705E"/>
    <w:rsid w:val="003615EF"/>
    <w:rsid w:val="00393688"/>
    <w:rsid w:val="003D411E"/>
    <w:rsid w:val="003E3C1E"/>
    <w:rsid w:val="003E6148"/>
    <w:rsid w:val="003E647F"/>
    <w:rsid w:val="00400EAA"/>
    <w:rsid w:val="0041760A"/>
    <w:rsid w:val="004809EE"/>
    <w:rsid w:val="0048511C"/>
    <w:rsid w:val="004A79A3"/>
    <w:rsid w:val="004E5021"/>
    <w:rsid w:val="00511EE9"/>
    <w:rsid w:val="00521E00"/>
    <w:rsid w:val="00577C6C"/>
    <w:rsid w:val="0058501B"/>
    <w:rsid w:val="006215AA"/>
    <w:rsid w:val="006340D9"/>
    <w:rsid w:val="00643B8E"/>
    <w:rsid w:val="00657468"/>
    <w:rsid w:val="00665EBC"/>
    <w:rsid w:val="00667B30"/>
    <w:rsid w:val="0069470D"/>
    <w:rsid w:val="006A476C"/>
    <w:rsid w:val="006A701D"/>
    <w:rsid w:val="006C49E0"/>
    <w:rsid w:val="006C6A93"/>
    <w:rsid w:val="006E02F9"/>
    <w:rsid w:val="006F5121"/>
    <w:rsid w:val="00753C04"/>
    <w:rsid w:val="00756946"/>
    <w:rsid w:val="00757F80"/>
    <w:rsid w:val="00771EEC"/>
    <w:rsid w:val="00774F07"/>
    <w:rsid w:val="00786819"/>
    <w:rsid w:val="007A325A"/>
    <w:rsid w:val="007F1523"/>
    <w:rsid w:val="007F509E"/>
    <w:rsid w:val="007F5799"/>
    <w:rsid w:val="007F6947"/>
    <w:rsid w:val="00821961"/>
    <w:rsid w:val="0082672B"/>
    <w:rsid w:val="00844AEE"/>
    <w:rsid w:val="00872729"/>
    <w:rsid w:val="008775DE"/>
    <w:rsid w:val="008D1CD0"/>
    <w:rsid w:val="008D6A85"/>
    <w:rsid w:val="008F4429"/>
    <w:rsid w:val="00917D03"/>
    <w:rsid w:val="00923F45"/>
    <w:rsid w:val="009352BB"/>
    <w:rsid w:val="00990668"/>
    <w:rsid w:val="00995929"/>
    <w:rsid w:val="009B0CDF"/>
    <w:rsid w:val="009F0C77"/>
    <w:rsid w:val="009F4DD1"/>
    <w:rsid w:val="00A64E80"/>
    <w:rsid w:val="00A741D9"/>
    <w:rsid w:val="00A940E5"/>
    <w:rsid w:val="00A9741D"/>
    <w:rsid w:val="00A97982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E76"/>
    <w:rsid w:val="00C82FD3"/>
    <w:rsid w:val="00CC6B7B"/>
    <w:rsid w:val="00CD3619"/>
    <w:rsid w:val="00CF4447"/>
    <w:rsid w:val="00D405E7"/>
    <w:rsid w:val="00D41D56"/>
    <w:rsid w:val="00D5617A"/>
    <w:rsid w:val="00D6260D"/>
    <w:rsid w:val="00D6662B"/>
    <w:rsid w:val="00D90C1E"/>
    <w:rsid w:val="00D95E2F"/>
    <w:rsid w:val="00D970A9"/>
    <w:rsid w:val="00DB3AC0"/>
    <w:rsid w:val="00DC5FF6"/>
    <w:rsid w:val="00DE68F0"/>
    <w:rsid w:val="00DF3845"/>
    <w:rsid w:val="00DF7E17"/>
    <w:rsid w:val="00E61748"/>
    <w:rsid w:val="00EB00A2"/>
    <w:rsid w:val="00EB1BF3"/>
    <w:rsid w:val="00EF3EEE"/>
    <w:rsid w:val="00F149A7"/>
    <w:rsid w:val="00F15759"/>
    <w:rsid w:val="00F255F5"/>
    <w:rsid w:val="00F50BAF"/>
    <w:rsid w:val="00F52C10"/>
    <w:rsid w:val="00F81FFD"/>
    <w:rsid w:val="00F85228"/>
    <w:rsid w:val="00FB6773"/>
    <w:rsid w:val="00FC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431E4E-D972-4DD9-B742-6CE77A42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69_2011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6553A-7084-4E77-B209-BC328880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639</Words>
  <Characters>3412</Characters>
  <Application>Microsoft Office Word</Application>
  <DocSecurity>4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569: Dr. Caesar Roland Richburg - South Carolina Legislature Online</dc:title>
  <dc:subject/>
  <dc:creator>gailmoore</dc:creator>
  <cp:keywords/>
  <dc:description/>
  <cp:lastModifiedBy>N Cumfer</cp:lastModifiedBy>
  <cp:revision>2</cp:revision>
  <cp:lastPrinted>2011-02-15T16:57:00Z</cp:lastPrinted>
  <dcterms:created xsi:type="dcterms:W3CDTF">2014-11-21T20:47:00Z</dcterms:created>
  <dcterms:modified xsi:type="dcterms:W3CDTF">2014-11-21T20:47:00Z</dcterms:modified>
</cp:coreProperties>
</file>