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CCC" w:rsidRDefault="00C02CCC" w:rsidP="00C02CCC">
      <w:pPr>
        <w:widowControl w:val="0"/>
        <w:jc w:val="center"/>
      </w:pPr>
      <w:bookmarkStart w:id="0" w:name="_GoBack"/>
      <w:bookmarkEnd w:id="0"/>
      <w:r w:rsidRPr="00C02CCC">
        <w:rPr>
          <w:b/>
        </w:rPr>
        <w:t>South Carolina General Assembly</w:t>
      </w:r>
    </w:p>
    <w:p w:rsidR="00C02CCC" w:rsidRDefault="00C02CCC" w:rsidP="00C02CCC">
      <w:pPr>
        <w:widowControl w:val="0"/>
        <w:jc w:val="center"/>
      </w:pPr>
      <w:r>
        <w:t>119th Session, 2011-2012</w:t>
      </w:r>
    </w:p>
    <w:p w:rsidR="00C02CCC" w:rsidRDefault="00C02CCC" w:rsidP="00C02CCC">
      <w:pPr>
        <w:widowControl w:val="0"/>
      </w:pPr>
    </w:p>
    <w:p w:rsidR="00C02CCC" w:rsidRDefault="00C02CCC" w:rsidP="00C02CCC">
      <w:pPr>
        <w:widowControl w:val="0"/>
        <w:rPr>
          <w:b/>
        </w:rPr>
      </w:pPr>
      <w:r w:rsidRPr="00C02CCC">
        <w:rPr>
          <w:b/>
        </w:rPr>
        <w:t>S.</w:t>
      </w:r>
      <w:r>
        <w:rPr>
          <w:b/>
        </w:rPr>
        <w:t xml:space="preserve"> </w:t>
      </w:r>
      <w:r w:rsidRPr="00C02CCC">
        <w:rPr>
          <w:b/>
        </w:rPr>
        <w:t>595</w:t>
      </w:r>
    </w:p>
    <w:p w:rsidR="00C02CCC" w:rsidRDefault="00C02CCC" w:rsidP="00C02CCC">
      <w:pPr>
        <w:widowControl w:val="0"/>
        <w:rPr>
          <w:b/>
        </w:rPr>
      </w:pPr>
    </w:p>
    <w:p w:rsidR="00C02CCC" w:rsidRDefault="00C02CCC" w:rsidP="00C02CCC">
      <w:pPr>
        <w:widowControl w:val="0"/>
      </w:pPr>
      <w:r w:rsidRPr="00C02CCC">
        <w:rPr>
          <w:b/>
        </w:rPr>
        <w:t>STATUS INFORMATION</w:t>
      </w:r>
    </w:p>
    <w:p w:rsidR="00C02CCC" w:rsidRDefault="00C02CCC" w:rsidP="00C02CCC">
      <w:pPr>
        <w:widowControl w:val="0"/>
      </w:pPr>
    </w:p>
    <w:p w:rsidR="00C02CCC" w:rsidRDefault="00C02CCC" w:rsidP="00C02CCC">
      <w:pPr>
        <w:widowControl w:val="0"/>
      </w:pPr>
      <w:r>
        <w:t>General Bill</w:t>
      </w:r>
    </w:p>
    <w:p w:rsidR="00C02CCC" w:rsidRDefault="00C02CCC" w:rsidP="00C02CCC">
      <w:pPr>
        <w:widowControl w:val="0"/>
      </w:pPr>
      <w:r>
        <w:t>Sponsors: Senator Rose</w:t>
      </w:r>
    </w:p>
    <w:p w:rsidR="00C02CCC" w:rsidRDefault="00C02CCC" w:rsidP="00C02CCC">
      <w:pPr>
        <w:widowControl w:val="0"/>
      </w:pPr>
      <w:r>
        <w:t>Document Path: l:\s-res\mtr\045abst.mrh.mtr.docx</w:t>
      </w:r>
    </w:p>
    <w:p w:rsidR="00C02CCC" w:rsidRDefault="00C02CCC" w:rsidP="00C02CCC">
      <w:pPr>
        <w:widowControl w:val="0"/>
      </w:pPr>
    </w:p>
    <w:p w:rsidR="00C02CCC" w:rsidRDefault="00C02CCC" w:rsidP="00C02CCC">
      <w:pPr>
        <w:widowControl w:val="0"/>
      </w:pPr>
      <w:r>
        <w:t>Introduced in the Senate on February 22, 2011</w:t>
      </w:r>
    </w:p>
    <w:p w:rsidR="00C02CCC" w:rsidRDefault="00C02CCC" w:rsidP="00C02CCC">
      <w:pPr>
        <w:widowControl w:val="0"/>
      </w:pPr>
      <w:r>
        <w:t xml:space="preserve">Currently residing in the Senate Committee on </w:t>
      </w:r>
      <w:r w:rsidRPr="00C02CCC">
        <w:rPr>
          <w:b/>
        </w:rPr>
        <w:t>Education</w:t>
      </w:r>
    </w:p>
    <w:p w:rsidR="00C02CCC" w:rsidRDefault="00C02CCC" w:rsidP="00C02CCC">
      <w:pPr>
        <w:widowControl w:val="0"/>
      </w:pPr>
    </w:p>
    <w:p w:rsidR="00C02CCC" w:rsidRDefault="00C02CCC" w:rsidP="00C02CCC">
      <w:pPr>
        <w:widowControl w:val="0"/>
      </w:pPr>
      <w:r>
        <w:t xml:space="preserve">Summary: </w:t>
      </w:r>
      <w:r w:rsidR="00394532">
        <w:t>Abstinence only education</w:t>
      </w:r>
    </w:p>
    <w:p w:rsidR="00C02CCC" w:rsidRDefault="00C02CCC" w:rsidP="00C02CCC">
      <w:pPr>
        <w:widowControl w:val="0"/>
      </w:pPr>
    </w:p>
    <w:p w:rsidR="00C02CCC" w:rsidRDefault="00C02CCC" w:rsidP="00C02CCC">
      <w:pPr>
        <w:widowControl w:val="0"/>
      </w:pPr>
    </w:p>
    <w:p w:rsidR="00C02CCC" w:rsidRDefault="00C02CCC" w:rsidP="00C02CC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02CCC">
        <w:rPr>
          <w:b/>
        </w:rPr>
        <w:t>HISTORY OF LEGISLATIVE ACTIONS</w:t>
      </w:r>
    </w:p>
    <w:p w:rsidR="00C02CCC" w:rsidRDefault="00C02CCC" w:rsidP="00C02CC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02CCC" w:rsidRPr="00C02CCC" w:rsidRDefault="00C02CCC" w:rsidP="00C02CC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02CCC">
        <w:rPr>
          <w:u w:val="single"/>
        </w:rPr>
        <w:tab/>
        <w:t>Date</w:t>
      </w:r>
      <w:r w:rsidRPr="00C02CCC">
        <w:rPr>
          <w:u w:val="single"/>
        </w:rPr>
        <w:tab/>
        <w:t>Body</w:t>
      </w:r>
      <w:r w:rsidRPr="00C02CCC">
        <w:rPr>
          <w:u w:val="single"/>
        </w:rPr>
        <w:tab/>
        <w:t>Action Description with journal page number</w:t>
      </w:r>
      <w:r w:rsidRPr="00C02CCC">
        <w:rPr>
          <w:u w:val="single"/>
        </w:rPr>
        <w:tab/>
      </w:r>
    </w:p>
    <w:p w:rsidR="00394532" w:rsidRDefault="00394532" w:rsidP="003945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2/22/2011</w:t>
      </w:r>
      <w:r>
        <w:tab/>
        <w:t>Senate</w:t>
      </w:r>
      <w:r>
        <w:tab/>
      </w:r>
      <w:r w:rsidRPr="00C215E1">
        <w:t>Introduced and read first time (</w:t>
      </w:r>
      <w:hyperlink r:id="rId6" w:history="1">
        <w:r w:rsidRPr="00C215E1">
          <w:rPr>
            <w:rStyle w:val="Hyperlink"/>
          </w:rPr>
          <w:t>Senate Journal</w:t>
        </w:r>
        <w:r w:rsidRPr="00C215E1">
          <w:rPr>
            <w:rStyle w:val="Hyperlink"/>
          </w:rPr>
          <w:noBreakHyphen/>
          <w:t>page 7</w:t>
        </w:r>
      </w:hyperlink>
      <w:r w:rsidRPr="00C215E1">
        <w:t>)</w:t>
      </w:r>
    </w:p>
    <w:p w:rsidR="00394532" w:rsidRDefault="00394532" w:rsidP="003945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2/22/2011</w:t>
      </w:r>
      <w:r>
        <w:tab/>
        <w:t>Senate</w:t>
      </w:r>
      <w:r>
        <w:tab/>
      </w:r>
      <w:r w:rsidRPr="00C215E1">
        <w:t>Ref</w:t>
      </w:r>
      <w:r>
        <w:t xml:space="preserve">erred to Committee on </w:t>
      </w:r>
      <w:r w:rsidRPr="00C215E1">
        <w:rPr>
          <w:b/>
        </w:rPr>
        <w:t>Education</w:t>
      </w:r>
      <w:r>
        <w:t xml:space="preserve"> </w:t>
      </w:r>
      <w:r w:rsidRPr="00C215E1">
        <w:t>(</w:t>
      </w:r>
      <w:hyperlink r:id="rId7" w:history="1">
        <w:r w:rsidRPr="00C215E1">
          <w:rPr>
            <w:rStyle w:val="Hyperlink"/>
          </w:rPr>
          <w:t>Senate Journal</w:t>
        </w:r>
        <w:r w:rsidRPr="00C215E1">
          <w:rPr>
            <w:rStyle w:val="Hyperlink"/>
          </w:rPr>
          <w:noBreakHyphen/>
          <w:t>page 7</w:t>
        </w:r>
      </w:hyperlink>
      <w:r w:rsidRPr="00C215E1">
        <w:t>)</w:t>
      </w:r>
    </w:p>
    <w:p w:rsidR="00394532" w:rsidRDefault="00394532" w:rsidP="003945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02CCC" w:rsidRPr="00C02CCC" w:rsidRDefault="00C02CCC" w:rsidP="00C02C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02CCC" w:rsidRDefault="00C02CCC" w:rsidP="00C02CCC">
      <w:pPr>
        <w:widowControl w:val="0"/>
      </w:pPr>
      <w:r w:rsidRPr="00C02CCC">
        <w:rPr>
          <w:b/>
        </w:rPr>
        <w:t>VERSIONS OF THIS BILL</w:t>
      </w:r>
    </w:p>
    <w:p w:rsidR="00C02CCC" w:rsidRDefault="00C02CCC" w:rsidP="00C02CCC">
      <w:pPr>
        <w:widowControl w:val="0"/>
      </w:pPr>
    </w:p>
    <w:p w:rsidR="00C02CCC" w:rsidRDefault="005D2D2C" w:rsidP="00C02CCC">
      <w:pPr>
        <w:widowControl w:val="0"/>
      </w:pPr>
      <w:hyperlink r:id="rId8" w:history="1">
        <w:r w:rsidR="00C02CCC">
          <w:rPr>
            <w:rStyle w:val="Hyperlink"/>
          </w:rPr>
          <w:t>2/22/2011</w:t>
        </w:r>
      </w:hyperlink>
    </w:p>
    <w:p w:rsidR="00C02CCC" w:rsidRDefault="00C02CCC" w:rsidP="00C02CCC"/>
    <w:p w:rsidR="00C02CCC" w:rsidRDefault="00C02CCC" w:rsidP="00C02CCC">
      <w:pPr>
        <w:sectPr w:rsidR="00C02CCC" w:rsidSect="00C02C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E0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2667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63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5, CHAPTER 1, TITLE 59 OF THE 1976 CODE, BY ADDING SECTION 59</w:t>
      </w:r>
      <w:r w:rsidR="0020443D">
        <w:rPr>
          <w:rFonts w:eastAsia="Times New Roman"/>
        </w:rPr>
        <w:noBreakHyphen/>
      </w:r>
      <w:r>
        <w:rPr>
          <w:rFonts w:eastAsia="Times New Roman"/>
        </w:rPr>
        <w:t>1</w:t>
      </w:r>
      <w:r w:rsidR="0020443D">
        <w:rPr>
          <w:rFonts w:eastAsia="Times New Roman"/>
        </w:rPr>
        <w:noBreakHyphen/>
      </w:r>
      <w:r>
        <w:rPr>
          <w:rFonts w:eastAsia="Times New Roman"/>
        </w:rPr>
        <w:t xml:space="preserve">490 TO REQUIRE THAT </w:t>
      </w:r>
      <w:r>
        <w:t>ANY APPROPRIATION BY THE GENERAL ASSEMBLY TO FUND ABSTINENCE ONLY EDUCATION MUST INCLUDE A PROVISION THAT PERMITS A SCHOOL DISTRICT TO OPT OUT OF ANY OBLIGATION TO PROVIDE ABSTINENCE ONLY INSTRUCTION AND TO RECEIVE A PRO RATA SHARE OF THE TOTAL AMOUNT APPROPRIATED BASED ON THE DISTRICT</w:t>
      </w:r>
      <w:r w:rsidR="0020443D" w:rsidRPr="0020443D">
        <w:t>’</w:t>
      </w:r>
      <w:r>
        <w:t xml:space="preserve">S PERCENTAGE OF THE TOTAL STATE STUDENT POPULATION. </w:t>
      </w:r>
    </w:p>
    <w:p w:rsidR="00A26670" w:rsidRDefault="00A266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26670" w:rsidRDefault="00A266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26670" w:rsidRDefault="00A266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6670" w:rsidRDefault="00A266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763F4">
        <w:rPr>
          <w:rFonts w:eastAsia="Times New Roman"/>
        </w:rPr>
        <w:t>Article 5, Chapter 1, Title 59 of the 1976 Code is amended by adding:</w:t>
      </w:r>
    </w:p>
    <w:p w:rsidR="00A763F4" w:rsidRDefault="00A763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3F4" w:rsidRDefault="00A763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 59</w:t>
      </w:r>
      <w:r w:rsidR="0020443D">
        <w:rPr>
          <w:rFonts w:eastAsia="Times New Roman"/>
        </w:rPr>
        <w:noBreakHyphen/>
      </w:r>
      <w:r>
        <w:rPr>
          <w:rFonts w:eastAsia="Times New Roman"/>
        </w:rPr>
        <w:t>1</w:t>
      </w:r>
      <w:r w:rsidR="0020443D">
        <w:rPr>
          <w:rFonts w:eastAsia="Times New Roman"/>
        </w:rPr>
        <w:noBreakHyphen/>
      </w:r>
      <w:r>
        <w:rPr>
          <w:rFonts w:eastAsia="Times New Roman"/>
        </w:rPr>
        <w:t>490.</w:t>
      </w:r>
      <w:r>
        <w:rPr>
          <w:rFonts w:eastAsia="Times New Roman"/>
        </w:rPr>
        <w:tab/>
      </w:r>
      <w:r>
        <w:t>Any appropriation by the General Assembly to fund abstinence only education must include a provision that permits a school district to opt out of any obligation to provide abstinence only instruction and to receive a pro rata share of the total amount appropriated for this purpose based on the district</w:t>
      </w:r>
      <w:r w:rsidR="0020443D" w:rsidRPr="0020443D">
        <w:t>’</w:t>
      </w:r>
      <w:r>
        <w:t>s percentage of the total state student population.  If a district chooses to opt out, the district may use its share of the appropriation to fund general operating expenses.”</w:t>
      </w:r>
    </w:p>
    <w:p w:rsidR="00A16AB9" w:rsidRDefault="00A16A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522CE0" w:rsidRPr="00522CE0" w:rsidRDefault="00A266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16AB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E0CA6" w:rsidRDefault="0020443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E0CA6" w:rsidRDefault="001E0CA6" w:rsidP="00C02CCC">
      <w:pPr>
        <w:suppressAutoHyphens/>
        <w:jc w:val="both"/>
        <w:rPr>
          <w:rFonts w:eastAsia="Times New Roman"/>
        </w:rPr>
      </w:pPr>
    </w:p>
    <w:sectPr w:rsidR="001E0CA6" w:rsidSect="00C02CC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670" w:rsidRDefault="00A26670" w:rsidP="00522CE0">
      <w:r>
        <w:separator/>
      </w:r>
    </w:p>
  </w:endnote>
  <w:endnote w:type="continuationSeparator" w:id="0">
    <w:p w:rsidR="00A26670" w:rsidRDefault="00A2667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670AF1-9C0D-451F-A717-737BF2EB13DF}"/>
    <w:embedBold r:id="rId2" w:fontKey="{29021F8A-6AE1-4C0B-82AE-86991CABE9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2734AD-5381-40DD-9F9A-64B1C4C20902}"/>
    <w:embedBold r:id="rId4" w:fontKey="{AE24A40F-D718-4FE4-A110-AEE39A5C85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FB9A87-42B0-403B-ABFE-C9FF5411C8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CCC" w:rsidRPr="001E0CA6" w:rsidRDefault="00C02CCC" w:rsidP="001E0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[595]</w:t>
    </w:r>
    <w:r>
      <w:tab/>
    </w:r>
    <w:r w:rsidR="005D2D2C">
      <w:fldChar w:fldCharType="begin"/>
    </w:r>
    <w:r w:rsidR="005D2D2C">
      <w:instrText xml:space="preserve"> PAGE  \* MERGEFORMAT </w:instrText>
    </w:r>
    <w:r w:rsidR="005D2D2C">
      <w:fldChar w:fldCharType="separate"/>
    </w:r>
    <w:r w:rsidR="005D2D2C">
      <w:rPr>
        <w:noProof/>
      </w:rPr>
      <w:t>1</w:t>
    </w:r>
    <w:r w:rsidR="005D2D2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670" w:rsidRDefault="00A26670" w:rsidP="00522CE0">
      <w:r>
        <w:separator/>
      </w:r>
    </w:p>
  </w:footnote>
  <w:footnote w:type="continuationSeparator" w:id="0">
    <w:p w:rsidR="00A26670" w:rsidRDefault="00A2667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45ABST.MRH.MTR"/>
    <w:docVar w:name="CoverAttorneyInitials" w:val="MRH"/>
    <w:docVar w:name="CoverAttorneyLastName" w:val="Hitchcock"/>
    <w:docVar w:name="CoverBillType" w:val="b"/>
    <w:docVar w:name="CoverSenator" w:val="MTR"/>
    <w:docVar w:name="dvBillNumber" w:val="595"/>
    <w:docVar w:name="dvBillNumberPrefix" w:val="S. "/>
    <w:docVar w:name="dvOriginalBody" w:val="Senate"/>
    <w:docVar w:name="fulldraftpath" w:val="L:\S-RES\MTR\045ABST.MRH.MTR.DOCX"/>
    <w:docVar w:name="NameofBody" w:val="S"/>
    <w:docVar w:name="vgroup2" w:val="S-RES"/>
  </w:docVars>
  <w:rsids>
    <w:rsidRoot w:val="00703CD4"/>
    <w:rsid w:val="00042AC1"/>
    <w:rsid w:val="00046516"/>
    <w:rsid w:val="0007601D"/>
    <w:rsid w:val="000B0720"/>
    <w:rsid w:val="000B5EAF"/>
    <w:rsid w:val="00112037"/>
    <w:rsid w:val="00114332"/>
    <w:rsid w:val="00170561"/>
    <w:rsid w:val="00186AC9"/>
    <w:rsid w:val="00197DF1"/>
    <w:rsid w:val="001B3DD9"/>
    <w:rsid w:val="001B7E5D"/>
    <w:rsid w:val="001C5404"/>
    <w:rsid w:val="001D3BAC"/>
    <w:rsid w:val="001E0CA6"/>
    <w:rsid w:val="0020443D"/>
    <w:rsid w:val="00215D3F"/>
    <w:rsid w:val="00245C4E"/>
    <w:rsid w:val="00270849"/>
    <w:rsid w:val="00276707"/>
    <w:rsid w:val="002C1321"/>
    <w:rsid w:val="002C5896"/>
    <w:rsid w:val="002D3BED"/>
    <w:rsid w:val="00307C2B"/>
    <w:rsid w:val="00383247"/>
    <w:rsid w:val="00394532"/>
    <w:rsid w:val="003D6E2B"/>
    <w:rsid w:val="003E7597"/>
    <w:rsid w:val="00450668"/>
    <w:rsid w:val="004952FA"/>
    <w:rsid w:val="004B6A22"/>
    <w:rsid w:val="004D7F37"/>
    <w:rsid w:val="00522CE0"/>
    <w:rsid w:val="00565148"/>
    <w:rsid w:val="005768BF"/>
    <w:rsid w:val="00593361"/>
    <w:rsid w:val="005A5017"/>
    <w:rsid w:val="005A648C"/>
    <w:rsid w:val="005D2D2C"/>
    <w:rsid w:val="005E1356"/>
    <w:rsid w:val="005F1745"/>
    <w:rsid w:val="00627CA4"/>
    <w:rsid w:val="006344A3"/>
    <w:rsid w:val="00635891"/>
    <w:rsid w:val="006A7060"/>
    <w:rsid w:val="006B4E37"/>
    <w:rsid w:val="006C74EA"/>
    <w:rsid w:val="00703CD4"/>
    <w:rsid w:val="00720D40"/>
    <w:rsid w:val="00721829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61AC"/>
    <w:rsid w:val="00A02011"/>
    <w:rsid w:val="00A16AB9"/>
    <w:rsid w:val="00A26670"/>
    <w:rsid w:val="00A4011E"/>
    <w:rsid w:val="00A40728"/>
    <w:rsid w:val="00A763F4"/>
    <w:rsid w:val="00A86015"/>
    <w:rsid w:val="00A9594E"/>
    <w:rsid w:val="00AE59C8"/>
    <w:rsid w:val="00B10098"/>
    <w:rsid w:val="00B5790D"/>
    <w:rsid w:val="00B61759"/>
    <w:rsid w:val="00B945C5"/>
    <w:rsid w:val="00BA20EA"/>
    <w:rsid w:val="00BB5AFC"/>
    <w:rsid w:val="00BC0A56"/>
    <w:rsid w:val="00C02CCC"/>
    <w:rsid w:val="00C45366"/>
    <w:rsid w:val="00C57023"/>
    <w:rsid w:val="00C74052"/>
    <w:rsid w:val="00CB187A"/>
    <w:rsid w:val="00CC0EC7"/>
    <w:rsid w:val="00CE3728"/>
    <w:rsid w:val="00D1088B"/>
    <w:rsid w:val="00D156D2"/>
    <w:rsid w:val="00D30613"/>
    <w:rsid w:val="00D530E5"/>
    <w:rsid w:val="00D86943"/>
    <w:rsid w:val="00DA47B9"/>
    <w:rsid w:val="00DC2888"/>
    <w:rsid w:val="00DD2D9F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67D3E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94BDEE3F-1A83-4870-9193-4EE836E3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02C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95_2011022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2-22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22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273</Words>
  <Characters>1469</Characters>
  <Application>Microsoft Office Word</Application>
  <DocSecurity>4</DocSecurity>
  <Lines>67</Lines>
  <Paragraphs>23</Paragraphs>
  <ScaleCrop>false</ScaleCrop>
  <Company> </Company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595: Abstinence only education - South Carolina Legislature Online</dc:title>
  <dc:subject/>
  <dc:creator>MikeHitchcock</dc:creator>
  <cp:keywords/>
  <dc:description/>
  <cp:lastModifiedBy>N Cumfer</cp:lastModifiedBy>
  <cp:revision>2</cp:revision>
  <dcterms:created xsi:type="dcterms:W3CDTF">2014-11-21T20:48:00Z</dcterms:created>
  <dcterms:modified xsi:type="dcterms:W3CDTF">2014-11-21T20:48:00Z</dcterms:modified>
</cp:coreProperties>
</file>