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E7D" w:rsidRDefault="00203E7D" w:rsidP="00203E7D">
      <w:pPr>
        <w:widowControl w:val="0"/>
        <w:jc w:val="center"/>
      </w:pPr>
      <w:bookmarkStart w:id="0" w:name="_GoBack"/>
      <w:bookmarkEnd w:id="0"/>
      <w:r w:rsidRPr="00203E7D">
        <w:rPr>
          <w:b/>
        </w:rPr>
        <w:t>South Carolina General Assembly</w:t>
      </w:r>
    </w:p>
    <w:p w:rsidR="00203E7D" w:rsidRDefault="00203E7D" w:rsidP="00203E7D">
      <w:pPr>
        <w:widowControl w:val="0"/>
        <w:jc w:val="center"/>
      </w:pPr>
      <w:r>
        <w:t>119th Session, 2011-2012</w:t>
      </w:r>
    </w:p>
    <w:p w:rsidR="00203E7D" w:rsidRDefault="00203E7D" w:rsidP="00203E7D">
      <w:pPr>
        <w:widowControl w:val="0"/>
        <w:jc w:val="left"/>
      </w:pPr>
    </w:p>
    <w:p w:rsidR="00203E7D" w:rsidRDefault="00203E7D" w:rsidP="00203E7D">
      <w:pPr>
        <w:widowControl w:val="0"/>
        <w:jc w:val="left"/>
        <w:rPr>
          <w:b/>
        </w:rPr>
      </w:pPr>
      <w:r w:rsidRPr="00203E7D">
        <w:rPr>
          <w:b/>
        </w:rPr>
        <w:t>S.</w:t>
      </w:r>
      <w:r>
        <w:rPr>
          <w:b/>
        </w:rPr>
        <w:t xml:space="preserve"> </w:t>
      </w:r>
      <w:r w:rsidRPr="00203E7D">
        <w:rPr>
          <w:b/>
        </w:rPr>
        <w:t>905</w:t>
      </w:r>
    </w:p>
    <w:p w:rsidR="00203E7D" w:rsidRDefault="00203E7D" w:rsidP="00203E7D">
      <w:pPr>
        <w:widowControl w:val="0"/>
        <w:jc w:val="left"/>
        <w:rPr>
          <w:b/>
        </w:rPr>
      </w:pPr>
    </w:p>
    <w:p w:rsidR="00203E7D" w:rsidRDefault="00203E7D" w:rsidP="00203E7D">
      <w:pPr>
        <w:widowControl w:val="0"/>
        <w:jc w:val="left"/>
      </w:pPr>
      <w:r w:rsidRPr="00203E7D">
        <w:rPr>
          <w:b/>
        </w:rPr>
        <w:t>STATUS INFORMATION</w:t>
      </w:r>
    </w:p>
    <w:p w:rsidR="00203E7D" w:rsidRDefault="00203E7D" w:rsidP="00203E7D">
      <w:pPr>
        <w:widowControl w:val="0"/>
        <w:jc w:val="left"/>
      </w:pPr>
    </w:p>
    <w:p w:rsidR="00203E7D" w:rsidRDefault="00203E7D" w:rsidP="00203E7D">
      <w:pPr>
        <w:widowControl w:val="0"/>
        <w:jc w:val="left"/>
      </w:pPr>
      <w:r>
        <w:t>Concurrent Resolution</w:t>
      </w:r>
    </w:p>
    <w:p w:rsidR="00203E7D" w:rsidRDefault="009E22D2" w:rsidP="00203E7D">
      <w:pPr>
        <w:widowControl w:val="0"/>
        <w:jc w:val="left"/>
      </w:pPr>
      <w:r>
        <w:t>Sponsors: Senators Scott, Courson, Jackson and Lourie</w:t>
      </w:r>
    </w:p>
    <w:p w:rsidR="00203E7D" w:rsidRDefault="00203E7D" w:rsidP="00203E7D">
      <w:pPr>
        <w:widowControl w:val="0"/>
        <w:jc w:val="left"/>
      </w:pPr>
      <w:r>
        <w:t>Document Path: l:\council\bills\rm\1227htc11.docx</w:t>
      </w:r>
    </w:p>
    <w:p w:rsidR="00203E7D" w:rsidRDefault="00203E7D" w:rsidP="00203E7D">
      <w:pPr>
        <w:widowControl w:val="0"/>
        <w:jc w:val="left"/>
      </w:pPr>
    </w:p>
    <w:p w:rsidR="001B5D79" w:rsidRDefault="001B5D79" w:rsidP="00203E7D">
      <w:pPr>
        <w:widowControl w:val="0"/>
        <w:jc w:val="left"/>
      </w:pPr>
      <w:r>
        <w:t>Introduced in the Senate on May 19, 2011</w:t>
      </w:r>
    </w:p>
    <w:p w:rsidR="001B5D79" w:rsidRDefault="001B5D79" w:rsidP="00203E7D">
      <w:pPr>
        <w:widowControl w:val="0"/>
        <w:jc w:val="left"/>
      </w:pPr>
      <w:r>
        <w:t>Introduced in the House on May 24, 2011</w:t>
      </w:r>
    </w:p>
    <w:p w:rsidR="001B5D79" w:rsidRDefault="001B5D79" w:rsidP="00203E7D">
      <w:pPr>
        <w:widowControl w:val="0"/>
        <w:jc w:val="left"/>
      </w:pPr>
      <w:r>
        <w:t>Adopted by the General Assembly on May 24, 2011</w:t>
      </w:r>
    </w:p>
    <w:p w:rsidR="001B5D79" w:rsidRDefault="001B5D79" w:rsidP="00203E7D">
      <w:pPr>
        <w:widowControl w:val="0"/>
        <w:jc w:val="left"/>
      </w:pPr>
    </w:p>
    <w:p w:rsidR="00203E7D" w:rsidRDefault="00203E7D" w:rsidP="00203E7D">
      <w:pPr>
        <w:widowControl w:val="0"/>
        <w:jc w:val="left"/>
      </w:pPr>
      <w:r>
        <w:t xml:space="preserve">Summary: </w:t>
      </w:r>
      <w:r w:rsidR="00A80828">
        <w:t>Captain Estelle Young</w:t>
      </w:r>
    </w:p>
    <w:p w:rsidR="00203E7D" w:rsidRDefault="00203E7D" w:rsidP="00203E7D">
      <w:pPr>
        <w:widowControl w:val="0"/>
        <w:jc w:val="left"/>
      </w:pPr>
    </w:p>
    <w:p w:rsidR="00203E7D" w:rsidRDefault="00203E7D" w:rsidP="00203E7D">
      <w:pPr>
        <w:widowControl w:val="0"/>
        <w:jc w:val="left"/>
      </w:pPr>
    </w:p>
    <w:p w:rsidR="00203E7D" w:rsidRDefault="00203E7D" w:rsidP="00203E7D">
      <w:pPr>
        <w:widowControl w:val="0"/>
        <w:tabs>
          <w:tab w:val="center" w:pos="590"/>
          <w:tab w:val="center" w:pos="1440"/>
          <w:tab w:val="left" w:pos="1872"/>
          <w:tab w:val="left" w:pos="9187"/>
        </w:tabs>
        <w:jc w:val="left"/>
      </w:pPr>
      <w:r w:rsidRPr="00203E7D">
        <w:rPr>
          <w:b/>
        </w:rPr>
        <w:t>HISTORY OF LEGISLATIVE ACTIONS</w:t>
      </w:r>
    </w:p>
    <w:p w:rsidR="00203E7D" w:rsidRDefault="00203E7D" w:rsidP="00203E7D">
      <w:pPr>
        <w:widowControl w:val="0"/>
        <w:tabs>
          <w:tab w:val="center" w:pos="590"/>
          <w:tab w:val="center" w:pos="1440"/>
          <w:tab w:val="left" w:pos="1872"/>
          <w:tab w:val="left" w:pos="9187"/>
        </w:tabs>
        <w:jc w:val="left"/>
      </w:pPr>
    </w:p>
    <w:p w:rsidR="00203E7D" w:rsidRPr="00203E7D" w:rsidRDefault="00203E7D" w:rsidP="00203E7D">
      <w:pPr>
        <w:widowControl w:val="0"/>
        <w:tabs>
          <w:tab w:val="center" w:pos="590"/>
          <w:tab w:val="center" w:pos="1440"/>
          <w:tab w:val="left" w:pos="1872"/>
          <w:tab w:val="left" w:pos="9187"/>
        </w:tabs>
        <w:jc w:val="left"/>
      </w:pPr>
      <w:r w:rsidRPr="00203E7D">
        <w:rPr>
          <w:u w:val="single"/>
        </w:rPr>
        <w:tab/>
        <w:t>Date</w:t>
      </w:r>
      <w:r w:rsidRPr="00203E7D">
        <w:rPr>
          <w:u w:val="single"/>
        </w:rPr>
        <w:tab/>
        <w:t>Body</w:t>
      </w:r>
      <w:r w:rsidRPr="00203E7D">
        <w:rPr>
          <w:u w:val="single"/>
        </w:rPr>
        <w:tab/>
        <w:t>Action Description with journal page number</w:t>
      </w:r>
      <w:r w:rsidRPr="00203E7D">
        <w:rPr>
          <w:u w:val="single"/>
        </w:rPr>
        <w:tab/>
      </w:r>
    </w:p>
    <w:p w:rsidR="00057A84" w:rsidRDefault="00057A84" w:rsidP="00057A84">
      <w:pPr>
        <w:widowControl w:val="0"/>
        <w:tabs>
          <w:tab w:val="right" w:pos="1008"/>
          <w:tab w:val="left" w:pos="1152"/>
          <w:tab w:val="left" w:pos="1872"/>
          <w:tab w:val="left" w:pos="9187"/>
        </w:tabs>
        <w:ind w:left="2088" w:hanging="2088"/>
        <w:jc w:val="left"/>
      </w:pPr>
      <w:r>
        <w:tab/>
        <w:t>5/19/2011</w:t>
      </w:r>
      <w:r>
        <w:tab/>
        <w:t>Senate</w:t>
      </w:r>
      <w:r>
        <w:tab/>
      </w:r>
      <w:r w:rsidRPr="00626014">
        <w:t>Introduce</w:t>
      </w:r>
      <w:r>
        <w:t xml:space="preserve">d, adopted, sent to House </w:t>
      </w:r>
      <w:r w:rsidRPr="00626014">
        <w:t>(</w:t>
      </w:r>
      <w:hyperlink r:id="rId7" w:history="1">
        <w:r w:rsidRPr="00626014">
          <w:rPr>
            <w:rStyle w:val="Hyperlink"/>
          </w:rPr>
          <w:t>Senate Journal</w:t>
        </w:r>
        <w:r w:rsidRPr="00626014">
          <w:rPr>
            <w:rStyle w:val="Hyperlink"/>
          </w:rPr>
          <w:noBreakHyphen/>
          <w:t>page 10</w:t>
        </w:r>
      </w:hyperlink>
      <w:r w:rsidRPr="00626014">
        <w:t>)</w:t>
      </w:r>
    </w:p>
    <w:p w:rsidR="00057A84" w:rsidRDefault="00057A84" w:rsidP="00057A84">
      <w:pPr>
        <w:widowControl w:val="0"/>
        <w:tabs>
          <w:tab w:val="right" w:pos="1008"/>
          <w:tab w:val="left" w:pos="1152"/>
          <w:tab w:val="left" w:pos="1872"/>
          <w:tab w:val="left" w:pos="9187"/>
        </w:tabs>
        <w:ind w:left="2088" w:hanging="2088"/>
        <w:jc w:val="left"/>
      </w:pPr>
      <w:r>
        <w:tab/>
        <w:t>5/24/2011</w:t>
      </w:r>
      <w:r>
        <w:tab/>
        <w:t>House</w:t>
      </w:r>
      <w:r>
        <w:tab/>
      </w:r>
      <w:r w:rsidRPr="00626014">
        <w:t>Introduced, ado</w:t>
      </w:r>
      <w:r>
        <w:t xml:space="preserve">pted, returned with concurrence </w:t>
      </w:r>
      <w:r w:rsidRPr="00626014">
        <w:t>(</w:t>
      </w:r>
      <w:hyperlink r:id="rId8" w:history="1">
        <w:r w:rsidRPr="00626014">
          <w:rPr>
            <w:rStyle w:val="Hyperlink"/>
          </w:rPr>
          <w:t>House Journal</w:t>
        </w:r>
        <w:r w:rsidRPr="00626014">
          <w:rPr>
            <w:rStyle w:val="Hyperlink"/>
          </w:rPr>
          <w:noBreakHyphen/>
          <w:t>page 6</w:t>
        </w:r>
      </w:hyperlink>
      <w:r w:rsidRPr="00626014">
        <w:t>)</w:t>
      </w:r>
    </w:p>
    <w:p w:rsidR="00057A84" w:rsidRDefault="00057A84" w:rsidP="00057A84">
      <w:pPr>
        <w:widowControl w:val="0"/>
        <w:tabs>
          <w:tab w:val="right" w:pos="1008"/>
          <w:tab w:val="left" w:pos="1152"/>
          <w:tab w:val="left" w:pos="1872"/>
          <w:tab w:val="left" w:pos="9187"/>
        </w:tabs>
        <w:ind w:left="2088" w:hanging="2088"/>
        <w:jc w:val="left"/>
      </w:pPr>
    </w:p>
    <w:p w:rsidR="00203E7D" w:rsidRPr="00203E7D" w:rsidRDefault="00203E7D" w:rsidP="00203E7D">
      <w:pPr>
        <w:widowControl w:val="0"/>
        <w:tabs>
          <w:tab w:val="right" w:pos="1008"/>
          <w:tab w:val="left" w:pos="1152"/>
          <w:tab w:val="left" w:pos="1872"/>
          <w:tab w:val="left" w:pos="9187"/>
        </w:tabs>
        <w:ind w:left="2088" w:hanging="2088"/>
        <w:jc w:val="left"/>
      </w:pPr>
    </w:p>
    <w:p w:rsidR="00203E7D" w:rsidRDefault="00203E7D" w:rsidP="00203E7D">
      <w:r w:rsidRPr="00203E7D">
        <w:rPr>
          <w:b/>
        </w:rPr>
        <w:t>VERSIONS OF THIS BILL</w:t>
      </w:r>
    </w:p>
    <w:p w:rsidR="00203E7D" w:rsidRDefault="00203E7D" w:rsidP="00203E7D"/>
    <w:p w:rsidR="00203E7D" w:rsidRDefault="00CF19FF" w:rsidP="00203E7D">
      <w:hyperlink r:id="rId9" w:history="1">
        <w:r w:rsidR="00203E7D">
          <w:rPr>
            <w:rStyle w:val="Hyperlink"/>
          </w:rPr>
          <w:t>5/19/2011</w:t>
        </w:r>
      </w:hyperlink>
    </w:p>
    <w:p w:rsidR="00203E7D" w:rsidRDefault="00203E7D" w:rsidP="00203E7D"/>
    <w:p w:rsidR="00203E7D" w:rsidRDefault="00203E7D" w:rsidP="00203E7D">
      <w:pPr>
        <w:sectPr w:rsidR="00203E7D" w:rsidSect="00203E7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225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CFC" w:rsidRDefault="008726AC" w:rsidP="0061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E00418">
        <w:t xml:space="preserve">CONGRATULATE CAPTAIN ESTELLE YOUNG OF THE COLUMBIA POLICE </w:t>
      </w:r>
      <w:r w:rsidR="00D14094">
        <w:t>DEPARTMENT</w:t>
      </w:r>
      <w:r w:rsidR="00E00418">
        <w:t xml:space="preserve"> </w:t>
      </w:r>
      <w:r w:rsidR="00615CFC">
        <w:t>ON THE OCCASION OF H</w:t>
      </w:r>
      <w:r w:rsidR="00E00418">
        <w:t>ER</w:t>
      </w:r>
      <w:r w:rsidR="00615CFC">
        <w:t xml:space="preserve"> RETIREMENT, TO THANK H</w:t>
      </w:r>
      <w:r w:rsidR="00E00418">
        <w:t>ER</w:t>
      </w:r>
      <w:r w:rsidR="00615CFC">
        <w:t xml:space="preserve"> FOR </w:t>
      </w:r>
      <w:r w:rsidR="00E00418">
        <w:t>HER FORTY</w:t>
      </w:r>
      <w:r w:rsidR="0098598E">
        <w:noBreakHyphen/>
      </w:r>
      <w:r w:rsidR="00A50EE5">
        <w:t xml:space="preserve">TWO </w:t>
      </w:r>
      <w:r w:rsidR="00615CFC">
        <w:t xml:space="preserve">YEARS OF </w:t>
      </w:r>
      <w:r w:rsidR="00D14094">
        <w:t>DEDICATED</w:t>
      </w:r>
      <w:r w:rsidR="00615CFC">
        <w:t xml:space="preserve"> SERVICE</w:t>
      </w:r>
      <w:r w:rsidR="00E00418">
        <w:t xml:space="preserve"> TO THE CITY OF COLUMBIA</w:t>
      </w:r>
      <w:r w:rsidR="00615CFC">
        <w:t>, AND TO WISH H</w:t>
      </w:r>
      <w:r w:rsidR="00E00418">
        <w:t>ER</w:t>
      </w:r>
      <w:r w:rsidR="00615CFC">
        <w:t xml:space="preserve"> MUCH SUCCESS AND HAPPINESS IN ALL H</w:t>
      </w:r>
      <w:r w:rsidR="00E00418">
        <w:t>ER</w:t>
      </w:r>
      <w:r w:rsidR="00615CFC">
        <w:t xml:space="preserve"> FUTURE ENDEAVORS.</w:t>
      </w:r>
    </w:p>
    <w:p w:rsidR="00152251" w:rsidRDefault="00152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20E4" w:rsidRDefault="00152251"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620E4">
        <w:t xml:space="preserve">the </w:t>
      </w:r>
      <w:r w:rsidR="00DB5CDC">
        <w:t>General Assembly</w:t>
      </w:r>
      <w:r w:rsidR="003620E4">
        <w:t xml:space="preserve"> has learned that </w:t>
      </w:r>
      <w:r w:rsidR="00A8422D">
        <w:t xml:space="preserve">Columbia Police </w:t>
      </w:r>
      <w:r w:rsidR="00D14094">
        <w:t>Captain Estelle Young</w:t>
      </w:r>
      <w:r w:rsidR="003620E4">
        <w:t xml:space="preserve">, after </w:t>
      </w:r>
      <w:r w:rsidR="00D14094">
        <w:t>forty</w:t>
      </w:r>
      <w:r w:rsidR="0098598E">
        <w:noBreakHyphen/>
      </w:r>
      <w:r w:rsidR="00A50EE5">
        <w:t>two</w:t>
      </w:r>
      <w:r w:rsidR="003620E4">
        <w:t xml:space="preserve"> years of </w:t>
      </w:r>
      <w:r w:rsidR="00D14094">
        <w:t xml:space="preserve">dedicated </w:t>
      </w:r>
      <w:r w:rsidR="003620E4">
        <w:t>service</w:t>
      </w:r>
      <w:r w:rsidR="00A8422D">
        <w:t xml:space="preserve"> with </w:t>
      </w:r>
      <w:r w:rsidR="00D14094">
        <w:t xml:space="preserve">the </w:t>
      </w:r>
      <w:r w:rsidR="00A8422D">
        <w:t>City of Columbia, will retire on June 23, 2011</w:t>
      </w:r>
      <w:r w:rsidR="003620E4">
        <w:t>; and</w:t>
      </w:r>
    </w:p>
    <w:p w:rsidR="00FC70BF" w:rsidRDefault="00FC70BF"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E96" w:rsidRDefault="00FC70BF"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46E81">
        <w:t xml:space="preserve">a native of Columbia, </w:t>
      </w:r>
      <w:r>
        <w:t xml:space="preserve">Estelle Young </w:t>
      </w:r>
      <w:r w:rsidR="00546E81">
        <w:t xml:space="preserve">was born </w:t>
      </w:r>
      <w:r>
        <w:t>one of twelve children and grew up in the Ridgewood area of the city.</w:t>
      </w:r>
      <w:r w:rsidR="00546E81">
        <w:t xml:space="preserve"> S</w:t>
      </w:r>
      <w:r>
        <w:t xml:space="preserve">he </w:t>
      </w:r>
      <w:r w:rsidR="00484E96">
        <w:t>and her late husband parented</w:t>
      </w:r>
      <w:r>
        <w:t xml:space="preserve"> son Quintus Leon and niece Priscilla</w:t>
      </w:r>
      <w:r w:rsidR="00484E96">
        <w:t>, and Captain Young</w:t>
      </w:r>
      <w:r>
        <w:t xml:space="preserve"> now enjoys the blessing of three grandchildren, a lovely daughter</w:t>
      </w:r>
      <w:r w:rsidR="0098598E">
        <w:noBreakHyphen/>
      </w:r>
      <w:r>
        <w:t>in</w:t>
      </w:r>
      <w:r w:rsidR="0098598E">
        <w:noBreakHyphen/>
      </w:r>
      <w:r>
        <w:t>law, and a great</w:t>
      </w:r>
      <w:r w:rsidR="0098598E">
        <w:noBreakHyphen/>
      </w:r>
      <w:r>
        <w:t>grandson</w:t>
      </w:r>
      <w:r w:rsidR="00484E96">
        <w:t>; and</w:t>
      </w:r>
    </w:p>
    <w:p w:rsidR="00484E96" w:rsidRDefault="00484E96"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0BF" w:rsidRDefault="00484E96"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Captain Young has had the pleasure of seeing her </w:t>
      </w:r>
      <w:r w:rsidR="00FC70BF">
        <w:t xml:space="preserve">son and </w:t>
      </w:r>
      <w:r>
        <w:t xml:space="preserve">a </w:t>
      </w:r>
      <w:r w:rsidR="00FC70BF">
        <w:t xml:space="preserve">grandson </w:t>
      </w:r>
      <w:r>
        <w:t xml:space="preserve">enter </w:t>
      </w:r>
      <w:r w:rsidR="00FC70BF">
        <w:t>law enforcement</w:t>
      </w:r>
      <w:r>
        <w:t>, as well as that of joining with her son to form South Carolina</w:t>
      </w:r>
      <w:r w:rsidR="0098598E" w:rsidRPr="0098598E">
        <w:t>’</w:t>
      </w:r>
      <w:r>
        <w:t xml:space="preserve">s </w:t>
      </w:r>
      <w:r w:rsidR="00FC70BF">
        <w:t>first mother</w:t>
      </w:r>
      <w:r w:rsidR="0098598E">
        <w:noBreakHyphen/>
      </w:r>
      <w:r w:rsidR="00FC70BF">
        <w:t>son team in law enforcement; and</w:t>
      </w:r>
    </w:p>
    <w:p w:rsidR="003620E4" w:rsidRDefault="003620E4"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C4F" w:rsidRDefault="009A3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BC5">
        <w:t>in preparation for her long career, Captain Young earned an associate degree in criminal justice, a bachelor</w:t>
      </w:r>
      <w:r w:rsidR="0098598E" w:rsidRPr="0098598E">
        <w:t>’</w:t>
      </w:r>
      <w:r w:rsidR="002F3BC5">
        <w:t xml:space="preserve">s degree in interdisciplinary studies from the University </w:t>
      </w:r>
      <w:r w:rsidR="002F3BC5">
        <w:lastRenderedPageBreak/>
        <w:t>of South Carolina, and a master</w:t>
      </w:r>
      <w:r w:rsidR="0098598E" w:rsidRPr="0098598E">
        <w:t>’</w:t>
      </w:r>
      <w:r w:rsidR="002F3BC5">
        <w:t>s degree in human resource development from Webster University. She is a graduate of the South Carolina Criminal Justice Academy and has been trained in many areas of law enforcement, management, and community relations. She was a finalist for the position of Columbia Police Chief in 2008; and</w:t>
      </w:r>
    </w:p>
    <w:p w:rsidR="009A3718" w:rsidRDefault="009A3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80C" w:rsidRDefault="00072E38"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46E81">
        <w:t>she began her career in 1969 patrolling</w:t>
      </w:r>
      <w:r w:rsidR="00546E81" w:rsidRPr="002D643E">
        <w:rPr>
          <w:color w:val="000000" w:themeColor="text1"/>
          <w:u w:color="000000" w:themeColor="text1"/>
        </w:rPr>
        <w:t xml:space="preserve"> Columbia</w:t>
      </w:r>
      <w:r w:rsidR="0098598E" w:rsidRPr="0098598E">
        <w:rPr>
          <w:color w:val="000000" w:themeColor="text1"/>
          <w:u w:color="000000" w:themeColor="text1"/>
        </w:rPr>
        <w:t>’</w:t>
      </w:r>
      <w:r w:rsidR="00546E81" w:rsidRPr="002D643E">
        <w:rPr>
          <w:color w:val="000000" w:themeColor="text1"/>
          <w:u w:color="000000" w:themeColor="text1"/>
        </w:rPr>
        <w:t>s streets as a meter maid</w:t>
      </w:r>
      <w:r w:rsidR="00546E81">
        <w:rPr>
          <w:color w:val="000000" w:themeColor="text1"/>
          <w:u w:color="000000" w:themeColor="text1"/>
        </w:rPr>
        <w:t xml:space="preserve">, next moving </w:t>
      </w:r>
      <w:r w:rsidR="00546E81" w:rsidRPr="002D643E">
        <w:rPr>
          <w:color w:val="000000" w:themeColor="text1"/>
          <w:u w:color="000000" w:themeColor="text1"/>
        </w:rPr>
        <w:t>into an administrative position at City Hall. But Ethel Dike, one of Columbia</w:t>
      </w:r>
      <w:r w:rsidR="0098598E" w:rsidRPr="0098598E">
        <w:rPr>
          <w:color w:val="000000" w:themeColor="text1"/>
          <w:u w:color="000000" w:themeColor="text1"/>
        </w:rPr>
        <w:t>’</w:t>
      </w:r>
      <w:r w:rsidR="00546E81" w:rsidRPr="002D643E">
        <w:rPr>
          <w:color w:val="000000" w:themeColor="text1"/>
          <w:u w:color="000000" w:themeColor="text1"/>
        </w:rPr>
        <w:t>s first female police officers, kept suggesting she sign up for the police force</w:t>
      </w:r>
      <w:r w:rsidR="004A680C">
        <w:rPr>
          <w:color w:val="000000" w:themeColor="text1"/>
          <w:u w:color="000000" w:themeColor="text1"/>
        </w:rPr>
        <w:t>; and</w:t>
      </w:r>
    </w:p>
    <w:p w:rsidR="004A680C"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80C"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546E81" w:rsidRPr="002D643E">
        <w:rPr>
          <w:color w:val="000000" w:themeColor="text1"/>
          <w:u w:color="000000" w:themeColor="text1"/>
        </w:rPr>
        <w:t xml:space="preserve">n 1979, </w:t>
      </w:r>
      <w:r>
        <w:rPr>
          <w:color w:val="000000" w:themeColor="text1"/>
          <w:u w:color="000000" w:themeColor="text1"/>
        </w:rPr>
        <w:t xml:space="preserve">Estelle </w:t>
      </w:r>
      <w:r w:rsidR="00546E81" w:rsidRPr="002D643E">
        <w:rPr>
          <w:color w:val="000000" w:themeColor="text1"/>
          <w:u w:color="000000" w:themeColor="text1"/>
        </w:rPr>
        <w:t>Young made the switch and became one of six women on the police force. There were few black officers</w:t>
      </w:r>
      <w:r w:rsidR="00546E81">
        <w:rPr>
          <w:color w:val="000000" w:themeColor="text1"/>
          <w:u w:color="000000" w:themeColor="text1"/>
        </w:rPr>
        <w:t xml:space="preserve"> at that time, and she had to prove her mettle as both a woman and a black officer</w:t>
      </w:r>
      <w:r>
        <w:rPr>
          <w:color w:val="000000" w:themeColor="text1"/>
          <w:u w:color="000000" w:themeColor="text1"/>
        </w:rPr>
        <w:t>; and</w:t>
      </w:r>
    </w:p>
    <w:p w:rsidR="004A680C"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E81"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6E81">
        <w:rPr>
          <w:color w:val="000000" w:themeColor="text1"/>
          <w:u w:color="000000" w:themeColor="text1"/>
        </w:rPr>
        <w:t xml:space="preserve">Captain </w:t>
      </w:r>
      <w:r w:rsidR="00546E81" w:rsidRPr="002D643E">
        <w:rPr>
          <w:color w:val="000000" w:themeColor="text1"/>
          <w:u w:color="000000" w:themeColor="text1"/>
        </w:rPr>
        <w:t xml:space="preserve">Young worked her way through the </w:t>
      </w:r>
      <w:r w:rsidR="00546E81">
        <w:rPr>
          <w:color w:val="000000" w:themeColor="text1"/>
          <w:u w:color="000000" w:themeColor="text1"/>
        </w:rPr>
        <w:t>Columbia Police D</w:t>
      </w:r>
      <w:r w:rsidR="00546E81" w:rsidRPr="002D643E">
        <w:rPr>
          <w:color w:val="000000" w:themeColor="text1"/>
          <w:u w:color="000000" w:themeColor="text1"/>
        </w:rPr>
        <w:t>epartment</w:t>
      </w:r>
      <w:r w:rsidR="0098598E" w:rsidRPr="0098598E">
        <w:rPr>
          <w:color w:val="000000" w:themeColor="text1"/>
          <w:u w:color="000000" w:themeColor="text1"/>
        </w:rPr>
        <w:t>’</w:t>
      </w:r>
      <w:r w:rsidR="00546E81" w:rsidRPr="002D643E">
        <w:rPr>
          <w:color w:val="000000" w:themeColor="text1"/>
          <w:u w:color="000000" w:themeColor="text1"/>
        </w:rPr>
        <w:t>s ranks from patrolman to investigator to sergeant to region commander. Since 2008, she has commanded the North Region</w:t>
      </w:r>
      <w:r>
        <w:rPr>
          <w:color w:val="000000" w:themeColor="text1"/>
          <w:u w:color="000000" w:themeColor="text1"/>
        </w:rPr>
        <w:t>; and</w:t>
      </w:r>
    </w:p>
    <w:p w:rsidR="004A680C" w:rsidRPr="002D643E"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E81"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96E85">
        <w:rPr>
          <w:color w:val="000000" w:themeColor="text1"/>
          <w:u w:color="000000" w:themeColor="text1"/>
        </w:rPr>
        <w:t>she</w:t>
      </w:r>
      <w:r w:rsidR="00546E81" w:rsidRPr="002D643E">
        <w:rPr>
          <w:color w:val="000000" w:themeColor="text1"/>
          <w:u w:color="000000" w:themeColor="text1"/>
        </w:rPr>
        <w:t xml:space="preserve"> may be most remembered for her community service. She started the police department</w:t>
      </w:r>
      <w:r w:rsidR="0098598E" w:rsidRPr="0098598E">
        <w:rPr>
          <w:color w:val="000000" w:themeColor="text1"/>
          <w:u w:color="000000" w:themeColor="text1"/>
        </w:rPr>
        <w:t>’</w:t>
      </w:r>
      <w:r w:rsidR="00546E81" w:rsidRPr="002D643E">
        <w:rPr>
          <w:color w:val="000000" w:themeColor="text1"/>
          <w:u w:color="000000" w:themeColor="text1"/>
        </w:rPr>
        <w:t xml:space="preserve">s Explorer Post, which introduces the police profession to area youth. She now works with </w:t>
      </w:r>
      <w:r w:rsidR="00A96E85">
        <w:rPr>
          <w:color w:val="000000" w:themeColor="text1"/>
          <w:u w:color="000000" w:themeColor="text1"/>
        </w:rPr>
        <w:t>fourteen</w:t>
      </w:r>
      <w:r w:rsidR="00546E81" w:rsidRPr="002D643E">
        <w:rPr>
          <w:color w:val="000000" w:themeColor="text1"/>
          <w:u w:color="000000" w:themeColor="text1"/>
        </w:rPr>
        <w:t xml:space="preserve"> officers who went through her Explorers program as teens</w:t>
      </w:r>
      <w:r w:rsidR="00A96E85">
        <w:rPr>
          <w:color w:val="000000" w:themeColor="text1"/>
          <w:u w:color="000000" w:themeColor="text1"/>
        </w:rPr>
        <w:t>. In addition, she</w:t>
      </w:r>
      <w:r w:rsidR="00546E81" w:rsidRPr="002D643E">
        <w:rPr>
          <w:color w:val="000000" w:themeColor="text1"/>
          <w:u w:color="000000" w:themeColor="text1"/>
        </w:rPr>
        <w:t xml:space="preserve"> founded other programs</w:t>
      </w:r>
      <w:r w:rsidR="00A96E85">
        <w:rPr>
          <w:color w:val="000000" w:themeColor="text1"/>
          <w:u w:color="000000" w:themeColor="text1"/>
        </w:rPr>
        <w:t>,</w:t>
      </w:r>
      <w:r w:rsidR="00546E81" w:rsidRPr="002D643E">
        <w:rPr>
          <w:color w:val="000000" w:themeColor="text1"/>
          <w:u w:color="000000" w:themeColor="text1"/>
        </w:rPr>
        <w:t xml:space="preserve"> such as Shop With </w:t>
      </w:r>
      <w:r w:rsidR="00546E81">
        <w:rPr>
          <w:color w:val="000000" w:themeColor="text1"/>
          <w:u w:color="000000" w:themeColor="text1"/>
        </w:rPr>
        <w:t>a</w:t>
      </w:r>
      <w:r w:rsidR="00546E81" w:rsidRPr="002D643E">
        <w:rPr>
          <w:color w:val="000000" w:themeColor="text1"/>
          <w:u w:color="000000" w:themeColor="text1"/>
        </w:rPr>
        <w:t xml:space="preserve"> Cop, which provides Christmas money to disadvantaged youth so they can shop for their families, and Fan the Heat, which provides fans and air conditioners to the elderly. She also has been known to dip into her own pockets to help someone in need</w:t>
      </w:r>
      <w:r w:rsidR="00B97BD5">
        <w:rPr>
          <w:color w:val="000000" w:themeColor="text1"/>
          <w:u w:color="000000" w:themeColor="text1"/>
        </w:rPr>
        <w:t xml:space="preserve">, </w:t>
      </w:r>
      <w:r w:rsidR="00893C4C">
        <w:rPr>
          <w:color w:val="000000" w:themeColor="text1"/>
          <w:u w:color="000000" w:themeColor="text1"/>
        </w:rPr>
        <w:t>an</w:t>
      </w:r>
      <w:r w:rsidR="00C15EA2">
        <w:rPr>
          <w:color w:val="000000" w:themeColor="text1"/>
          <w:u w:color="000000" w:themeColor="text1"/>
        </w:rPr>
        <w:t>d</w:t>
      </w:r>
      <w:r w:rsidR="00893C4C">
        <w:rPr>
          <w:color w:val="000000" w:themeColor="text1"/>
          <w:u w:color="000000" w:themeColor="text1"/>
        </w:rPr>
        <w:t xml:space="preserve"> </w:t>
      </w:r>
      <w:r w:rsidR="00B97BD5">
        <w:rPr>
          <w:color w:val="000000" w:themeColor="text1"/>
          <w:u w:color="000000" w:themeColor="text1"/>
        </w:rPr>
        <w:t xml:space="preserve">she </w:t>
      </w:r>
      <w:r w:rsidR="00C23778">
        <w:rPr>
          <w:color w:val="000000" w:themeColor="text1"/>
          <w:u w:color="000000" w:themeColor="text1"/>
        </w:rPr>
        <w:t xml:space="preserve">serves actively at </w:t>
      </w:r>
      <w:r w:rsidR="00C15EA2">
        <w:rPr>
          <w:color w:val="000000" w:themeColor="text1"/>
          <w:u w:color="000000" w:themeColor="text1"/>
        </w:rPr>
        <w:t xml:space="preserve">Ridgewood Baptist Church. </w:t>
      </w:r>
      <w:r w:rsidR="00A96E85">
        <w:rPr>
          <w:color w:val="000000" w:themeColor="text1"/>
          <w:u w:color="000000" w:themeColor="text1"/>
        </w:rPr>
        <w:t>Captain Young plans to continue her community service after retirement; and</w:t>
      </w:r>
    </w:p>
    <w:p w:rsidR="00C879D7" w:rsidRDefault="00C879D7"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9D7" w:rsidRDefault="00C879D7"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20683">
        <w:rPr>
          <w:color w:val="000000" w:themeColor="text1"/>
          <w:u w:color="000000" w:themeColor="text1"/>
        </w:rPr>
        <w:t xml:space="preserve">over the years, she has received numerous </w:t>
      </w:r>
      <w:r w:rsidR="00B979FE">
        <w:rPr>
          <w:color w:val="000000" w:themeColor="text1"/>
          <w:u w:color="000000" w:themeColor="text1"/>
        </w:rPr>
        <w:t>honors</w:t>
      </w:r>
      <w:r w:rsidR="00220683">
        <w:rPr>
          <w:color w:val="000000" w:themeColor="text1"/>
          <w:u w:color="000000" w:themeColor="text1"/>
        </w:rPr>
        <w:t xml:space="preserve"> for her committed labors, among them certificates from the U.S. Department of Justice, Sertoma Club Service to Mankind Award, American Business Women Association Business Woman of the Year</w:t>
      </w:r>
      <w:r w:rsidR="00B979FE">
        <w:rPr>
          <w:color w:val="000000" w:themeColor="text1"/>
          <w:u w:color="000000" w:themeColor="text1"/>
        </w:rPr>
        <w:t xml:space="preserve"> </w:t>
      </w:r>
      <w:r w:rsidR="00312C10">
        <w:rPr>
          <w:color w:val="000000" w:themeColor="text1"/>
          <w:u w:color="000000" w:themeColor="text1"/>
        </w:rPr>
        <w:t>A</w:t>
      </w:r>
      <w:r w:rsidR="00B979FE">
        <w:rPr>
          <w:color w:val="000000" w:themeColor="text1"/>
          <w:u w:color="000000" w:themeColor="text1"/>
        </w:rPr>
        <w:t>ward</w:t>
      </w:r>
      <w:r w:rsidR="00220683">
        <w:rPr>
          <w:color w:val="000000" w:themeColor="text1"/>
          <w:u w:color="000000" w:themeColor="text1"/>
        </w:rPr>
        <w:t xml:space="preserve">, and </w:t>
      </w:r>
      <w:r w:rsidR="00C23778">
        <w:rPr>
          <w:color w:val="000000" w:themeColor="text1"/>
          <w:u w:color="000000" w:themeColor="text1"/>
        </w:rPr>
        <w:t xml:space="preserve">Midlands Coalition of Churches </w:t>
      </w:r>
      <w:r w:rsidR="00220683">
        <w:rPr>
          <w:color w:val="000000" w:themeColor="text1"/>
          <w:u w:color="000000" w:themeColor="text1"/>
        </w:rPr>
        <w:t>Martin Luther King, Jr. Drum Major for Justice Award; and</w:t>
      </w:r>
    </w:p>
    <w:p w:rsidR="00546E81" w:rsidRPr="002D643E" w:rsidRDefault="00546E81"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honor of h</w:t>
      </w:r>
      <w:r w:rsidR="00686696">
        <w:t>er</w:t>
      </w:r>
      <w:r>
        <w:t xml:space="preserve"> retirement, </w:t>
      </w:r>
      <w:r w:rsidR="00686696">
        <w:t>Captain Young</w:t>
      </w:r>
      <w:r w:rsidR="0098598E" w:rsidRPr="0098598E">
        <w:t>’</w:t>
      </w:r>
      <w:r w:rsidR="00686696">
        <w:t>s</w:t>
      </w:r>
      <w:r>
        <w:t xml:space="preserve"> many friends </w:t>
      </w:r>
      <w:r w:rsidR="00457942">
        <w:t xml:space="preserve">are holding </w:t>
      </w:r>
      <w:r>
        <w:t>celebratory event</w:t>
      </w:r>
      <w:r w:rsidR="00457942">
        <w:t>s</w:t>
      </w:r>
      <w:r>
        <w:t xml:space="preserve"> </w:t>
      </w:r>
      <w:r w:rsidR="00686696">
        <w:t>t</w:t>
      </w:r>
      <w:r>
        <w:t>o thank h</w:t>
      </w:r>
      <w:r w:rsidR="00686696">
        <w:t>er</w:t>
      </w:r>
      <w:r>
        <w:t xml:space="preserve"> for all </w:t>
      </w:r>
      <w:r w:rsidR="00525171">
        <w:t>s</w:t>
      </w:r>
      <w:r>
        <w:t>he has done; and</w:t>
      </w: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B67" w:rsidRDefault="00A51B67" w:rsidP="00A5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more than four decades, Estelle Young has carried out her duties with such excellence that she has earned the respect of all who have had the privilege of working with her; and</w:t>
      </w:r>
    </w:p>
    <w:p w:rsidR="00A51B67" w:rsidRDefault="00A51B67"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grateful for h</w:t>
      </w:r>
      <w:r w:rsidR="00A50EE5">
        <w:t>er</w:t>
      </w:r>
      <w:r>
        <w:t xml:space="preserve"> commitment to excellence</w:t>
      </w:r>
      <w:r w:rsidR="00A50EE5">
        <w:t xml:space="preserve"> over </w:t>
      </w:r>
      <w:r w:rsidR="00CE6397">
        <w:t>more than forty years</w:t>
      </w:r>
      <w:r>
        <w:t xml:space="preserve">, the </w:t>
      </w:r>
      <w:r w:rsidR="00DB5CDC">
        <w:t xml:space="preserve">General Assembly </w:t>
      </w:r>
      <w:r>
        <w:t xml:space="preserve">wishes to </w:t>
      </w:r>
      <w:r w:rsidR="0044465D">
        <w:t xml:space="preserve">thank </w:t>
      </w:r>
      <w:r w:rsidR="00CE6397">
        <w:t>Captain Young</w:t>
      </w:r>
      <w:r w:rsidR="0044465D">
        <w:t xml:space="preserve"> for her </w:t>
      </w:r>
      <w:r>
        <w:t xml:space="preserve">exemplary service to the people of </w:t>
      </w:r>
      <w:r w:rsidR="00CE6397">
        <w:t>Columbia</w:t>
      </w:r>
      <w:r>
        <w:t>.</w:t>
      </w:r>
      <w:r w:rsidR="00E00418">
        <w:t xml:space="preserve"> </w:t>
      </w:r>
      <w:r>
        <w:t xml:space="preserve">The members hope </w:t>
      </w:r>
      <w:r w:rsidR="00CE6397">
        <w:t>s</w:t>
      </w:r>
      <w:r>
        <w:t xml:space="preserve">he will find much joy in the increased leisure time </w:t>
      </w:r>
      <w:r w:rsidR="00CE6397">
        <w:t>s</w:t>
      </w:r>
      <w:r>
        <w:t>he will soon be able to devote to family, friends, and other interests during a well</w:t>
      </w:r>
      <w:r w:rsidR="0098598E">
        <w:noBreakHyphen/>
      </w:r>
      <w:r>
        <w:t>earned retirement.</w:t>
      </w:r>
      <w:r w:rsidR="00E00418">
        <w:t xml:space="preserve"> </w:t>
      </w:r>
      <w:r w:rsidR="00CE6397">
        <w:t>No</w:t>
      </w:r>
      <w:r>
        <w:t>w, therefore,</w:t>
      </w: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DB5CDC">
        <w:t xml:space="preserve">Senate, the </w:t>
      </w:r>
      <w:r>
        <w:t>House of Representatives</w:t>
      </w:r>
      <w:r w:rsidR="00DB5CDC">
        <w:t xml:space="preserve"> concurring</w:t>
      </w:r>
      <w:r>
        <w:t>:</w:t>
      </w: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C4F" w:rsidRDefault="0044465D"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rsidR="00565C4F">
        <w:t>congratulate</w:t>
      </w:r>
      <w:r w:rsidR="00D32B3A">
        <w:t xml:space="preserve"> Captain Estelle Young of the Columbia Police Department on the occasion of her retirement, thank her for her forty</w:t>
      </w:r>
      <w:r w:rsidR="0098598E">
        <w:noBreakHyphen/>
      </w:r>
      <w:r w:rsidR="00D32B3A">
        <w:t xml:space="preserve">two years of dedicated service to the City of Columbia, </w:t>
      </w:r>
      <w:r w:rsidR="00565C4F">
        <w:t>and wish h</w:t>
      </w:r>
      <w:r w:rsidR="00D32B3A">
        <w:t>er</w:t>
      </w:r>
      <w:r w:rsidR="00565C4F">
        <w:t xml:space="preserve"> much success and happiness in all h</w:t>
      </w:r>
      <w:r w:rsidR="00D32B3A">
        <w:t>er</w:t>
      </w:r>
      <w:r w:rsidR="00565C4F">
        <w:t xml:space="preserve"> future endeavors.</w:t>
      </w: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D32B3A">
        <w:t>Captain Estelle Young</w:t>
      </w:r>
      <w:r>
        <w:t>.</w:t>
      </w:r>
    </w:p>
    <w:p w:rsidR="00EF3C0D" w:rsidRDefault="009859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C0D" w:rsidRDefault="00EF3C0D" w:rsidP="00203E7D">
      <w:pPr>
        <w:suppressAutoHyphens/>
      </w:pPr>
    </w:p>
    <w:sectPr w:rsidR="00EF3C0D" w:rsidSect="00203E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C4C" w:rsidRDefault="00893C4C" w:rsidP="009F0C77">
      <w:r>
        <w:separator/>
      </w:r>
    </w:p>
  </w:endnote>
  <w:endnote w:type="continuationSeparator" w:id="0">
    <w:p w:rsidR="00893C4C" w:rsidRDefault="00893C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8E2482-4369-47EC-8218-FC206983C483}"/>
    <w:embedBold r:id="rId2" w:fontKey="{F1720007-B29B-4AA7-9D64-3EFFC7FE163D}"/>
  </w:font>
  <w:font w:name="Calibri">
    <w:panose1 w:val="020F0502020204030204"/>
    <w:charset w:val="00"/>
    <w:family w:val="swiss"/>
    <w:pitch w:val="variable"/>
    <w:sig w:usb0="E10002FF" w:usb1="4000ACFF" w:usb2="00000009" w:usb3="00000000" w:csb0="0000019F" w:csb1="00000000"/>
    <w:embedRegular r:id="rId3" w:fontKey="{969E55F5-EE92-43A9-B33E-121FC778D9DD}"/>
  </w:font>
  <w:font w:name="Tahoma">
    <w:panose1 w:val="020B0604030504040204"/>
    <w:charset w:val="00"/>
    <w:family w:val="swiss"/>
    <w:pitch w:val="variable"/>
    <w:sig w:usb0="21002A87" w:usb1="80000000" w:usb2="00000008" w:usb3="00000000" w:csb0="000101FF" w:csb1="00000000"/>
    <w:embedRegular r:id="rId4" w:fontKey="{3164A7F5-3E66-4035-9802-20BB99E8A9D0}"/>
  </w:font>
  <w:font w:name="Cambria">
    <w:panose1 w:val="02040503050406030204"/>
    <w:charset w:val="00"/>
    <w:family w:val="roman"/>
    <w:pitch w:val="variable"/>
    <w:sig w:usb0="E00002FF" w:usb1="400004FF" w:usb2="00000000" w:usb3="00000000" w:csb0="0000019F" w:csb1="00000000"/>
    <w:embedRegular r:id="rId5" w:fontKey="{14CD9B82-04E6-44CD-9FB0-B8AA48DD3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7D" w:rsidRPr="00EF3C0D" w:rsidRDefault="00203E7D" w:rsidP="00EF3C0D">
    <w:pPr>
      <w:pStyle w:val="Footer"/>
      <w:tabs>
        <w:tab w:val="clear" w:pos="4680"/>
        <w:tab w:val="clear" w:pos="9360"/>
        <w:tab w:val="center" w:pos="2995"/>
      </w:tabs>
      <w:spacing w:before="120"/>
    </w:pPr>
    <w:r>
      <w:t>[905]</w:t>
    </w:r>
    <w:r>
      <w:tab/>
    </w:r>
    <w:r w:rsidR="00CF19FF">
      <w:fldChar w:fldCharType="begin"/>
    </w:r>
    <w:r w:rsidR="00CF19FF">
      <w:instrText xml:space="preserve"> PAGE  \* MERGEFORMAT </w:instrText>
    </w:r>
    <w:r w:rsidR="00CF19FF">
      <w:fldChar w:fldCharType="separate"/>
    </w:r>
    <w:r w:rsidR="00CF19FF">
      <w:rPr>
        <w:noProof/>
      </w:rPr>
      <w:t>1</w:t>
    </w:r>
    <w:r w:rsidR="00CF19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C4C" w:rsidRDefault="00893C4C" w:rsidP="009F0C77">
      <w:r>
        <w:separator/>
      </w:r>
    </w:p>
  </w:footnote>
  <w:footnote w:type="continuationSeparator" w:id="0">
    <w:p w:rsidR="00893C4C" w:rsidRDefault="00893C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7HTC11"/>
    <w:docVar w:name="CoverBillType" w:val="c"/>
    <w:docVar w:name="docpath" w:val="L:\Council\bills\RM\1227HTC11.DOCX"/>
    <w:docVar w:name="dvBillNumber" w:val="905"/>
    <w:docVar w:name="dvBillNumberPrefix" w:val="S. "/>
    <w:docVar w:name="dvOriginalBody" w:val="Senate"/>
    <w:docVar w:name="dvSteno" w:val="RM"/>
    <w:docVar w:name="NameofBody" w:val="s"/>
    <w:docVar w:name="vgroup2" w:val="Council"/>
  </w:docVars>
  <w:rsids>
    <w:rsidRoot w:val="00A85C09"/>
    <w:rsid w:val="0001215B"/>
    <w:rsid w:val="00026C9A"/>
    <w:rsid w:val="00057A84"/>
    <w:rsid w:val="00072E38"/>
    <w:rsid w:val="000965A1"/>
    <w:rsid w:val="000E1785"/>
    <w:rsid w:val="000E7A6B"/>
    <w:rsid w:val="001023A4"/>
    <w:rsid w:val="0010776B"/>
    <w:rsid w:val="00133E66"/>
    <w:rsid w:val="00134ACF"/>
    <w:rsid w:val="001421F1"/>
    <w:rsid w:val="00144E15"/>
    <w:rsid w:val="00152251"/>
    <w:rsid w:val="001A4A62"/>
    <w:rsid w:val="001A681E"/>
    <w:rsid w:val="001B5D79"/>
    <w:rsid w:val="001D08F2"/>
    <w:rsid w:val="002037CA"/>
    <w:rsid w:val="00203E7D"/>
    <w:rsid w:val="002047A2"/>
    <w:rsid w:val="00220683"/>
    <w:rsid w:val="002321B6"/>
    <w:rsid w:val="0023696B"/>
    <w:rsid w:val="00250967"/>
    <w:rsid w:val="002759C5"/>
    <w:rsid w:val="00277DEE"/>
    <w:rsid w:val="00280D88"/>
    <w:rsid w:val="00294ABE"/>
    <w:rsid w:val="002A3EB4"/>
    <w:rsid w:val="002F3BC5"/>
    <w:rsid w:val="00312C10"/>
    <w:rsid w:val="00325348"/>
    <w:rsid w:val="003620E4"/>
    <w:rsid w:val="003679CC"/>
    <w:rsid w:val="00372B69"/>
    <w:rsid w:val="0037620B"/>
    <w:rsid w:val="00393688"/>
    <w:rsid w:val="003D411E"/>
    <w:rsid w:val="003E3C1E"/>
    <w:rsid w:val="003E6148"/>
    <w:rsid w:val="00400EAA"/>
    <w:rsid w:val="0041760A"/>
    <w:rsid w:val="0044465D"/>
    <w:rsid w:val="00457942"/>
    <w:rsid w:val="004809EE"/>
    <w:rsid w:val="00484E96"/>
    <w:rsid w:val="004A680C"/>
    <w:rsid w:val="00511EE9"/>
    <w:rsid w:val="00521E00"/>
    <w:rsid w:val="00525171"/>
    <w:rsid w:val="005325C9"/>
    <w:rsid w:val="00545A72"/>
    <w:rsid w:val="00546E81"/>
    <w:rsid w:val="00565C4F"/>
    <w:rsid w:val="00577C6C"/>
    <w:rsid w:val="0058501B"/>
    <w:rsid w:val="00615CFC"/>
    <w:rsid w:val="00616370"/>
    <w:rsid w:val="006215AA"/>
    <w:rsid w:val="006340D9"/>
    <w:rsid w:val="00637449"/>
    <w:rsid w:val="00643B8E"/>
    <w:rsid w:val="00665EBC"/>
    <w:rsid w:val="00686696"/>
    <w:rsid w:val="0069470D"/>
    <w:rsid w:val="006A476C"/>
    <w:rsid w:val="006B30F7"/>
    <w:rsid w:val="006B670C"/>
    <w:rsid w:val="006C6A93"/>
    <w:rsid w:val="006E02F9"/>
    <w:rsid w:val="006E25A3"/>
    <w:rsid w:val="00753C04"/>
    <w:rsid w:val="00756946"/>
    <w:rsid w:val="00757F80"/>
    <w:rsid w:val="00771EEC"/>
    <w:rsid w:val="00786819"/>
    <w:rsid w:val="007A325A"/>
    <w:rsid w:val="007F1523"/>
    <w:rsid w:val="007F4F2C"/>
    <w:rsid w:val="007F509E"/>
    <w:rsid w:val="007F5799"/>
    <w:rsid w:val="007F6947"/>
    <w:rsid w:val="008726AC"/>
    <w:rsid w:val="00872729"/>
    <w:rsid w:val="00893C4C"/>
    <w:rsid w:val="008E79D7"/>
    <w:rsid w:val="008F1E18"/>
    <w:rsid w:val="008F4429"/>
    <w:rsid w:val="009352BB"/>
    <w:rsid w:val="00970C03"/>
    <w:rsid w:val="0098598E"/>
    <w:rsid w:val="00990668"/>
    <w:rsid w:val="00997FB7"/>
    <w:rsid w:val="009A3718"/>
    <w:rsid w:val="009E22D2"/>
    <w:rsid w:val="009F0C77"/>
    <w:rsid w:val="009F4DD1"/>
    <w:rsid w:val="00A16CDA"/>
    <w:rsid w:val="00A208CD"/>
    <w:rsid w:val="00A40B3C"/>
    <w:rsid w:val="00A50EE5"/>
    <w:rsid w:val="00A51B67"/>
    <w:rsid w:val="00A64E80"/>
    <w:rsid w:val="00A741D9"/>
    <w:rsid w:val="00A80828"/>
    <w:rsid w:val="00A8422D"/>
    <w:rsid w:val="00A85769"/>
    <w:rsid w:val="00A85C09"/>
    <w:rsid w:val="00A93A09"/>
    <w:rsid w:val="00A96E85"/>
    <w:rsid w:val="00A9741D"/>
    <w:rsid w:val="00AD4B17"/>
    <w:rsid w:val="00B26FA6"/>
    <w:rsid w:val="00B66EA4"/>
    <w:rsid w:val="00B741CB"/>
    <w:rsid w:val="00B877C3"/>
    <w:rsid w:val="00B934F3"/>
    <w:rsid w:val="00B979FE"/>
    <w:rsid w:val="00B97BD5"/>
    <w:rsid w:val="00BA1079"/>
    <w:rsid w:val="00BB6347"/>
    <w:rsid w:val="00BD2134"/>
    <w:rsid w:val="00C038D8"/>
    <w:rsid w:val="00C045DD"/>
    <w:rsid w:val="00C15EA2"/>
    <w:rsid w:val="00C23778"/>
    <w:rsid w:val="00C3136F"/>
    <w:rsid w:val="00C3483A"/>
    <w:rsid w:val="00C74E9D"/>
    <w:rsid w:val="00C82FD3"/>
    <w:rsid w:val="00C879D7"/>
    <w:rsid w:val="00CC49C6"/>
    <w:rsid w:val="00CC6B7B"/>
    <w:rsid w:val="00CD3619"/>
    <w:rsid w:val="00CE6397"/>
    <w:rsid w:val="00CF19FF"/>
    <w:rsid w:val="00CF4447"/>
    <w:rsid w:val="00D14094"/>
    <w:rsid w:val="00D32B3A"/>
    <w:rsid w:val="00D405E7"/>
    <w:rsid w:val="00D41D56"/>
    <w:rsid w:val="00D6260D"/>
    <w:rsid w:val="00D6662B"/>
    <w:rsid w:val="00D95E2F"/>
    <w:rsid w:val="00D970A9"/>
    <w:rsid w:val="00DA6E03"/>
    <w:rsid w:val="00DB3AC0"/>
    <w:rsid w:val="00DB5CDC"/>
    <w:rsid w:val="00DE68F0"/>
    <w:rsid w:val="00DF3845"/>
    <w:rsid w:val="00DF7E17"/>
    <w:rsid w:val="00E00418"/>
    <w:rsid w:val="00EB00A2"/>
    <w:rsid w:val="00EB1BF3"/>
    <w:rsid w:val="00EF3C0D"/>
    <w:rsid w:val="00EF3EEE"/>
    <w:rsid w:val="00F0505A"/>
    <w:rsid w:val="00F128E1"/>
    <w:rsid w:val="00F149A7"/>
    <w:rsid w:val="00F50BAF"/>
    <w:rsid w:val="00F52C10"/>
    <w:rsid w:val="00F77016"/>
    <w:rsid w:val="00F81FFD"/>
    <w:rsid w:val="00F85228"/>
    <w:rsid w:val="00FB6773"/>
    <w:rsid w:val="00FC70BF"/>
    <w:rsid w:val="00FF6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55ACFC-6E97-4EC4-BD3D-1AA693A50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3C4C"/>
    <w:rPr>
      <w:rFonts w:ascii="Tahoma" w:hAnsi="Tahoma" w:cs="Tahoma"/>
      <w:sz w:val="16"/>
      <w:szCs w:val="16"/>
    </w:rPr>
  </w:style>
  <w:style w:type="character" w:customStyle="1" w:styleId="BalloonTextChar">
    <w:name w:val="Balloon Text Char"/>
    <w:basedOn w:val="DefaultParagraphFont"/>
    <w:link w:val="BalloonText"/>
    <w:uiPriority w:val="99"/>
    <w:semiHidden/>
    <w:rsid w:val="00893C4C"/>
    <w:rPr>
      <w:rFonts w:ascii="Tahoma" w:eastAsia="Times New Roman" w:hAnsi="Tahoma" w:cs="Tahoma"/>
      <w:sz w:val="16"/>
      <w:szCs w:val="16"/>
    </w:rPr>
  </w:style>
  <w:style w:type="character" w:styleId="Hyperlink">
    <w:name w:val="Hyperlink"/>
    <w:basedOn w:val="DefaultParagraphFont"/>
    <w:uiPriority w:val="99"/>
    <w:unhideWhenUsed/>
    <w:rsid w:val="00203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4-11.docx" TargetMode="External"/><Relationship Id="rId3" Type="http://schemas.openxmlformats.org/officeDocument/2006/relationships/settings" Target="settings.xml"/><Relationship Id="rId7" Type="http://schemas.openxmlformats.org/officeDocument/2006/relationships/hyperlink" Target="file:///h:\sj%20archive\2011\05-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05_2011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B1F11-4A91-4A4F-8441-18DC6079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814</Words>
  <Characters>4259</Characters>
  <Application>Microsoft Office Word</Application>
  <DocSecurity>4</DocSecurity>
  <Lines>134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905: Captain Estelle Young - South Carolina Legislature Online</dc:title>
  <dc:subject/>
  <dc:creator>rosannemcdowell</dc:creator>
  <cp:keywords/>
  <dc:description/>
  <cp:lastModifiedBy>N Cumfer</cp:lastModifiedBy>
  <cp:revision>2</cp:revision>
  <cp:lastPrinted>2011-05-19T19:27:00Z</cp:lastPrinted>
  <dcterms:created xsi:type="dcterms:W3CDTF">2014-11-21T20:57:00Z</dcterms:created>
  <dcterms:modified xsi:type="dcterms:W3CDTF">2014-11-21T20:57:00Z</dcterms:modified>
</cp:coreProperties>
</file>