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761" w:rsidRDefault="002F2761" w:rsidP="002F2761">
      <w:pPr>
        <w:widowControl w:val="0"/>
        <w:jc w:val="center"/>
      </w:pPr>
      <w:bookmarkStart w:id="0" w:name="_GoBack"/>
      <w:bookmarkEnd w:id="0"/>
      <w:r w:rsidRPr="002F2761">
        <w:rPr>
          <w:b/>
        </w:rPr>
        <w:t>South Carolina General Assembly</w:t>
      </w:r>
    </w:p>
    <w:p w:rsidR="002F2761" w:rsidRDefault="002F2761" w:rsidP="002F2761">
      <w:pPr>
        <w:widowControl w:val="0"/>
        <w:jc w:val="center"/>
      </w:pPr>
      <w:r>
        <w:t>119th Session, 2011-2012</w:t>
      </w:r>
    </w:p>
    <w:p w:rsidR="002F2761" w:rsidRDefault="002F2761" w:rsidP="002F2761">
      <w:pPr>
        <w:widowControl w:val="0"/>
        <w:jc w:val="left"/>
      </w:pPr>
    </w:p>
    <w:p w:rsidR="002F2761" w:rsidRDefault="002F2761" w:rsidP="002F2761">
      <w:pPr>
        <w:widowControl w:val="0"/>
        <w:jc w:val="left"/>
        <w:rPr>
          <w:b/>
        </w:rPr>
      </w:pPr>
      <w:r w:rsidRPr="002F2761">
        <w:rPr>
          <w:b/>
        </w:rPr>
        <w:t>S.</w:t>
      </w:r>
      <w:r>
        <w:rPr>
          <w:b/>
        </w:rPr>
        <w:t xml:space="preserve"> </w:t>
      </w:r>
      <w:r w:rsidRPr="002F2761">
        <w:rPr>
          <w:b/>
        </w:rPr>
        <w:t>908</w:t>
      </w:r>
    </w:p>
    <w:p w:rsidR="002F2761" w:rsidRDefault="002F2761" w:rsidP="002F2761">
      <w:pPr>
        <w:widowControl w:val="0"/>
        <w:jc w:val="left"/>
        <w:rPr>
          <w:b/>
        </w:rPr>
      </w:pPr>
    </w:p>
    <w:p w:rsidR="002F2761" w:rsidRDefault="002F2761" w:rsidP="002F2761">
      <w:pPr>
        <w:widowControl w:val="0"/>
        <w:jc w:val="left"/>
      </w:pPr>
      <w:r w:rsidRPr="002F2761">
        <w:rPr>
          <w:b/>
        </w:rPr>
        <w:t>STATUS INFORMATION</w:t>
      </w:r>
    </w:p>
    <w:p w:rsidR="002F2761" w:rsidRDefault="002F2761" w:rsidP="002F2761">
      <w:pPr>
        <w:widowControl w:val="0"/>
        <w:jc w:val="left"/>
      </w:pPr>
    </w:p>
    <w:p w:rsidR="002F2761" w:rsidRDefault="002F2761" w:rsidP="002F2761">
      <w:pPr>
        <w:widowControl w:val="0"/>
        <w:jc w:val="left"/>
      </w:pPr>
      <w:r>
        <w:t>Concurrent Resolution</w:t>
      </w:r>
    </w:p>
    <w:p w:rsidR="002F2761" w:rsidRDefault="002F2761" w:rsidP="002F2761">
      <w:pPr>
        <w:widowControl w:val="0"/>
        <w:jc w:val="left"/>
      </w:pPr>
      <w:r>
        <w:t>Sponsors: Senator Courson</w:t>
      </w:r>
    </w:p>
    <w:p w:rsidR="002F2761" w:rsidRDefault="002F2761" w:rsidP="002F2761">
      <w:pPr>
        <w:widowControl w:val="0"/>
        <w:jc w:val="left"/>
      </w:pPr>
      <w:r>
        <w:t>Document Path: l:\council\bills\gm\24822bh11.docx</w:t>
      </w:r>
    </w:p>
    <w:p w:rsidR="002F2761" w:rsidRDefault="002F2761" w:rsidP="002F2761">
      <w:pPr>
        <w:widowControl w:val="0"/>
        <w:jc w:val="left"/>
      </w:pPr>
    </w:p>
    <w:p w:rsidR="00F05037" w:rsidRDefault="00F05037" w:rsidP="002F2761">
      <w:pPr>
        <w:widowControl w:val="0"/>
        <w:jc w:val="left"/>
      </w:pPr>
      <w:r>
        <w:t>Introduced in the Senate on May 24, 2011</w:t>
      </w:r>
    </w:p>
    <w:p w:rsidR="00F05037" w:rsidRDefault="00F05037" w:rsidP="002F2761">
      <w:pPr>
        <w:widowControl w:val="0"/>
        <w:jc w:val="left"/>
      </w:pPr>
      <w:r>
        <w:t>Introduced in the House on May 25, 2011</w:t>
      </w:r>
    </w:p>
    <w:p w:rsidR="00F05037" w:rsidRDefault="00F05037" w:rsidP="002F2761">
      <w:pPr>
        <w:widowControl w:val="0"/>
        <w:jc w:val="left"/>
      </w:pPr>
      <w:r>
        <w:t>Adopted by the General Assembly on May 25, 2011</w:t>
      </w:r>
    </w:p>
    <w:p w:rsidR="00F05037" w:rsidRDefault="00F05037" w:rsidP="002F2761">
      <w:pPr>
        <w:widowControl w:val="0"/>
        <w:jc w:val="left"/>
      </w:pPr>
    </w:p>
    <w:p w:rsidR="002F2761" w:rsidRDefault="002F2761" w:rsidP="002F2761">
      <w:pPr>
        <w:widowControl w:val="0"/>
        <w:jc w:val="left"/>
      </w:pPr>
      <w:r>
        <w:t xml:space="preserve">Summary: </w:t>
      </w:r>
      <w:r w:rsidR="00700384">
        <w:t>Kennerly Road Baptist Church</w:t>
      </w:r>
    </w:p>
    <w:p w:rsidR="002F2761" w:rsidRDefault="002F2761" w:rsidP="002F2761">
      <w:pPr>
        <w:widowControl w:val="0"/>
        <w:jc w:val="left"/>
      </w:pPr>
    </w:p>
    <w:p w:rsidR="002F2761" w:rsidRDefault="002F2761" w:rsidP="002F2761">
      <w:pPr>
        <w:widowControl w:val="0"/>
        <w:jc w:val="left"/>
      </w:pPr>
    </w:p>
    <w:p w:rsidR="002F2761" w:rsidRDefault="002F2761" w:rsidP="002F27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2761">
        <w:rPr>
          <w:b/>
        </w:rPr>
        <w:t>HISTORY OF LEGISLATIVE ACTIONS</w:t>
      </w:r>
    </w:p>
    <w:p w:rsidR="002F2761" w:rsidRDefault="002F2761" w:rsidP="002F27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2761" w:rsidRPr="002F2761" w:rsidRDefault="002F2761" w:rsidP="002F27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2761">
        <w:rPr>
          <w:u w:val="single"/>
        </w:rPr>
        <w:tab/>
        <w:t>Date</w:t>
      </w:r>
      <w:r w:rsidRPr="002F2761">
        <w:rPr>
          <w:u w:val="single"/>
        </w:rPr>
        <w:tab/>
        <w:t>Body</w:t>
      </w:r>
      <w:r w:rsidRPr="002F2761">
        <w:rPr>
          <w:u w:val="single"/>
        </w:rPr>
        <w:tab/>
        <w:t>Action Description with journal page number</w:t>
      </w:r>
      <w:r w:rsidRPr="002F2761">
        <w:rPr>
          <w:u w:val="single"/>
        </w:rPr>
        <w:tab/>
      </w:r>
    </w:p>
    <w:p w:rsidR="0019113B" w:rsidRDefault="0019113B" w:rsidP="00191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Senate</w:t>
      </w:r>
      <w:r>
        <w:tab/>
      </w:r>
      <w:r w:rsidRPr="00E14470">
        <w:t>Int</w:t>
      </w:r>
      <w:r>
        <w:t xml:space="preserve">roduced, adopted, sent to House </w:t>
      </w:r>
      <w:r w:rsidRPr="00E14470">
        <w:t>(</w:t>
      </w:r>
      <w:hyperlink r:id="rId7" w:history="1">
        <w:r w:rsidRPr="00E14470">
          <w:rPr>
            <w:rStyle w:val="Hyperlink"/>
          </w:rPr>
          <w:t>Senate Journal</w:t>
        </w:r>
        <w:r w:rsidRPr="00E14470">
          <w:rPr>
            <w:rStyle w:val="Hyperlink"/>
          </w:rPr>
          <w:noBreakHyphen/>
          <w:t>page 12</w:t>
        </w:r>
      </w:hyperlink>
      <w:r w:rsidRPr="00E14470">
        <w:t>)</w:t>
      </w:r>
    </w:p>
    <w:p w:rsidR="0019113B" w:rsidRDefault="0019113B" w:rsidP="00191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5/25/2011</w:t>
      </w:r>
      <w:r>
        <w:tab/>
        <w:t>House</w:t>
      </w:r>
      <w:r>
        <w:tab/>
      </w:r>
      <w:r w:rsidRPr="00E14470">
        <w:t>Introduced, ado</w:t>
      </w:r>
      <w:r>
        <w:t xml:space="preserve">pted, returned with concurrence </w:t>
      </w:r>
      <w:r w:rsidRPr="00E14470">
        <w:t>(</w:t>
      </w:r>
      <w:hyperlink r:id="rId8" w:history="1">
        <w:r w:rsidRPr="00E14470">
          <w:rPr>
            <w:rStyle w:val="Hyperlink"/>
          </w:rPr>
          <w:t>House Journal</w:t>
        </w:r>
        <w:r w:rsidRPr="00E14470">
          <w:rPr>
            <w:rStyle w:val="Hyperlink"/>
          </w:rPr>
          <w:noBreakHyphen/>
          <w:t>page 5</w:t>
        </w:r>
      </w:hyperlink>
      <w:r w:rsidRPr="00E14470">
        <w:t>)</w:t>
      </w:r>
    </w:p>
    <w:p w:rsidR="0019113B" w:rsidRDefault="0019113B" w:rsidP="00191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2761" w:rsidRPr="002F2761" w:rsidRDefault="002F2761" w:rsidP="002F27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2761" w:rsidRDefault="002F2761" w:rsidP="002F2761">
      <w:r w:rsidRPr="002F2761">
        <w:rPr>
          <w:b/>
        </w:rPr>
        <w:t>VERSIONS OF THIS BILL</w:t>
      </w:r>
    </w:p>
    <w:p w:rsidR="002F2761" w:rsidRDefault="002F2761" w:rsidP="002F2761"/>
    <w:p w:rsidR="002F2761" w:rsidRDefault="007D3F31" w:rsidP="002F2761">
      <w:hyperlink r:id="rId9" w:history="1">
        <w:r w:rsidR="002F2761">
          <w:rPr>
            <w:rStyle w:val="Hyperlink"/>
          </w:rPr>
          <w:t>5/24/2011</w:t>
        </w:r>
      </w:hyperlink>
    </w:p>
    <w:p w:rsidR="002F2761" w:rsidRDefault="002F2761" w:rsidP="002F2761"/>
    <w:p w:rsidR="002F2761" w:rsidRDefault="002F2761" w:rsidP="002F2761">
      <w:pPr>
        <w:sectPr w:rsidR="002F2761" w:rsidSect="002F27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09BA" w:rsidRDefault="004109BA" w:rsidP="004109BA">
      <w:pPr>
        <w:pStyle w:val="BillDots0"/>
      </w:pPr>
    </w:p>
    <w:p w:rsidR="004109BA" w:rsidRDefault="004109BA" w:rsidP="004109BA">
      <w:pPr>
        <w:pStyle w:val="Numbersforbills"/>
      </w:pPr>
    </w:p>
    <w:p w:rsidR="004109BA" w:rsidRDefault="004109BA" w:rsidP="00410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9BA" w:rsidRDefault="004109BA" w:rsidP="00410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9BA" w:rsidRDefault="004109BA" w:rsidP="00410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9BA" w:rsidRDefault="004109BA" w:rsidP="00410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9BA" w:rsidRDefault="004109BA" w:rsidP="00410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0B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56B57" w:rsidRDefault="00056B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THE MEMBERS AND PASTORS OF KENNERLY ROAD BAPTIST CHURCH, UPON THE OCCASION OF THEIR TWENTIETH ANNIVERSARY, FOR THEIR SIGNIFICANT MINIS</w:t>
      </w:r>
      <w:r w:rsidR="00F2779D">
        <w:t>TRY IN THE COMMUNITY, AND TO WIS</w:t>
      </w:r>
      <w:r>
        <w:t>H THEM MANY MORE YEARS OF SPIRITUAL PROSPERITY.</w:t>
      </w:r>
    </w:p>
    <w:p w:rsidR="008E0BA8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5686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B5686">
        <w:t xml:space="preserve">the members of the South Carolina </w:t>
      </w:r>
      <w:r w:rsidR="005D2260">
        <w:t>General Assembly</w:t>
      </w:r>
      <w:r w:rsidR="002B5686">
        <w:t xml:space="preserve"> are pleased to learn that Kennerly Road Baptist Church will celebrate its twentieth anniversary in October 2011; and</w:t>
      </w: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September 19, 1991, the Articles of Incorporation for Tri</w:t>
      </w:r>
      <w:r w:rsidR="005D2260">
        <w:noBreakHyphen/>
      </w:r>
      <w:r>
        <w:t xml:space="preserve">City Baptist Church of Columbia, signed by Dr. Drew Conley, James G. “Buddy” Smith, and Michael Bennett, were filed with the South Carolina </w:t>
      </w:r>
      <w:r w:rsidR="00AA6664">
        <w:t>S</w:t>
      </w:r>
      <w:r>
        <w:t xml:space="preserve">ecretary of </w:t>
      </w:r>
      <w:r w:rsidR="00AA6664">
        <w:t>S</w:t>
      </w:r>
      <w:r>
        <w:t>tate; and</w:t>
      </w: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the help of Gospel Fellowship Association, the church met for its first services with seventeen congregants at Irmo Middle School</w:t>
      </w:r>
      <w:r w:rsidR="005D2260" w:rsidRPr="005D2260">
        <w:t>’</w:t>
      </w:r>
      <w:r>
        <w:t>s Campus I on October 13, 1991; and</w:t>
      </w: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less than two years later</w:t>
      </w:r>
      <w:r w:rsidR="00F2779D">
        <w:t>,</w:t>
      </w:r>
      <w:r>
        <w:t xml:space="preserve"> the church had an average attendance of fifty and moved to the newly remodeled paint store on Broad River Road on January 31, 1993; and</w:t>
      </w: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88C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288C">
        <w:t xml:space="preserve">on July 23, 1995, the members voted unanimously to purchase twenty acres of land on Kennerly </w:t>
      </w:r>
      <w:r w:rsidR="00F2779D">
        <w:t xml:space="preserve">Road </w:t>
      </w:r>
      <w:r w:rsidR="00AA288C">
        <w:t>and incorporated the church as “Kennerly Road Baptist” on April 25, 1997; and</w:t>
      </w:r>
    </w:p>
    <w:p w:rsidR="00AA288C" w:rsidRDefault="00AA2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88C" w:rsidRDefault="00AA2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the church held its first services in the</w:t>
      </w:r>
      <w:r w:rsidR="00C83911">
        <w:t xml:space="preserve"> sanctuary at the new</w:t>
      </w:r>
      <w:r>
        <w:t xml:space="preserve"> Kennerly Road location on November 8, 1998, the attendance had multiplied </w:t>
      </w:r>
      <w:r w:rsidR="00AA6664">
        <w:t>nearly tenfold</w:t>
      </w:r>
      <w:r>
        <w:t xml:space="preserve"> from the original meeting held only seven years previously; and</w:t>
      </w:r>
    </w:p>
    <w:p w:rsidR="00AA288C" w:rsidRDefault="00AA2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88C" w:rsidRDefault="00AA2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</w:t>
      </w:r>
      <w:r w:rsidR="00F2779D">
        <w:t xml:space="preserve">Kennerly Road </w:t>
      </w:r>
      <w:r>
        <w:t xml:space="preserve">Pastor Conley answered a call to Hampton Park Baptist Church in Greenville in 2000, Pastor Gary Ledbetter answered the call to shepherd the </w:t>
      </w:r>
      <w:r w:rsidR="00F2779D">
        <w:t xml:space="preserve">Kennerly Road </w:t>
      </w:r>
      <w:r>
        <w:t xml:space="preserve">congregation </w:t>
      </w:r>
      <w:r w:rsidR="00F2779D">
        <w:t>in 2001</w:t>
      </w:r>
      <w:r>
        <w:t>; and</w:t>
      </w:r>
    </w:p>
    <w:p w:rsidR="00AA288C" w:rsidRDefault="00AA2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911" w:rsidRDefault="00AA2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3911">
        <w:t>i</w:t>
      </w:r>
      <w:r>
        <w:t xml:space="preserve">n 2006, Pastor Stephen Johns accepted </w:t>
      </w:r>
      <w:r w:rsidR="00C83911">
        <w:t>a</w:t>
      </w:r>
      <w:r>
        <w:t xml:space="preserve"> call to </w:t>
      </w:r>
      <w:r w:rsidR="00F2779D">
        <w:t>serve as</w:t>
      </w:r>
      <w:r w:rsidR="005D2260">
        <w:t xml:space="preserve"> assistant pastor;</w:t>
      </w:r>
      <w:r>
        <w:t xml:space="preserve"> </w:t>
      </w:r>
      <w:r w:rsidR="00C83911">
        <w:t xml:space="preserve">that year </w:t>
      </w:r>
      <w:r>
        <w:t>an office and classroom building was completed</w:t>
      </w:r>
      <w:r w:rsidR="005D2260">
        <w:t>,</w:t>
      </w:r>
      <w:r>
        <w:t xml:space="preserve"> and the four</w:t>
      </w:r>
      <w:r w:rsidR="005D2260">
        <w:noBreakHyphen/>
      </w:r>
      <w:r>
        <w:t xml:space="preserve">classroom building </w:t>
      </w:r>
      <w:r w:rsidR="005D2260">
        <w:t xml:space="preserve">followed </w:t>
      </w:r>
      <w:r>
        <w:t>in 2008; and</w:t>
      </w: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attendance today averages about two hundred, and the buildings and property are available for use by neighboring subdivisions and the northwest family YMCA; and</w:t>
      </w: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church members are actively involved in the community in ministries that include local nursing homes, assisted</w:t>
      </w:r>
      <w:r w:rsidR="00AA6664">
        <w:t xml:space="preserve"> </w:t>
      </w:r>
      <w:r>
        <w:t>living facilities, and prisons; and</w:t>
      </w: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church maintains a presence in the community through active </w:t>
      </w:r>
      <w:r w:rsidR="005D2260">
        <w:t>involvement in the Irmo Okra Strut</w:t>
      </w:r>
      <w:r>
        <w:t xml:space="preserve"> and by offering vacation Bible schools each summer and various children and teen ministries throughout the year; and</w:t>
      </w: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A8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5D2260">
        <w:t>General Assembly</w:t>
      </w:r>
      <w:r>
        <w:t xml:space="preserve"> </w:t>
      </w:r>
      <w:r w:rsidR="00F2779D">
        <w:t>is</w:t>
      </w:r>
      <w:r>
        <w:t xml:space="preserve"> grateful for the </w:t>
      </w:r>
      <w:r w:rsidR="00F2779D">
        <w:t>Word</w:t>
      </w:r>
      <w:r w:rsidR="005D2260">
        <w:noBreakHyphen/>
      </w:r>
      <w:r w:rsidR="00F2779D">
        <w:t xml:space="preserve">centered </w:t>
      </w:r>
      <w:r>
        <w:t xml:space="preserve">ministry of Kennerly Road Baptist Church </w:t>
      </w:r>
      <w:r w:rsidR="00F2779D">
        <w:t>and</w:t>
      </w:r>
      <w:r>
        <w:t xml:space="preserve"> </w:t>
      </w:r>
      <w:r w:rsidR="00F2779D">
        <w:t>looks forward to the church</w:t>
      </w:r>
      <w:r w:rsidR="005D2260" w:rsidRPr="005D2260">
        <w:t>’</w:t>
      </w:r>
      <w:r w:rsidR="00F2779D">
        <w:t xml:space="preserve">s continued faithfulness to </w:t>
      </w:r>
      <w:r w:rsidR="005D2260">
        <w:t>God</w:t>
      </w:r>
      <w:r w:rsidR="005D2260" w:rsidRPr="005D2260">
        <w:t>’</w:t>
      </w:r>
      <w:r w:rsidR="005D2260">
        <w:t xml:space="preserve">s written </w:t>
      </w:r>
      <w:r w:rsidR="00F2779D">
        <w:t>Word as its standard for all of life</w:t>
      </w:r>
      <w:r w:rsidR="008E0BA8">
        <w:t xml:space="preserve">.  Now, therefore, </w:t>
      </w:r>
    </w:p>
    <w:p w:rsidR="008E0BA8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A8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E0BA8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A8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4679">
        <w:t xml:space="preserve"> the members of the South Carolina General Assembly, by this resolution,</w:t>
      </w:r>
      <w:r w:rsidR="00056B57">
        <w:t xml:space="preserve"> recognize and commend the members and pastors of Kennerly Road Baptist Church, upon the occasion of their twentieth anniversary, for their significant ministry in the community, and wi</w:t>
      </w:r>
      <w:r w:rsidR="00F2779D">
        <w:t>s</w:t>
      </w:r>
      <w:r w:rsidR="00056B57">
        <w:t>h them many more years of spiritual prosperity.</w:t>
      </w:r>
    </w:p>
    <w:p w:rsidR="008E0BA8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C4679">
        <w:t>present</w:t>
      </w:r>
      <w:r>
        <w:t>ed to</w:t>
      </w:r>
      <w:r w:rsidR="00FC4679">
        <w:t xml:space="preserve"> Reverend </w:t>
      </w:r>
      <w:r w:rsidR="00056B57">
        <w:t>Gary Ledbetter.</w:t>
      </w:r>
    </w:p>
    <w:p w:rsidR="00F60759" w:rsidRDefault="005D22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0759" w:rsidRDefault="00F60759" w:rsidP="002F2761">
      <w:pPr>
        <w:suppressAutoHyphens/>
      </w:pPr>
    </w:p>
    <w:sectPr w:rsidR="00F60759" w:rsidSect="002F27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79D" w:rsidRDefault="00F2779D" w:rsidP="009F0C77">
      <w:r>
        <w:separator/>
      </w:r>
    </w:p>
  </w:endnote>
  <w:endnote w:type="continuationSeparator" w:id="0">
    <w:p w:rsidR="00F2779D" w:rsidRDefault="00F277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6255C5-B413-4C19-A9FE-D733AF671313}"/>
    <w:embedBold r:id="rId2" w:fontKey="{9CA7DB15-03A6-4536-8EB8-0A0317768F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7D98E1-AC17-4C99-80A3-E808A93DFB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D37B50-7663-4487-842B-AEF8512D67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46222D-3BEE-4393-89F8-32966A90E3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761" w:rsidRPr="00F60759" w:rsidRDefault="002F2761" w:rsidP="00F607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[908]</w:t>
    </w:r>
    <w:r>
      <w:tab/>
    </w:r>
    <w:r w:rsidR="007D3F31">
      <w:fldChar w:fldCharType="begin"/>
    </w:r>
    <w:r w:rsidR="007D3F31">
      <w:instrText xml:space="preserve"> PAGE  \* MERGEFORMAT </w:instrText>
    </w:r>
    <w:r w:rsidR="007D3F31">
      <w:fldChar w:fldCharType="separate"/>
    </w:r>
    <w:r w:rsidR="007D3F31">
      <w:rPr>
        <w:noProof/>
      </w:rPr>
      <w:t>1</w:t>
    </w:r>
    <w:r w:rsidR="007D3F3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79D" w:rsidRDefault="00F2779D" w:rsidP="009F0C77">
      <w:r>
        <w:separator/>
      </w:r>
    </w:p>
  </w:footnote>
  <w:footnote w:type="continuationSeparator" w:id="0">
    <w:p w:rsidR="00F2779D" w:rsidRDefault="00F277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822BH11"/>
    <w:docVar w:name="CoverBillType" w:val="c"/>
    <w:docVar w:name="docpath" w:val="L:\Council\bills\GM\24822BH11.DOCX"/>
    <w:docVar w:name="dvBillNumber" w:val="90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A65AA"/>
    <w:rsid w:val="00026C9A"/>
    <w:rsid w:val="00056B57"/>
    <w:rsid w:val="00057E14"/>
    <w:rsid w:val="000965A1"/>
    <w:rsid w:val="000E1785"/>
    <w:rsid w:val="001023A4"/>
    <w:rsid w:val="0010776B"/>
    <w:rsid w:val="00133E66"/>
    <w:rsid w:val="00134ACF"/>
    <w:rsid w:val="00144E15"/>
    <w:rsid w:val="0019113B"/>
    <w:rsid w:val="001A4A62"/>
    <w:rsid w:val="001A681E"/>
    <w:rsid w:val="001D08F2"/>
    <w:rsid w:val="002037CA"/>
    <w:rsid w:val="002047A2"/>
    <w:rsid w:val="00222A5B"/>
    <w:rsid w:val="002321B6"/>
    <w:rsid w:val="00235A27"/>
    <w:rsid w:val="0023696B"/>
    <w:rsid w:val="00250967"/>
    <w:rsid w:val="002759C5"/>
    <w:rsid w:val="00277DEE"/>
    <w:rsid w:val="00280D88"/>
    <w:rsid w:val="00294ABE"/>
    <w:rsid w:val="002A3EB4"/>
    <w:rsid w:val="002B5686"/>
    <w:rsid w:val="002F2761"/>
    <w:rsid w:val="00325348"/>
    <w:rsid w:val="00393688"/>
    <w:rsid w:val="00397B37"/>
    <w:rsid w:val="003D411E"/>
    <w:rsid w:val="003E3C1E"/>
    <w:rsid w:val="003E6148"/>
    <w:rsid w:val="00400EAA"/>
    <w:rsid w:val="004109BA"/>
    <w:rsid w:val="0041760A"/>
    <w:rsid w:val="00460E88"/>
    <w:rsid w:val="004809EE"/>
    <w:rsid w:val="00506451"/>
    <w:rsid w:val="00511EE9"/>
    <w:rsid w:val="00521E00"/>
    <w:rsid w:val="0056375B"/>
    <w:rsid w:val="00577C6C"/>
    <w:rsid w:val="0058501B"/>
    <w:rsid w:val="005D2260"/>
    <w:rsid w:val="005F4EAA"/>
    <w:rsid w:val="005F7466"/>
    <w:rsid w:val="006178A4"/>
    <w:rsid w:val="006215AA"/>
    <w:rsid w:val="006340D9"/>
    <w:rsid w:val="00643B8E"/>
    <w:rsid w:val="00665EBC"/>
    <w:rsid w:val="006708A5"/>
    <w:rsid w:val="00674504"/>
    <w:rsid w:val="0069470D"/>
    <w:rsid w:val="006A476C"/>
    <w:rsid w:val="006C6A93"/>
    <w:rsid w:val="006D1D16"/>
    <w:rsid w:val="006E02F9"/>
    <w:rsid w:val="00700384"/>
    <w:rsid w:val="00753C04"/>
    <w:rsid w:val="00756946"/>
    <w:rsid w:val="00757F80"/>
    <w:rsid w:val="00771EEC"/>
    <w:rsid w:val="00786819"/>
    <w:rsid w:val="007A325A"/>
    <w:rsid w:val="007D3F31"/>
    <w:rsid w:val="007F1523"/>
    <w:rsid w:val="007F509E"/>
    <w:rsid w:val="007F5799"/>
    <w:rsid w:val="007F6947"/>
    <w:rsid w:val="008618CF"/>
    <w:rsid w:val="00872729"/>
    <w:rsid w:val="008C0B80"/>
    <w:rsid w:val="008D4B73"/>
    <w:rsid w:val="008E0BA8"/>
    <w:rsid w:val="008F4429"/>
    <w:rsid w:val="009352BB"/>
    <w:rsid w:val="00990668"/>
    <w:rsid w:val="009B69FE"/>
    <w:rsid w:val="009F0C77"/>
    <w:rsid w:val="009F4DD1"/>
    <w:rsid w:val="00A64E80"/>
    <w:rsid w:val="00A65A5C"/>
    <w:rsid w:val="00A720DB"/>
    <w:rsid w:val="00A741D9"/>
    <w:rsid w:val="00A75152"/>
    <w:rsid w:val="00A9741D"/>
    <w:rsid w:val="00AA288C"/>
    <w:rsid w:val="00AA65AA"/>
    <w:rsid w:val="00AA6664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3911"/>
    <w:rsid w:val="00CC6B7B"/>
    <w:rsid w:val="00CD3619"/>
    <w:rsid w:val="00CF4447"/>
    <w:rsid w:val="00D15AD3"/>
    <w:rsid w:val="00D405E7"/>
    <w:rsid w:val="00D41D56"/>
    <w:rsid w:val="00D47693"/>
    <w:rsid w:val="00D6260D"/>
    <w:rsid w:val="00D6662B"/>
    <w:rsid w:val="00D95E2F"/>
    <w:rsid w:val="00D970A9"/>
    <w:rsid w:val="00DB3AC0"/>
    <w:rsid w:val="00DD48D5"/>
    <w:rsid w:val="00DE68F0"/>
    <w:rsid w:val="00DF3845"/>
    <w:rsid w:val="00DF7E17"/>
    <w:rsid w:val="00EB00A2"/>
    <w:rsid w:val="00EB1BF3"/>
    <w:rsid w:val="00EB5CA2"/>
    <w:rsid w:val="00EF3EEE"/>
    <w:rsid w:val="00F05037"/>
    <w:rsid w:val="00F149A7"/>
    <w:rsid w:val="00F2779D"/>
    <w:rsid w:val="00F50BAF"/>
    <w:rsid w:val="00F52C10"/>
    <w:rsid w:val="00F60759"/>
    <w:rsid w:val="00F81FFD"/>
    <w:rsid w:val="00F85228"/>
    <w:rsid w:val="00FB6773"/>
    <w:rsid w:val="00FC4679"/>
    <w:rsid w:val="00FD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8B7374-4289-4A83-8043-14C7FC803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22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260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4109B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109BA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F27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5-2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24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908_2011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84FB4-85C5-4569-8973-AEE775C97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578</Words>
  <Characters>3184</Characters>
  <Application>Microsoft Office Word</Application>
  <DocSecurity>4</DocSecurity>
  <Lines>113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908: Kennerly Road Baptist Church - South Carolina Legislature Online</dc:title>
  <dc:subject/>
  <dc:creator>gailmoore</dc:creator>
  <cp:keywords/>
  <dc:description/>
  <cp:lastModifiedBy>N Cumfer</cp:lastModifiedBy>
  <cp:revision>2</cp:revision>
  <cp:lastPrinted>2011-05-17T19:27:00Z</cp:lastPrinted>
  <dcterms:created xsi:type="dcterms:W3CDTF">2014-11-21T20:57:00Z</dcterms:created>
  <dcterms:modified xsi:type="dcterms:W3CDTF">2014-11-21T20:57:00Z</dcterms:modified>
</cp:coreProperties>
</file>