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C02" w:rsidRDefault="00732C02" w:rsidP="00732C02">
      <w:pPr>
        <w:widowControl w:val="0"/>
        <w:jc w:val="center"/>
      </w:pPr>
      <w:bookmarkStart w:id="0" w:name="_GoBack"/>
      <w:bookmarkEnd w:id="0"/>
      <w:r w:rsidRPr="00732C02">
        <w:rPr>
          <w:b/>
        </w:rPr>
        <w:t>South Carolina General Assembly</w:t>
      </w:r>
    </w:p>
    <w:p w:rsidR="00732C02" w:rsidRDefault="00732C02" w:rsidP="00732C02">
      <w:pPr>
        <w:widowControl w:val="0"/>
        <w:jc w:val="center"/>
      </w:pPr>
      <w:r>
        <w:t>119th Session, 2011-2012</w:t>
      </w:r>
    </w:p>
    <w:p w:rsidR="00732C02" w:rsidRDefault="00732C02" w:rsidP="00732C02">
      <w:pPr>
        <w:widowControl w:val="0"/>
      </w:pPr>
    </w:p>
    <w:p w:rsidR="00732C02" w:rsidRDefault="00732C02" w:rsidP="00732C02">
      <w:pPr>
        <w:widowControl w:val="0"/>
        <w:rPr>
          <w:b/>
        </w:rPr>
      </w:pPr>
      <w:r w:rsidRPr="00732C02">
        <w:rPr>
          <w:b/>
        </w:rPr>
        <w:t>S.</w:t>
      </w:r>
      <w:r>
        <w:rPr>
          <w:b/>
        </w:rPr>
        <w:t xml:space="preserve"> </w:t>
      </w:r>
      <w:r w:rsidRPr="00732C02">
        <w:rPr>
          <w:b/>
        </w:rPr>
        <w:t>981</w:t>
      </w:r>
    </w:p>
    <w:p w:rsidR="00732C02" w:rsidRDefault="00732C02" w:rsidP="00732C02">
      <w:pPr>
        <w:widowControl w:val="0"/>
        <w:rPr>
          <w:b/>
        </w:rPr>
      </w:pPr>
    </w:p>
    <w:p w:rsidR="00732C02" w:rsidRDefault="00732C02" w:rsidP="00732C02">
      <w:pPr>
        <w:widowControl w:val="0"/>
      </w:pPr>
      <w:r w:rsidRPr="00732C02">
        <w:rPr>
          <w:b/>
        </w:rPr>
        <w:t>STATUS INFORMATION</w:t>
      </w:r>
    </w:p>
    <w:p w:rsidR="00732C02" w:rsidRDefault="00732C02" w:rsidP="00732C02">
      <w:pPr>
        <w:widowControl w:val="0"/>
      </w:pPr>
    </w:p>
    <w:p w:rsidR="00732C02" w:rsidRDefault="00732C02" w:rsidP="00732C02">
      <w:pPr>
        <w:widowControl w:val="0"/>
      </w:pPr>
      <w:r>
        <w:t>Senate Resolution</w:t>
      </w:r>
    </w:p>
    <w:p w:rsidR="00732C02" w:rsidRDefault="00732C02" w:rsidP="00732C02">
      <w:pPr>
        <w:widowControl w:val="0"/>
      </w:pPr>
      <w:r>
        <w:t>Sponsors: Senator Alexander</w:t>
      </w:r>
    </w:p>
    <w:p w:rsidR="00732C02" w:rsidRDefault="00732C02" w:rsidP="00732C02">
      <w:pPr>
        <w:widowControl w:val="0"/>
      </w:pPr>
      <w:r>
        <w:t>Document Path: l:\s-res\tca\013smit.mrh.tca.docx</w:t>
      </w:r>
    </w:p>
    <w:p w:rsidR="00732C02" w:rsidRDefault="00732C02" w:rsidP="00732C02">
      <w:pPr>
        <w:widowControl w:val="0"/>
      </w:pPr>
    </w:p>
    <w:p w:rsidR="00732C02" w:rsidRDefault="00732C02" w:rsidP="00732C02">
      <w:pPr>
        <w:widowControl w:val="0"/>
      </w:pPr>
      <w:r>
        <w:t>Introduced in the Senate on June 22, 2011</w:t>
      </w:r>
    </w:p>
    <w:p w:rsidR="00732C02" w:rsidRDefault="00732C02" w:rsidP="00732C02">
      <w:pPr>
        <w:widowControl w:val="0"/>
      </w:pPr>
      <w:r>
        <w:t>Adopted by the Senate on June 22, 2011</w:t>
      </w:r>
    </w:p>
    <w:p w:rsidR="00732C02" w:rsidRDefault="00732C02" w:rsidP="00732C02">
      <w:pPr>
        <w:widowControl w:val="0"/>
      </w:pPr>
    </w:p>
    <w:p w:rsidR="00732C02" w:rsidRDefault="00732C02" w:rsidP="00732C02">
      <w:pPr>
        <w:widowControl w:val="0"/>
      </w:pPr>
      <w:r>
        <w:t xml:space="preserve">Summary: </w:t>
      </w:r>
      <w:r w:rsidR="00276AA6">
        <w:t>Jefferson Verne Smith Olmert</w:t>
      </w:r>
    </w:p>
    <w:p w:rsidR="00732C02" w:rsidRDefault="00732C02" w:rsidP="00732C02">
      <w:pPr>
        <w:widowControl w:val="0"/>
      </w:pPr>
    </w:p>
    <w:p w:rsidR="00732C02" w:rsidRDefault="00732C02" w:rsidP="00732C02">
      <w:pPr>
        <w:widowControl w:val="0"/>
      </w:pPr>
    </w:p>
    <w:p w:rsidR="00732C02" w:rsidRDefault="00732C02" w:rsidP="00732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32C02">
        <w:rPr>
          <w:b/>
        </w:rPr>
        <w:t>HISTORY OF LEGISLATIVE ACTIONS</w:t>
      </w:r>
    </w:p>
    <w:p w:rsidR="00732C02" w:rsidRDefault="00732C02" w:rsidP="00732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32C02" w:rsidRPr="00732C02" w:rsidRDefault="00732C02" w:rsidP="00732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32C02">
        <w:rPr>
          <w:u w:val="single"/>
        </w:rPr>
        <w:tab/>
        <w:t>Date</w:t>
      </w:r>
      <w:r w:rsidRPr="00732C02">
        <w:rPr>
          <w:u w:val="single"/>
        </w:rPr>
        <w:tab/>
        <w:t>Body</w:t>
      </w:r>
      <w:r w:rsidRPr="00732C02">
        <w:rPr>
          <w:u w:val="single"/>
        </w:rPr>
        <w:tab/>
        <w:t>Action Description with journal page number</w:t>
      </w:r>
      <w:r w:rsidRPr="00732C02">
        <w:rPr>
          <w:u w:val="single"/>
        </w:rPr>
        <w:tab/>
      </w:r>
    </w:p>
    <w:p w:rsidR="00B246CC" w:rsidRDefault="00B246CC" w:rsidP="00B24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6/22/2011</w:t>
      </w:r>
      <w:r>
        <w:tab/>
        <w:t>Senate</w:t>
      </w:r>
      <w:r>
        <w:tab/>
      </w:r>
      <w:r w:rsidRPr="00D03FCF">
        <w:t>Introduced and adopted (</w:t>
      </w:r>
      <w:hyperlink r:id="rId6" w:history="1">
        <w:r w:rsidRPr="00D03FCF">
          <w:rPr>
            <w:rStyle w:val="Hyperlink"/>
          </w:rPr>
          <w:t>Senate Journal</w:t>
        </w:r>
        <w:r w:rsidRPr="00D03FCF">
          <w:rPr>
            <w:rStyle w:val="Hyperlink"/>
          </w:rPr>
          <w:noBreakHyphen/>
          <w:t>page 5</w:t>
        </w:r>
      </w:hyperlink>
      <w:r w:rsidRPr="00D03FCF">
        <w:t>)</w:t>
      </w:r>
    </w:p>
    <w:p w:rsidR="00B246CC" w:rsidRDefault="00B246CC" w:rsidP="00B24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2C02" w:rsidRPr="00732C02" w:rsidRDefault="00732C02" w:rsidP="00732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2C02" w:rsidRDefault="00732C02" w:rsidP="00732C02">
      <w:r w:rsidRPr="00732C02">
        <w:rPr>
          <w:b/>
        </w:rPr>
        <w:t>VERSIONS OF THIS BILL</w:t>
      </w:r>
    </w:p>
    <w:p w:rsidR="00732C02" w:rsidRDefault="00732C02" w:rsidP="00732C02"/>
    <w:p w:rsidR="00732C02" w:rsidRDefault="00BC7C8D" w:rsidP="00732C02">
      <w:hyperlink r:id="rId7" w:history="1">
        <w:r w:rsidR="00732C02">
          <w:rPr>
            <w:rStyle w:val="Hyperlink"/>
          </w:rPr>
          <w:t>6/22/2011</w:t>
        </w:r>
      </w:hyperlink>
    </w:p>
    <w:p w:rsidR="00732C02" w:rsidRDefault="00732C02" w:rsidP="00732C02"/>
    <w:p w:rsidR="00732C02" w:rsidRDefault="00732C02" w:rsidP="00732C02">
      <w:pPr>
        <w:sectPr w:rsidR="00732C02" w:rsidSect="00732C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F3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C31C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CELEBRATE THE BIRTH OF JEFFERSON VERNE SMITH OLMERT</w:t>
      </w:r>
      <w:r w:rsidR="00FE5AE9">
        <w:rPr>
          <w:rFonts w:eastAsia="Times New Roman"/>
        </w:rPr>
        <w:t xml:space="preserve">. </w:t>
      </w:r>
      <w:r w:rsidR="000A4E43">
        <w:rPr>
          <w:rFonts w:eastAsia="Times New Roman"/>
        </w:rPr>
        <w:t xml:space="preserve">GREAT-GRANDSON OF THE LATE SENATOR J. VERNE SMITH. </w:t>
      </w: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45A2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Jefferson Verne Smith Olmert was bor</w:t>
      </w:r>
      <w:r w:rsidR="00FE5AE9">
        <w:rPr>
          <w:rFonts w:eastAsia="Times New Roman"/>
        </w:rPr>
        <w:t xml:space="preserve">n on April 6, 2011, at 11:11 a.m. </w:t>
      </w:r>
      <w:r w:rsidR="00C23D93">
        <w:rPr>
          <w:rFonts w:eastAsia="Times New Roman"/>
        </w:rPr>
        <w:t xml:space="preserve">in </w:t>
      </w:r>
      <w:r w:rsidR="005B7965">
        <w:rPr>
          <w:rFonts w:eastAsia="Times New Roman"/>
        </w:rPr>
        <w:t>Greer, South Carolina</w:t>
      </w:r>
      <w:r>
        <w:rPr>
          <w:rFonts w:eastAsia="Times New Roman"/>
        </w:rPr>
        <w:t>.  He weighed 8 pounds and was 20.5 inches in length; and</w:t>
      </w:r>
    </w:p>
    <w:p w:rsidR="00AA45A2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73D0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was welcomed by proud parents </w:t>
      </w:r>
      <w:r w:rsidR="00A673D0">
        <w:rPr>
          <w:rFonts w:eastAsia="Times New Roman"/>
        </w:rPr>
        <w:t xml:space="preserve">Jennifer and Travis Olmert, </w:t>
      </w:r>
      <w:r w:rsidR="00B35381">
        <w:rPr>
          <w:rFonts w:eastAsia="Times New Roman"/>
        </w:rPr>
        <w:t xml:space="preserve">siblings </w:t>
      </w:r>
      <w:r>
        <w:rPr>
          <w:rFonts w:eastAsia="Times New Roman"/>
        </w:rPr>
        <w:t>Alex and Cate</w:t>
      </w:r>
      <w:r w:rsidR="00A673D0">
        <w:rPr>
          <w:rFonts w:eastAsia="Times New Roman"/>
        </w:rPr>
        <w:t xml:space="preserve">, and </w:t>
      </w:r>
      <w:r w:rsidR="00A61472">
        <w:rPr>
          <w:rFonts w:eastAsia="Times New Roman"/>
        </w:rPr>
        <w:t xml:space="preserve">maternal </w:t>
      </w:r>
      <w:r w:rsidR="00A673D0">
        <w:rPr>
          <w:rFonts w:eastAsia="Times New Roman"/>
        </w:rPr>
        <w:t>grandparents Carole and Henley Olmert</w:t>
      </w:r>
      <w:r>
        <w:rPr>
          <w:rFonts w:eastAsia="Times New Roman"/>
        </w:rPr>
        <w:t>; and</w:t>
      </w:r>
    </w:p>
    <w:p w:rsidR="00A673D0" w:rsidRDefault="00A67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45A2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Jefferson is the </w:t>
      </w:r>
      <w:r w:rsidR="00A673D0">
        <w:rPr>
          <w:rFonts w:eastAsia="Times New Roman"/>
        </w:rPr>
        <w:t>great-</w:t>
      </w:r>
      <w:r>
        <w:rPr>
          <w:rFonts w:eastAsia="Times New Roman"/>
        </w:rPr>
        <w:t>grandson of the late Senator J. Verne Smith</w:t>
      </w:r>
      <w:r w:rsidR="00EC508E">
        <w:rPr>
          <w:rFonts w:eastAsia="Times New Roman"/>
        </w:rPr>
        <w:t xml:space="preserve"> of Greer, who died at age 81 in 2006, just 29 days after the death of his </w:t>
      </w:r>
      <w:r w:rsidR="006A75E1">
        <w:rPr>
          <w:rFonts w:eastAsia="Times New Roman"/>
        </w:rPr>
        <w:t xml:space="preserve">beloved </w:t>
      </w:r>
      <w:r w:rsidR="00EC508E">
        <w:rPr>
          <w:rFonts w:eastAsia="Times New Roman"/>
        </w:rPr>
        <w:t>wife, Jean</w:t>
      </w:r>
      <w:r w:rsidR="009202E8">
        <w:rPr>
          <w:rFonts w:eastAsia="Times New Roman"/>
        </w:rPr>
        <w:t xml:space="preserve">, </w:t>
      </w:r>
      <w:r w:rsidR="00C23D93">
        <w:rPr>
          <w:rFonts w:eastAsia="Times New Roman"/>
        </w:rPr>
        <w:t xml:space="preserve">to </w:t>
      </w:r>
      <w:r w:rsidR="009202E8">
        <w:rPr>
          <w:rFonts w:eastAsia="Times New Roman"/>
        </w:rPr>
        <w:t>whom he was married for 59 years</w:t>
      </w:r>
      <w:r w:rsidR="00EC508E">
        <w:rPr>
          <w:rFonts w:eastAsia="Times New Roman"/>
        </w:rPr>
        <w:t>; and</w:t>
      </w:r>
    </w:p>
    <w:p w:rsidR="00EC508E" w:rsidRDefault="00EC5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368" w:rsidRDefault="00EC508E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Senator</w:t>
      </w:r>
      <w:r w:rsidR="00E26942">
        <w:rPr>
          <w:rFonts w:eastAsia="Times New Roman"/>
        </w:rPr>
        <w:t xml:space="preserve"> J. Verne</w:t>
      </w:r>
      <w:r>
        <w:rPr>
          <w:rFonts w:eastAsia="Times New Roman"/>
        </w:rPr>
        <w:t xml:space="preserve"> Smith </w:t>
      </w:r>
      <w:r w:rsidR="00462662">
        <w:rPr>
          <w:rFonts w:eastAsia="Times New Roman"/>
        </w:rPr>
        <w:t xml:space="preserve">ably </w:t>
      </w:r>
      <w:r w:rsidRPr="004C173B">
        <w:rPr>
          <w:color w:val="000000" w:themeColor="text1"/>
          <w:u w:color="000000" w:themeColor="text1"/>
        </w:rPr>
        <w:t>served in</w:t>
      </w:r>
      <w:r w:rsidR="007A0368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4C173B">
        <w:rPr>
          <w:color w:val="000000" w:themeColor="text1"/>
          <w:u w:color="000000" w:themeColor="text1"/>
        </w:rPr>
        <w:t>from 1973 unt</w:t>
      </w:r>
      <w:r w:rsidR="007A0368">
        <w:rPr>
          <w:color w:val="000000" w:themeColor="text1"/>
          <w:u w:color="000000" w:themeColor="text1"/>
        </w:rPr>
        <w:t>il 2006</w:t>
      </w:r>
      <w:r w:rsidR="00C23D93">
        <w:rPr>
          <w:color w:val="000000" w:themeColor="text1"/>
          <w:u w:color="000000" w:themeColor="text1"/>
        </w:rPr>
        <w:t xml:space="preserve">, rising to </w:t>
      </w:r>
      <w:r w:rsidR="00B459D3">
        <w:rPr>
          <w:color w:val="000000" w:themeColor="text1"/>
          <w:u w:color="000000" w:themeColor="text1"/>
        </w:rPr>
        <w:t>c</w:t>
      </w:r>
      <w:r w:rsidR="00C23D93">
        <w:rPr>
          <w:color w:val="000000" w:themeColor="text1"/>
          <w:u w:color="000000" w:themeColor="text1"/>
        </w:rPr>
        <w:t>hair the Labor, Commerce and Industry Committee</w:t>
      </w:r>
      <w:r w:rsidR="006A75E1">
        <w:rPr>
          <w:color w:val="000000" w:themeColor="text1"/>
          <w:u w:color="000000" w:themeColor="text1"/>
        </w:rPr>
        <w:t>.  He was particularly proud to serve as chair of the Finance Subcommittee on Health and Human Services, a post from which he staunchly advocated support for the elderly, frail, and children of the Palmetto State</w:t>
      </w:r>
      <w:r w:rsidR="007A0368">
        <w:rPr>
          <w:color w:val="000000" w:themeColor="text1"/>
          <w:u w:color="000000" w:themeColor="text1"/>
        </w:rPr>
        <w:t>; and</w:t>
      </w:r>
    </w:p>
    <w:p w:rsidR="007A0368" w:rsidRDefault="007A0368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23D93" w:rsidRDefault="00C23D93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508E">
        <w:rPr>
          <w:color w:val="000000" w:themeColor="text1"/>
          <w:u w:color="000000" w:themeColor="text1"/>
        </w:rPr>
        <w:t xml:space="preserve">Senator </w:t>
      </w:r>
      <w:r w:rsidR="00EC508E" w:rsidRPr="004C173B">
        <w:rPr>
          <w:color w:val="000000" w:themeColor="text1"/>
          <w:u w:color="000000" w:themeColor="text1"/>
        </w:rPr>
        <w:t xml:space="preserve">Smith </w:t>
      </w:r>
      <w:r w:rsidR="007A0368">
        <w:rPr>
          <w:color w:val="000000" w:themeColor="text1"/>
          <w:u w:color="000000" w:themeColor="text1"/>
        </w:rPr>
        <w:t xml:space="preserve">was a role model for many and </w:t>
      </w:r>
      <w:r w:rsidR="00EC508E" w:rsidRPr="004C173B">
        <w:rPr>
          <w:color w:val="000000" w:themeColor="text1"/>
          <w:u w:color="000000" w:themeColor="text1"/>
        </w:rPr>
        <w:t xml:space="preserve">an effective public servant. </w:t>
      </w:r>
      <w:r w:rsidR="007A03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crown jewels of his </w:t>
      </w:r>
      <w:r w:rsidR="005B7965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>service w</w:t>
      </w:r>
      <w:r w:rsidR="005B7965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the successful recruitment of </w:t>
      </w:r>
      <w:r w:rsidR="009E7F0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BMW </w:t>
      </w:r>
      <w:r>
        <w:rPr>
          <w:color w:val="000000" w:themeColor="text1"/>
          <w:u w:color="000000" w:themeColor="text1"/>
        </w:rPr>
        <w:lastRenderedPageBreak/>
        <w:t>manufacturing plan</w:t>
      </w:r>
      <w:r w:rsidR="00FE5AE9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to his hometown of Greer and the historic renovation of South Carolina’s State House </w:t>
      </w:r>
      <w:r w:rsidR="009E7F0F">
        <w:rPr>
          <w:color w:val="000000" w:themeColor="text1"/>
          <w:u w:color="000000" w:themeColor="text1"/>
        </w:rPr>
        <w:t xml:space="preserve">from 1995 - 1998, </w:t>
      </w:r>
      <w:r>
        <w:rPr>
          <w:color w:val="000000" w:themeColor="text1"/>
          <w:u w:color="000000" w:themeColor="text1"/>
        </w:rPr>
        <w:t>which he oversaw as Chairman</w:t>
      </w:r>
      <w:r w:rsidR="00FE5AE9">
        <w:rPr>
          <w:color w:val="000000" w:themeColor="text1"/>
          <w:u w:color="000000" w:themeColor="text1"/>
        </w:rPr>
        <w:t xml:space="preserve"> of the State House Committee; and</w:t>
      </w:r>
    </w:p>
    <w:p w:rsidR="00C23D93" w:rsidRDefault="00C23D93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08E" w:rsidRDefault="005B7965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EC508E" w:rsidRPr="004C173B">
        <w:rPr>
          <w:color w:val="000000" w:themeColor="text1"/>
          <w:u w:color="000000" w:themeColor="text1"/>
        </w:rPr>
        <w:t xml:space="preserve"> had a great sense of humor, </w:t>
      </w:r>
      <w:r>
        <w:rPr>
          <w:color w:val="000000" w:themeColor="text1"/>
          <w:u w:color="000000" w:themeColor="text1"/>
        </w:rPr>
        <w:t xml:space="preserve">an unwavering dedication to the less fortunate, </w:t>
      </w:r>
      <w:r w:rsidR="00EC508E" w:rsidRPr="004C173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an enormous </w:t>
      </w:r>
      <w:r w:rsidR="007A0368">
        <w:rPr>
          <w:color w:val="000000" w:themeColor="text1"/>
          <w:u w:color="000000" w:themeColor="text1"/>
        </w:rPr>
        <w:t xml:space="preserve">ability to </w:t>
      </w:r>
      <w:r>
        <w:rPr>
          <w:color w:val="000000" w:themeColor="text1"/>
          <w:u w:color="000000" w:themeColor="text1"/>
        </w:rPr>
        <w:t>achieve results for the people of South Carolina</w:t>
      </w:r>
      <w:r w:rsidR="007A0368">
        <w:rPr>
          <w:color w:val="000000" w:themeColor="text1"/>
          <w:u w:color="000000" w:themeColor="text1"/>
        </w:rPr>
        <w:t>; and</w:t>
      </w:r>
    </w:p>
    <w:p w:rsidR="007A0368" w:rsidRDefault="007A0368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75C8" w:rsidRDefault="005C31C6" w:rsidP="00DF7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3AB9">
        <w:rPr>
          <w:rFonts w:eastAsia="Times New Roman"/>
        </w:rPr>
        <w:t xml:space="preserve">it is fitting for the members of the Senate to pause in their deliberations to remember </w:t>
      </w:r>
      <w:r w:rsidR="00DF75C8">
        <w:rPr>
          <w:rFonts w:eastAsia="Times New Roman"/>
        </w:rPr>
        <w:t>the legacy of one of their own.  Now, therefore,</w:t>
      </w:r>
    </w:p>
    <w:p w:rsidR="00DF75C8" w:rsidRDefault="00DF75C8" w:rsidP="00DF7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5CED" w:rsidRPr="00522CE0" w:rsidRDefault="00E26942" w:rsidP="00B95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="009E7F0F">
        <w:rPr>
          <w:rFonts w:eastAsia="Times New Roman"/>
        </w:rPr>
        <w:t>join Jennifer, Travis, Alex</w:t>
      </w:r>
      <w:r w:rsidR="00FE5AE9">
        <w:rPr>
          <w:rFonts w:eastAsia="Times New Roman"/>
        </w:rPr>
        <w:t xml:space="preserve">, and Cate </w:t>
      </w:r>
      <w:r w:rsidR="009E7F0F">
        <w:rPr>
          <w:rFonts w:eastAsia="Times New Roman"/>
        </w:rPr>
        <w:t xml:space="preserve">Olmert in </w:t>
      </w:r>
      <w:r w:rsidR="00B95CED">
        <w:rPr>
          <w:rFonts w:eastAsia="Times New Roman"/>
        </w:rPr>
        <w:t>celebrat</w:t>
      </w:r>
      <w:r w:rsidR="009E7F0F">
        <w:rPr>
          <w:rFonts w:eastAsia="Times New Roman"/>
        </w:rPr>
        <w:t>ing</w:t>
      </w:r>
      <w:r w:rsidR="00B95CED">
        <w:rPr>
          <w:rFonts w:eastAsia="Times New Roman"/>
        </w:rPr>
        <w:t xml:space="preserve"> the birth of Jefferson Verne Smith Olmert, great-grandson of the late Senator J. Verne Smith. </w:t>
      </w: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95CED">
        <w:rPr>
          <w:rFonts w:eastAsia="Times New Roman"/>
        </w:rPr>
        <w:t>the family of Jefferson Verne Smith Olmert</w:t>
      </w:r>
      <w:r>
        <w:rPr>
          <w:rFonts w:eastAsia="Times New Roman"/>
        </w:rPr>
        <w:t>.</w:t>
      </w:r>
    </w:p>
    <w:p w:rsidR="00EF35C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F35C8" w:rsidRDefault="00EF35C8" w:rsidP="00732C02">
      <w:pPr>
        <w:suppressAutoHyphens/>
        <w:jc w:val="both"/>
        <w:rPr>
          <w:rFonts w:eastAsia="Times New Roman"/>
        </w:rPr>
      </w:pPr>
    </w:p>
    <w:sectPr w:rsidR="00EF35C8" w:rsidSect="00732C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9D3" w:rsidRDefault="00B459D3" w:rsidP="00522CE0">
      <w:r>
        <w:separator/>
      </w:r>
    </w:p>
  </w:endnote>
  <w:endnote w:type="continuationSeparator" w:id="0">
    <w:p w:rsidR="00B459D3" w:rsidRDefault="00B459D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9DECFF-11FB-4A64-9D91-7C82B27EA436}"/>
    <w:embedBold r:id="rId2" w:fontKey="{8D47EC8F-820B-4EEE-9102-D68E480F92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0FE8C4-9E51-4893-995F-13061A1196EA}"/>
    <w:embedBold r:id="rId4" w:fontKey="{B97ECF7A-E6A4-4C48-B706-493B21568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DA5162-1D43-4FFA-98A2-BBDFC20939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C02" w:rsidRPr="00EF35C8" w:rsidRDefault="00732C02" w:rsidP="00EF3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[981]</w:t>
    </w:r>
    <w:r>
      <w:tab/>
    </w:r>
    <w:r w:rsidR="00BC7C8D">
      <w:fldChar w:fldCharType="begin"/>
    </w:r>
    <w:r w:rsidR="00BC7C8D">
      <w:instrText xml:space="preserve"> PAGE  \* MERGEFORMAT </w:instrText>
    </w:r>
    <w:r w:rsidR="00BC7C8D">
      <w:fldChar w:fldCharType="separate"/>
    </w:r>
    <w:r w:rsidR="00BC7C8D">
      <w:rPr>
        <w:noProof/>
      </w:rPr>
      <w:t>1</w:t>
    </w:r>
    <w:r w:rsidR="00BC7C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9D3" w:rsidRDefault="00B459D3" w:rsidP="00522CE0">
      <w:r>
        <w:separator/>
      </w:r>
    </w:p>
  </w:footnote>
  <w:footnote w:type="continuationSeparator" w:id="0">
    <w:p w:rsidR="00B459D3" w:rsidRDefault="00B459D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SMIT.MRH.TCA"/>
    <w:docVar w:name="CoverAttorneyInitials" w:val="MRH"/>
    <w:docVar w:name="CoverAttorneyLastName" w:val="Hitchcock"/>
    <w:docVar w:name="CoverBillType" w:val="r"/>
    <w:docVar w:name="CoverSenator" w:val="TCA"/>
    <w:docVar w:name="dvBillNumber" w:val="981"/>
    <w:docVar w:name="dvBillNumberPrefix" w:val="S. "/>
    <w:docVar w:name="dvOriginalBody" w:val="Senate"/>
    <w:docVar w:name="fulldraftpath" w:val="L:\S-RES\TCA\013SMIT.MRH.TCA.DOCX"/>
    <w:docVar w:name="NameofBody" w:val="S"/>
    <w:docVar w:name="vgroup2" w:val="S-RES"/>
  </w:docVars>
  <w:rsids>
    <w:rsidRoot w:val="00886211"/>
    <w:rsid w:val="00042AC1"/>
    <w:rsid w:val="00046516"/>
    <w:rsid w:val="0007601D"/>
    <w:rsid w:val="000A4E43"/>
    <w:rsid w:val="000B0720"/>
    <w:rsid w:val="000B5EAF"/>
    <w:rsid w:val="000E4200"/>
    <w:rsid w:val="00116F0A"/>
    <w:rsid w:val="00154555"/>
    <w:rsid w:val="00170561"/>
    <w:rsid w:val="00171EF9"/>
    <w:rsid w:val="0018167A"/>
    <w:rsid w:val="00186AC9"/>
    <w:rsid w:val="00197DF1"/>
    <w:rsid w:val="001B3DD9"/>
    <w:rsid w:val="001B7E5D"/>
    <w:rsid w:val="001D3BAC"/>
    <w:rsid w:val="00245C4E"/>
    <w:rsid w:val="00276AA6"/>
    <w:rsid w:val="002778DC"/>
    <w:rsid w:val="002A69F4"/>
    <w:rsid w:val="002C1321"/>
    <w:rsid w:val="002C5896"/>
    <w:rsid w:val="002D3BED"/>
    <w:rsid w:val="00307C2B"/>
    <w:rsid w:val="003514D6"/>
    <w:rsid w:val="00383247"/>
    <w:rsid w:val="00383445"/>
    <w:rsid w:val="00397F6B"/>
    <w:rsid w:val="003D6E2B"/>
    <w:rsid w:val="003E7597"/>
    <w:rsid w:val="00450668"/>
    <w:rsid w:val="00450A89"/>
    <w:rsid w:val="00462662"/>
    <w:rsid w:val="004952FA"/>
    <w:rsid w:val="004B6A22"/>
    <w:rsid w:val="004D526B"/>
    <w:rsid w:val="004D7F37"/>
    <w:rsid w:val="004F66D7"/>
    <w:rsid w:val="00522CE0"/>
    <w:rsid w:val="00525D83"/>
    <w:rsid w:val="00565148"/>
    <w:rsid w:val="00593361"/>
    <w:rsid w:val="005A413B"/>
    <w:rsid w:val="005A5017"/>
    <w:rsid w:val="005A648C"/>
    <w:rsid w:val="005B7965"/>
    <w:rsid w:val="005C31C6"/>
    <w:rsid w:val="005F1745"/>
    <w:rsid w:val="006204DF"/>
    <w:rsid w:val="00674001"/>
    <w:rsid w:val="006A75E1"/>
    <w:rsid w:val="006B7184"/>
    <w:rsid w:val="006C74EA"/>
    <w:rsid w:val="006D411E"/>
    <w:rsid w:val="00720D40"/>
    <w:rsid w:val="007318D4"/>
    <w:rsid w:val="00732C02"/>
    <w:rsid w:val="00765784"/>
    <w:rsid w:val="007760A3"/>
    <w:rsid w:val="007A0368"/>
    <w:rsid w:val="007A4390"/>
    <w:rsid w:val="007E5CB7"/>
    <w:rsid w:val="008314D2"/>
    <w:rsid w:val="00885F33"/>
    <w:rsid w:val="00886211"/>
    <w:rsid w:val="008B2F42"/>
    <w:rsid w:val="008B68E5"/>
    <w:rsid w:val="008C3697"/>
    <w:rsid w:val="008E185F"/>
    <w:rsid w:val="008F023B"/>
    <w:rsid w:val="00904E16"/>
    <w:rsid w:val="009162B3"/>
    <w:rsid w:val="009202E8"/>
    <w:rsid w:val="00927C62"/>
    <w:rsid w:val="00936BED"/>
    <w:rsid w:val="00983951"/>
    <w:rsid w:val="00984124"/>
    <w:rsid w:val="00984640"/>
    <w:rsid w:val="00995C37"/>
    <w:rsid w:val="009C118A"/>
    <w:rsid w:val="009E7F0F"/>
    <w:rsid w:val="009F0839"/>
    <w:rsid w:val="00A02011"/>
    <w:rsid w:val="00A4011E"/>
    <w:rsid w:val="00A61472"/>
    <w:rsid w:val="00A673D0"/>
    <w:rsid w:val="00A86015"/>
    <w:rsid w:val="00A9594E"/>
    <w:rsid w:val="00AA45A2"/>
    <w:rsid w:val="00AE59C8"/>
    <w:rsid w:val="00B10098"/>
    <w:rsid w:val="00B246CC"/>
    <w:rsid w:val="00B34ECB"/>
    <w:rsid w:val="00B35381"/>
    <w:rsid w:val="00B459D3"/>
    <w:rsid w:val="00B5790D"/>
    <w:rsid w:val="00B945C5"/>
    <w:rsid w:val="00B95CED"/>
    <w:rsid w:val="00BA20EA"/>
    <w:rsid w:val="00BB5AFC"/>
    <w:rsid w:val="00BC0A56"/>
    <w:rsid w:val="00BC7C8D"/>
    <w:rsid w:val="00C13F1F"/>
    <w:rsid w:val="00C23D93"/>
    <w:rsid w:val="00C33AB9"/>
    <w:rsid w:val="00C45366"/>
    <w:rsid w:val="00C57023"/>
    <w:rsid w:val="00C6374B"/>
    <w:rsid w:val="00C74052"/>
    <w:rsid w:val="00CB0F4D"/>
    <w:rsid w:val="00CB187A"/>
    <w:rsid w:val="00CC0EC7"/>
    <w:rsid w:val="00CF7DF4"/>
    <w:rsid w:val="00D03921"/>
    <w:rsid w:val="00D1088B"/>
    <w:rsid w:val="00D14DE6"/>
    <w:rsid w:val="00D156D2"/>
    <w:rsid w:val="00D21899"/>
    <w:rsid w:val="00D4764F"/>
    <w:rsid w:val="00D542F1"/>
    <w:rsid w:val="00D7208E"/>
    <w:rsid w:val="00D86943"/>
    <w:rsid w:val="00DA47B9"/>
    <w:rsid w:val="00DF75C8"/>
    <w:rsid w:val="00E058D3"/>
    <w:rsid w:val="00E26942"/>
    <w:rsid w:val="00E76AD9"/>
    <w:rsid w:val="00E91E2F"/>
    <w:rsid w:val="00EA3546"/>
    <w:rsid w:val="00EA6CA5"/>
    <w:rsid w:val="00EB47AE"/>
    <w:rsid w:val="00EC34E1"/>
    <w:rsid w:val="00EC508E"/>
    <w:rsid w:val="00EF35C8"/>
    <w:rsid w:val="00F0234A"/>
    <w:rsid w:val="00F52959"/>
    <w:rsid w:val="00F55884"/>
    <w:rsid w:val="00FC0D36"/>
    <w:rsid w:val="00FD46CE"/>
    <w:rsid w:val="00FE5AE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oNotEmbedSmartTags/>
  <w:decimalSymbol w:val="."/>
  <w:listSeparator w:val=","/>
  <w15:docId w15:val="{30082702-1969-4CAC-888C-23937503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2C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981_2011062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6-22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414</Words>
  <Characters>2108</Characters>
  <Application>Microsoft Office Word</Application>
  <DocSecurity>4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981: Jefferson Verne Smith Olmert - South Carolina Legislature Online</dc:title>
  <dc:subject/>
  <dc:creator>BonnieHuth</dc:creator>
  <cp:keywords/>
  <dc:description/>
  <cp:lastModifiedBy>N Cumfer</cp:lastModifiedBy>
  <cp:revision>2</cp:revision>
  <cp:lastPrinted>2011-06-21T19:07:00Z</cp:lastPrinted>
  <dcterms:created xsi:type="dcterms:W3CDTF">2014-11-21T21:00:00Z</dcterms:created>
  <dcterms:modified xsi:type="dcterms:W3CDTF">2014-11-21T21:00:00Z</dcterms:modified>
</cp:coreProperties>
</file>