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23B" w:rsidRDefault="007F723B" w:rsidP="007F723B">
      <w:pPr>
        <w:widowControl w:val="0"/>
        <w:jc w:val="center"/>
      </w:pPr>
      <w:r w:rsidRPr="007F723B">
        <w:rPr>
          <w:b/>
        </w:rPr>
        <w:t>South Carolina General Assembly</w:t>
      </w:r>
    </w:p>
    <w:p w:rsidR="007F723B" w:rsidRDefault="007F723B" w:rsidP="007F723B">
      <w:pPr>
        <w:widowControl w:val="0"/>
        <w:jc w:val="center"/>
      </w:pPr>
      <w:r>
        <w:t>120th Session, 2013-2014</w:t>
      </w:r>
    </w:p>
    <w:p w:rsidR="007F723B" w:rsidRDefault="007F723B" w:rsidP="007F723B">
      <w:pPr>
        <w:widowControl w:val="0"/>
        <w:jc w:val="left"/>
      </w:pPr>
    </w:p>
    <w:p w:rsidR="007F723B" w:rsidRDefault="007F723B" w:rsidP="007F723B">
      <w:pPr>
        <w:widowControl w:val="0"/>
        <w:jc w:val="left"/>
        <w:rPr>
          <w:b/>
        </w:rPr>
      </w:pPr>
      <w:r w:rsidRPr="007F723B">
        <w:rPr>
          <w:b/>
        </w:rPr>
        <w:t>S.</w:t>
      </w:r>
      <w:r>
        <w:rPr>
          <w:b/>
        </w:rPr>
        <w:t xml:space="preserve"> </w:t>
      </w:r>
      <w:r w:rsidRPr="007F723B">
        <w:rPr>
          <w:b/>
        </w:rPr>
        <w:t>1024</w:t>
      </w:r>
    </w:p>
    <w:p w:rsidR="007F723B" w:rsidRDefault="007F723B" w:rsidP="007F723B">
      <w:pPr>
        <w:widowControl w:val="0"/>
        <w:jc w:val="left"/>
        <w:rPr>
          <w:b/>
        </w:rPr>
      </w:pPr>
    </w:p>
    <w:p w:rsidR="007F723B" w:rsidRDefault="007F723B" w:rsidP="007F723B">
      <w:pPr>
        <w:widowControl w:val="0"/>
        <w:jc w:val="left"/>
      </w:pPr>
      <w:r w:rsidRPr="007F723B">
        <w:rPr>
          <w:b/>
        </w:rPr>
        <w:t>STATUS INFORMATION</w:t>
      </w:r>
    </w:p>
    <w:p w:rsidR="007F723B" w:rsidRDefault="007F723B" w:rsidP="007F723B">
      <w:pPr>
        <w:widowControl w:val="0"/>
        <w:jc w:val="left"/>
      </w:pPr>
    </w:p>
    <w:p w:rsidR="007F723B" w:rsidRDefault="007F723B" w:rsidP="007F723B">
      <w:pPr>
        <w:widowControl w:val="0"/>
        <w:jc w:val="left"/>
      </w:pPr>
      <w:r>
        <w:t>Senate Resolution</w:t>
      </w:r>
    </w:p>
    <w:p w:rsidR="007F723B" w:rsidRDefault="007F723B" w:rsidP="007F723B">
      <w:pPr>
        <w:widowControl w:val="0"/>
        <w:jc w:val="left"/>
      </w:pPr>
      <w:r>
        <w:t>Sponsors: Senator Cromer</w:t>
      </w:r>
    </w:p>
    <w:p w:rsidR="007F723B" w:rsidRDefault="007F723B" w:rsidP="007F723B">
      <w:pPr>
        <w:widowControl w:val="0"/>
        <w:jc w:val="left"/>
      </w:pPr>
      <w:r>
        <w:t>Document Path: l:\council\bills\rm\1444ahb14.docx</w:t>
      </w:r>
    </w:p>
    <w:p w:rsidR="007F723B" w:rsidRDefault="007F723B" w:rsidP="007F723B">
      <w:pPr>
        <w:widowControl w:val="0"/>
        <w:jc w:val="left"/>
      </w:pPr>
    </w:p>
    <w:p w:rsidR="007F723B" w:rsidRDefault="007F723B" w:rsidP="007F723B">
      <w:pPr>
        <w:widowControl w:val="0"/>
        <w:jc w:val="left"/>
      </w:pPr>
      <w:r>
        <w:t>Introduced in the Senate on February 18, 2014</w:t>
      </w:r>
    </w:p>
    <w:p w:rsidR="007F723B" w:rsidRDefault="007F723B" w:rsidP="007F723B">
      <w:pPr>
        <w:widowControl w:val="0"/>
        <w:jc w:val="left"/>
      </w:pPr>
      <w:r>
        <w:t>Adopted by the Senate on February 18, 2014</w:t>
      </w:r>
    </w:p>
    <w:p w:rsidR="007F723B" w:rsidRDefault="007F723B" w:rsidP="007F723B">
      <w:pPr>
        <w:widowControl w:val="0"/>
        <w:jc w:val="left"/>
      </w:pPr>
    </w:p>
    <w:p w:rsidR="007F723B" w:rsidRDefault="007F723B" w:rsidP="007F723B">
      <w:pPr>
        <w:widowControl w:val="0"/>
        <w:jc w:val="left"/>
      </w:pPr>
      <w:r>
        <w:t xml:space="preserve">Summary: </w:t>
      </w:r>
      <w:r w:rsidR="00A75DB5">
        <w:t>Vets with a Mission</w:t>
      </w:r>
    </w:p>
    <w:p w:rsidR="007F723B" w:rsidRDefault="007F723B" w:rsidP="007F723B">
      <w:pPr>
        <w:widowControl w:val="0"/>
        <w:jc w:val="left"/>
      </w:pPr>
    </w:p>
    <w:p w:rsidR="007F723B" w:rsidRDefault="007F723B" w:rsidP="007F723B">
      <w:pPr>
        <w:widowControl w:val="0"/>
        <w:jc w:val="left"/>
      </w:pPr>
    </w:p>
    <w:p w:rsidR="007F723B" w:rsidRDefault="007F723B" w:rsidP="007F723B">
      <w:pPr>
        <w:widowControl w:val="0"/>
        <w:tabs>
          <w:tab w:val="center" w:pos="590"/>
          <w:tab w:val="center" w:pos="1440"/>
          <w:tab w:val="left" w:pos="1872"/>
          <w:tab w:val="left" w:pos="9187"/>
        </w:tabs>
        <w:jc w:val="left"/>
      </w:pPr>
      <w:r w:rsidRPr="007F723B">
        <w:rPr>
          <w:b/>
        </w:rPr>
        <w:t>HISTORY OF LEGISLATIVE ACTIONS</w:t>
      </w:r>
    </w:p>
    <w:p w:rsidR="007F723B" w:rsidRDefault="007F723B" w:rsidP="007F723B">
      <w:pPr>
        <w:widowControl w:val="0"/>
        <w:tabs>
          <w:tab w:val="center" w:pos="590"/>
          <w:tab w:val="center" w:pos="1440"/>
          <w:tab w:val="left" w:pos="1872"/>
          <w:tab w:val="left" w:pos="9187"/>
        </w:tabs>
        <w:jc w:val="left"/>
      </w:pPr>
    </w:p>
    <w:p w:rsidR="007F723B" w:rsidRPr="007F723B" w:rsidRDefault="007F723B" w:rsidP="007F723B">
      <w:pPr>
        <w:widowControl w:val="0"/>
        <w:tabs>
          <w:tab w:val="center" w:pos="590"/>
          <w:tab w:val="center" w:pos="1440"/>
          <w:tab w:val="left" w:pos="1872"/>
          <w:tab w:val="left" w:pos="9187"/>
        </w:tabs>
        <w:jc w:val="left"/>
      </w:pPr>
      <w:bookmarkStart w:id="0" w:name="_GoBack"/>
      <w:r w:rsidRPr="007F723B">
        <w:rPr>
          <w:u w:val="single"/>
        </w:rPr>
        <w:tab/>
        <w:t>Date</w:t>
      </w:r>
      <w:r w:rsidRPr="007F723B">
        <w:rPr>
          <w:u w:val="single"/>
        </w:rPr>
        <w:tab/>
        <w:t>Body</w:t>
      </w:r>
      <w:r w:rsidRPr="007F723B">
        <w:rPr>
          <w:u w:val="single"/>
        </w:rPr>
        <w:tab/>
        <w:t>Action Description with journal page number</w:t>
      </w:r>
      <w:r w:rsidRPr="007F723B">
        <w:rPr>
          <w:u w:val="single"/>
        </w:rPr>
        <w:tab/>
      </w:r>
      <w:bookmarkEnd w:id="0"/>
    </w:p>
    <w:p w:rsidR="000F278F" w:rsidRDefault="000F278F" w:rsidP="000F278F">
      <w:pPr>
        <w:widowControl w:val="0"/>
        <w:tabs>
          <w:tab w:val="right" w:pos="1008"/>
          <w:tab w:val="left" w:pos="1152"/>
          <w:tab w:val="left" w:pos="1872"/>
          <w:tab w:val="left" w:pos="9187"/>
        </w:tabs>
        <w:ind w:left="2088" w:hanging="2088"/>
        <w:jc w:val="left"/>
      </w:pPr>
      <w:r>
        <w:tab/>
        <w:t>2/18/2014</w:t>
      </w:r>
      <w:r>
        <w:tab/>
        <w:t>Senate</w:t>
      </w:r>
      <w:r>
        <w:tab/>
      </w:r>
      <w:r w:rsidRPr="00D61CFB">
        <w:t>Introduced and adopted (</w:t>
      </w:r>
      <w:hyperlink r:id="rId7" w:history="1">
        <w:r w:rsidRPr="00D61CFB">
          <w:rPr>
            <w:rStyle w:val="Hyperlink"/>
          </w:rPr>
          <w:t>Senate Journal</w:t>
        </w:r>
        <w:r w:rsidRPr="00D61CFB">
          <w:rPr>
            <w:rStyle w:val="Hyperlink"/>
          </w:rPr>
          <w:noBreakHyphen/>
          <w:t>page 9</w:t>
        </w:r>
      </w:hyperlink>
      <w:r w:rsidRPr="00D61CFB">
        <w:t>)</w:t>
      </w:r>
    </w:p>
    <w:p w:rsidR="000F278F" w:rsidRDefault="000F278F" w:rsidP="000F278F">
      <w:pPr>
        <w:widowControl w:val="0"/>
        <w:tabs>
          <w:tab w:val="right" w:pos="1008"/>
          <w:tab w:val="left" w:pos="1152"/>
          <w:tab w:val="left" w:pos="1872"/>
          <w:tab w:val="left" w:pos="9187"/>
        </w:tabs>
        <w:ind w:left="2088" w:hanging="2088"/>
        <w:jc w:val="left"/>
      </w:pPr>
    </w:p>
    <w:p w:rsidR="007F723B" w:rsidRPr="007F723B" w:rsidRDefault="007F723B" w:rsidP="007F723B">
      <w:pPr>
        <w:widowControl w:val="0"/>
        <w:tabs>
          <w:tab w:val="right" w:pos="1008"/>
          <w:tab w:val="left" w:pos="1152"/>
          <w:tab w:val="left" w:pos="1872"/>
          <w:tab w:val="left" w:pos="9187"/>
        </w:tabs>
        <w:ind w:left="2088" w:hanging="2088"/>
        <w:jc w:val="left"/>
      </w:pPr>
    </w:p>
    <w:p w:rsidR="007F723B" w:rsidRDefault="007F723B" w:rsidP="007F723B">
      <w:r w:rsidRPr="007F723B">
        <w:rPr>
          <w:b/>
        </w:rPr>
        <w:t>VERSIONS OF THIS BILL</w:t>
      </w:r>
    </w:p>
    <w:p w:rsidR="007F723B" w:rsidRDefault="007F723B" w:rsidP="007F723B"/>
    <w:p w:rsidR="007F723B" w:rsidRDefault="00CC5734" w:rsidP="007F723B">
      <w:hyperlink r:id="rId8" w:history="1">
        <w:r w:rsidR="007F723B">
          <w:rPr>
            <w:rStyle w:val="Hyperlink"/>
          </w:rPr>
          <w:t>2/18/2014</w:t>
        </w:r>
      </w:hyperlink>
    </w:p>
    <w:p w:rsidR="007F723B" w:rsidRDefault="007F723B" w:rsidP="007F723B"/>
    <w:p w:rsidR="007F723B" w:rsidRDefault="007F723B" w:rsidP="007F723B">
      <w:pPr>
        <w:sectPr w:rsidR="007F723B" w:rsidSect="007F723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99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963" w:rsidRDefault="00CB0EED" w:rsidP="000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5963">
        <w:t xml:space="preserve">RECOGNIZE AND HONOR </w:t>
      </w:r>
      <w:r w:rsidR="000A3BDD">
        <w:t xml:space="preserve">VETS WITH A MISSION </w:t>
      </w:r>
      <w:r w:rsidR="00270BF6">
        <w:t xml:space="preserve">(VWAM) </w:t>
      </w:r>
      <w:r w:rsidR="00207E5F">
        <w:t>F</w:t>
      </w:r>
      <w:r w:rsidR="000F5963">
        <w:t xml:space="preserve">OR ITS OUTSTANDING WORK </w:t>
      </w:r>
      <w:r w:rsidR="003615FF">
        <w:t xml:space="preserve">IN </w:t>
      </w:r>
      <w:r w:rsidR="000F5963">
        <w:t xml:space="preserve">PROVIDING </w:t>
      </w:r>
      <w:r w:rsidR="003615FF">
        <w:t xml:space="preserve">HUMANITARIAN </w:t>
      </w:r>
      <w:r w:rsidR="000F5963">
        <w:t xml:space="preserve">ASSISTANCE </w:t>
      </w:r>
      <w:r w:rsidR="003615FF">
        <w:t xml:space="preserve">AND SPIRITUAL </w:t>
      </w:r>
      <w:r w:rsidR="00A53942">
        <w:t xml:space="preserve">MINISTRY </w:t>
      </w:r>
      <w:r w:rsidR="000F5963">
        <w:t xml:space="preserve">TO </w:t>
      </w:r>
      <w:r w:rsidR="003615FF">
        <w:t>VIETNAM</w:t>
      </w:r>
      <w:r w:rsidR="002A53FD" w:rsidRPr="002A53FD">
        <w:t>’</w:t>
      </w:r>
      <w:r w:rsidR="003615FF">
        <w:t>S POOR</w:t>
      </w:r>
      <w:r w:rsidR="00A53942">
        <w:t xml:space="preserve"> </w:t>
      </w:r>
      <w:r w:rsidR="003615FF">
        <w:t>AND TO CONGRATULATE TH</w:t>
      </w:r>
      <w:r w:rsidR="00A53942">
        <w:t>IS FINE</w:t>
      </w:r>
      <w:r w:rsidR="003615FF">
        <w:t xml:space="preserve"> ORGANIZATION ON THE OCCASION OF ITS TWENTY</w:t>
      </w:r>
      <w:r w:rsidR="002A53FD">
        <w:noBreakHyphen/>
      </w:r>
      <w:r w:rsidR="003615FF">
        <w:t>FIFTH ANNIVERSARY</w:t>
      </w:r>
      <w:r w:rsidR="000F5963">
        <w:t>.</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782" w:rsidRDefault="00B83995" w:rsidP="0086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782">
        <w:t>it is with great pleasure that th</w:t>
      </w:r>
      <w:r w:rsidR="00517305">
        <w:t>e members of the South Carolina Senate</w:t>
      </w:r>
      <w:r w:rsidR="00864782">
        <w:t xml:space="preserve"> honor individuals and organizations that freely give of their time and resources for the good of others, especially those who need it most; and</w:t>
      </w:r>
    </w:p>
    <w:p w:rsidR="000B0612" w:rsidRDefault="000B0612" w:rsidP="0086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E1" w:rsidRDefault="000331E1" w:rsidP="0003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FA60ED">
        <w:t>1989, Vets With A Mission</w:t>
      </w:r>
      <w:r w:rsidR="00270BF6">
        <w:t>, composed of veterans of the Vietnam War</w:t>
      </w:r>
      <w:r w:rsidR="00AA54BF">
        <w:t xml:space="preserve"> and nonveteran friends</w:t>
      </w:r>
      <w:r w:rsidR="00270BF6">
        <w:t>,</w:t>
      </w:r>
      <w:r w:rsidR="00207E5F">
        <w:t xml:space="preserve"> </w:t>
      </w:r>
      <w:r>
        <w:t xml:space="preserve">has proven itself an organization that truly cares about </w:t>
      </w:r>
      <w:r w:rsidR="002C79D7">
        <w:t>Vietnam</w:t>
      </w:r>
      <w:r w:rsidR="002A53FD" w:rsidRPr="002A53FD">
        <w:t>’</w:t>
      </w:r>
      <w:r w:rsidR="002C79D7">
        <w:t>s</w:t>
      </w:r>
      <w:r>
        <w:t xml:space="preserve"> </w:t>
      </w:r>
      <w:r w:rsidR="002C79D7">
        <w:t xml:space="preserve">poor. </w:t>
      </w:r>
      <w:r>
        <w:t xml:space="preserve">In lending </w:t>
      </w:r>
      <w:r w:rsidR="005F7B13">
        <w:t xml:space="preserve">its </w:t>
      </w:r>
      <w:r>
        <w:t>financial</w:t>
      </w:r>
      <w:r w:rsidR="002C79D7">
        <w:t>, medical, and spiritual</w:t>
      </w:r>
      <w:r>
        <w:t xml:space="preserve"> support</w:t>
      </w:r>
      <w:r w:rsidR="002C79D7">
        <w:t xml:space="preserve"> to these needy people, VWAM </w:t>
      </w:r>
      <w:r>
        <w:t>ha</w:t>
      </w:r>
      <w:r w:rsidR="00FF02DB">
        <w:t>s</w:t>
      </w:r>
      <w:r w:rsidR="00270BF6">
        <w:t xml:space="preserve"> </w:t>
      </w:r>
      <w:r w:rsidR="00AD315B">
        <w:t xml:space="preserve">fulfilled </w:t>
      </w:r>
      <w:r w:rsidR="00FF02DB">
        <w:t>its</w:t>
      </w:r>
      <w:r w:rsidR="00AD315B">
        <w:t xml:space="preserve"> mission of promoting reconciliation between the people of the United States and Vietnam and their respective governments, reconciliation between veterans on both sides of the war, and reconciliation to God. In the process, </w:t>
      </w:r>
      <w:r w:rsidR="005F7B13">
        <w:t>VWAM</w:t>
      </w:r>
      <w:r w:rsidR="00270BF6">
        <w:t xml:space="preserve"> </w:t>
      </w:r>
      <w:r w:rsidR="007045DA">
        <w:t xml:space="preserve">also </w:t>
      </w:r>
      <w:r w:rsidR="00F47838">
        <w:t>ha</w:t>
      </w:r>
      <w:r w:rsidR="005F7B13">
        <w:t xml:space="preserve">s </w:t>
      </w:r>
      <w:r>
        <w:t xml:space="preserve">contributed untold hours of </w:t>
      </w:r>
      <w:r w:rsidR="00270BF6">
        <w:t>praiseworthy</w:t>
      </w:r>
      <w:r>
        <w:t xml:space="preserve"> service</w:t>
      </w:r>
      <w:r w:rsidR="00270BF6">
        <w:t xml:space="preserve">, both at home and in Vietnam, to bring </w:t>
      </w:r>
      <w:r w:rsidR="005F7B13">
        <w:t>its</w:t>
      </w:r>
      <w:r w:rsidR="00270BF6">
        <w:t xml:space="preserve"> work to fruition</w:t>
      </w:r>
      <w:r>
        <w:t>; and</w:t>
      </w:r>
    </w:p>
    <w:p w:rsidR="000331E1" w:rsidRDefault="000331E1"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F26" w:rsidRDefault="00442F26"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leadership of Charles Ward, executive director, VWAM has </w:t>
      </w:r>
      <w:r w:rsidR="00673050">
        <w:t xml:space="preserve">sponsored numerous missions to Vietnam that have assisted the poor of that country in various ways. Among the projects VWAM has carried out are </w:t>
      </w:r>
      <w:r w:rsidR="00550494">
        <w:t>the building of thirty</w:t>
      </w:r>
      <w:r w:rsidR="002A53FD">
        <w:noBreakHyphen/>
      </w:r>
      <w:r w:rsidR="00550494">
        <w:t>two medical clinics, two health facilities, and one school</w:t>
      </w:r>
      <w:r w:rsidR="00031A8B">
        <w:t>;</w:t>
      </w:r>
      <w:r w:rsidR="00673050">
        <w:t xml:space="preserve"> and</w:t>
      </w:r>
    </w:p>
    <w:p w:rsidR="00550494" w:rsidRDefault="00550494"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494" w:rsidRDefault="00550494"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VWAM has sponsored heart procedures </w:t>
      </w:r>
      <w:r w:rsidR="00244427">
        <w:t>for</w:t>
      </w:r>
      <w:r>
        <w:t xml:space="preserve"> fifty</w:t>
      </w:r>
      <w:r w:rsidR="002A53FD">
        <w:noBreakHyphen/>
      </w:r>
      <w:r>
        <w:t>nine youngsters under its Children</w:t>
      </w:r>
      <w:r w:rsidR="002A53FD" w:rsidRPr="002A53FD">
        <w:t>’</w:t>
      </w:r>
      <w:r>
        <w:t xml:space="preserve">s Heart Surgery Program, </w:t>
      </w:r>
      <w:r w:rsidR="00E1697D">
        <w:t xml:space="preserve">and, representing more than nine hundred Vietnam veterans and </w:t>
      </w:r>
      <w:r w:rsidR="00E1697D">
        <w:lastRenderedPageBreak/>
        <w:t xml:space="preserve">one thousand four hundred nonveterans, the organization </w:t>
      </w:r>
      <w:r>
        <w:t>has taken nearly seventy medical mission teams to Vietnam</w:t>
      </w:r>
      <w:r w:rsidR="00E1697D">
        <w:t xml:space="preserve"> to treat</w:t>
      </w:r>
      <w:r>
        <w:t xml:space="preserve"> over eighty thousand of Vietnam</w:t>
      </w:r>
      <w:r w:rsidR="002A53FD" w:rsidRPr="002A53FD">
        <w:t>’</w:t>
      </w:r>
      <w:r>
        <w:t>s poor</w:t>
      </w:r>
      <w:r w:rsidR="00E1697D">
        <w:t xml:space="preserve">. </w:t>
      </w:r>
      <w:r w:rsidR="00AC78AB">
        <w:t xml:space="preserve">Further, </w:t>
      </w:r>
      <w:r w:rsidR="00E1697D">
        <w:t>VWAM</w:t>
      </w:r>
      <w:r w:rsidR="002A53FD" w:rsidRPr="002A53FD">
        <w:t>’</w:t>
      </w:r>
      <w:r w:rsidR="00E1697D">
        <w:t>s Street Children</w:t>
      </w:r>
      <w:r w:rsidR="002A53FD" w:rsidRPr="002A53FD">
        <w:t>’</w:t>
      </w:r>
      <w:r w:rsidR="00E1697D">
        <w:t>s Program has placed hundred</w:t>
      </w:r>
      <w:r w:rsidR="00524E58">
        <w:t>s</w:t>
      </w:r>
      <w:r w:rsidR="00E1697D">
        <w:t xml:space="preserve"> of children in two orphanages, renovated </w:t>
      </w:r>
      <w:r w:rsidR="00F611CC">
        <w:t>t</w:t>
      </w:r>
      <w:r w:rsidR="00E1697D">
        <w:t xml:space="preserve">hose orphanages, and financially supported </w:t>
      </w:r>
      <w:r w:rsidR="00902E50">
        <w:t>the</w:t>
      </w:r>
      <w:r w:rsidR="00E1697D">
        <w:t xml:space="preserve"> children and orphanages</w:t>
      </w:r>
      <w:r>
        <w:t>; and</w:t>
      </w:r>
    </w:p>
    <w:p w:rsidR="00E1697D" w:rsidRDefault="00E1697D"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97D" w:rsidRDefault="00E1697D"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F98">
        <w:t>V</w:t>
      </w:r>
      <w:r w:rsidR="00D50E7E">
        <w:t>WAM has</w:t>
      </w:r>
      <w:r w:rsidR="00311F98">
        <w:t xml:space="preserve"> deployed two disaster</w:t>
      </w:r>
      <w:r w:rsidR="00716B57">
        <w:t xml:space="preserve"> </w:t>
      </w:r>
      <w:r w:rsidR="00311F98">
        <w:t xml:space="preserve">relief teams to Vietnam after devastating typhoons and shipped </w:t>
      </w:r>
      <w:r w:rsidR="00D50E7E">
        <w:t>t</w:t>
      </w:r>
      <w:r w:rsidR="00311F98">
        <w:t>hirty</w:t>
      </w:r>
      <w:r w:rsidR="002A53FD">
        <w:noBreakHyphen/>
      </w:r>
      <w:r w:rsidR="00311F98">
        <w:t>six cargo containers of humanitarian</w:t>
      </w:r>
      <w:r w:rsidR="00716B57">
        <w:t xml:space="preserve"> </w:t>
      </w:r>
      <w:r w:rsidR="00311F98">
        <w:t>relief supplies and medical equipment valued in excess of one million dollars; and</w:t>
      </w:r>
    </w:p>
    <w:p w:rsidR="007A5FE2" w:rsidRDefault="007A5FE2"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FE2" w:rsidRPr="00942535" w:rsidRDefault="007A5FE2" w:rsidP="007A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B5A66">
        <w:rPr>
          <w:color w:val="000000" w:themeColor="text1"/>
          <w:u w:color="000000" w:themeColor="text1"/>
        </w:rPr>
        <w:t>,</w:t>
      </w:r>
      <w:r>
        <w:rPr>
          <w:color w:val="000000" w:themeColor="text1"/>
          <w:u w:color="000000" w:themeColor="text1"/>
        </w:rPr>
        <w:t xml:space="preserve"> </w:t>
      </w:r>
      <w:r w:rsidR="00747146">
        <w:rPr>
          <w:color w:val="000000" w:themeColor="text1"/>
          <w:u w:color="000000" w:themeColor="text1"/>
        </w:rPr>
        <w:t>in its</w:t>
      </w:r>
      <w:r>
        <w:rPr>
          <w:color w:val="000000" w:themeColor="text1"/>
          <w:u w:color="000000" w:themeColor="text1"/>
        </w:rPr>
        <w:t xml:space="preserve"> spiritual ministry, the group works with </w:t>
      </w:r>
      <w:r w:rsidRPr="00942535">
        <w:rPr>
          <w:color w:val="000000" w:themeColor="text1"/>
          <w:u w:color="000000" w:themeColor="text1"/>
        </w:rPr>
        <w:t>local churches</w:t>
      </w:r>
      <w:r>
        <w:rPr>
          <w:color w:val="000000" w:themeColor="text1"/>
          <w:u w:color="000000" w:themeColor="text1"/>
        </w:rPr>
        <w:t>,</w:t>
      </w:r>
      <w:r w:rsidRPr="00942535">
        <w:rPr>
          <w:color w:val="000000" w:themeColor="text1"/>
          <w:u w:color="000000" w:themeColor="text1"/>
        </w:rPr>
        <w:t xml:space="preserve"> providing Bibles and Christian literature, funding church repairs, and supporting </w:t>
      </w:r>
      <w:r w:rsidR="000F1E51">
        <w:rPr>
          <w:color w:val="000000" w:themeColor="text1"/>
          <w:u w:color="000000" w:themeColor="text1"/>
        </w:rPr>
        <w:t xml:space="preserve">their </w:t>
      </w:r>
      <w:r w:rsidRPr="00942535">
        <w:rPr>
          <w:color w:val="000000" w:themeColor="text1"/>
          <w:u w:color="000000" w:themeColor="text1"/>
        </w:rPr>
        <w:t xml:space="preserve">outreach efforts, </w:t>
      </w:r>
      <w:r>
        <w:rPr>
          <w:color w:val="000000" w:themeColor="text1"/>
          <w:u w:color="000000" w:themeColor="text1"/>
        </w:rPr>
        <w:t>i</w:t>
      </w:r>
      <w:r w:rsidRPr="00942535">
        <w:rPr>
          <w:color w:val="000000" w:themeColor="text1"/>
          <w:u w:color="000000" w:themeColor="text1"/>
        </w:rPr>
        <w:t>nclud</w:t>
      </w:r>
      <w:r>
        <w:rPr>
          <w:color w:val="000000" w:themeColor="text1"/>
          <w:u w:color="000000" w:themeColor="text1"/>
        </w:rPr>
        <w:t>ing</w:t>
      </w:r>
      <w:r w:rsidRPr="00942535">
        <w:rPr>
          <w:color w:val="000000" w:themeColor="text1"/>
          <w:u w:color="000000" w:themeColor="text1"/>
        </w:rPr>
        <w:t xml:space="preserve"> Christian medical teams </w:t>
      </w:r>
      <w:r>
        <w:rPr>
          <w:color w:val="000000" w:themeColor="text1"/>
          <w:u w:color="000000" w:themeColor="text1"/>
        </w:rPr>
        <w:t>who</w:t>
      </w:r>
      <w:r w:rsidRPr="00942535">
        <w:rPr>
          <w:color w:val="000000" w:themeColor="text1"/>
          <w:u w:color="000000" w:themeColor="text1"/>
        </w:rPr>
        <w:t xml:space="preserve"> </w:t>
      </w:r>
      <w:r w:rsidR="00747146">
        <w:rPr>
          <w:color w:val="000000" w:themeColor="text1"/>
          <w:u w:color="000000" w:themeColor="text1"/>
        </w:rPr>
        <w:t>assist</w:t>
      </w:r>
      <w:r w:rsidRPr="00942535">
        <w:rPr>
          <w:color w:val="000000" w:themeColor="text1"/>
          <w:u w:color="000000" w:themeColor="text1"/>
        </w:rPr>
        <w:t xml:space="preserve"> those </w:t>
      </w:r>
      <w:r w:rsidR="00747146">
        <w:rPr>
          <w:color w:val="000000" w:themeColor="text1"/>
          <w:u w:color="000000" w:themeColor="text1"/>
        </w:rPr>
        <w:t xml:space="preserve">without </w:t>
      </w:r>
      <w:r w:rsidRPr="00942535">
        <w:rPr>
          <w:color w:val="000000" w:themeColor="text1"/>
          <w:u w:color="000000" w:themeColor="text1"/>
        </w:rPr>
        <w:t>proper medical care. Through V</w:t>
      </w:r>
      <w:r w:rsidR="00200135">
        <w:rPr>
          <w:color w:val="000000" w:themeColor="text1"/>
          <w:u w:color="000000" w:themeColor="text1"/>
        </w:rPr>
        <w:t>WAM</w:t>
      </w:r>
      <w:r>
        <w:rPr>
          <w:color w:val="000000" w:themeColor="text1"/>
          <w:u w:color="000000" w:themeColor="text1"/>
        </w:rPr>
        <w:t>,</w:t>
      </w:r>
      <w:r w:rsidRPr="00942535">
        <w:rPr>
          <w:color w:val="000000" w:themeColor="text1"/>
          <w:u w:color="000000" w:themeColor="text1"/>
        </w:rPr>
        <w:t xml:space="preserve"> these medical teams give hope to </w:t>
      </w:r>
      <w:r w:rsidR="00200135">
        <w:rPr>
          <w:color w:val="000000" w:themeColor="text1"/>
          <w:u w:color="000000" w:themeColor="text1"/>
        </w:rPr>
        <w:t>Vietnam</w:t>
      </w:r>
      <w:r w:rsidR="002A53FD" w:rsidRPr="002A53FD">
        <w:rPr>
          <w:color w:val="000000" w:themeColor="text1"/>
          <w:u w:color="000000" w:themeColor="text1"/>
        </w:rPr>
        <w:t>’</w:t>
      </w:r>
      <w:r w:rsidR="00200135">
        <w:rPr>
          <w:color w:val="000000" w:themeColor="text1"/>
          <w:u w:color="000000" w:themeColor="text1"/>
        </w:rPr>
        <w:t xml:space="preserve">s </w:t>
      </w:r>
      <w:r w:rsidRPr="00942535">
        <w:rPr>
          <w:color w:val="000000" w:themeColor="text1"/>
          <w:u w:color="000000" w:themeColor="text1"/>
        </w:rPr>
        <w:t>addicts and HIV/AIDS victims</w:t>
      </w:r>
      <w:r>
        <w:rPr>
          <w:color w:val="000000" w:themeColor="text1"/>
          <w:u w:color="000000" w:themeColor="text1"/>
        </w:rPr>
        <w:t>. VWAM</w:t>
      </w:r>
      <w:r w:rsidR="002A53FD" w:rsidRPr="002A53FD">
        <w:rPr>
          <w:color w:val="000000" w:themeColor="text1"/>
          <w:u w:color="000000" w:themeColor="text1"/>
        </w:rPr>
        <w:t>’</w:t>
      </w:r>
      <w:r>
        <w:rPr>
          <w:color w:val="000000" w:themeColor="text1"/>
          <w:u w:color="000000" w:themeColor="text1"/>
        </w:rPr>
        <w:t xml:space="preserve">s inspiration for </w:t>
      </w:r>
      <w:r w:rsidR="00C22E5C">
        <w:rPr>
          <w:color w:val="000000" w:themeColor="text1"/>
          <w:u w:color="000000" w:themeColor="text1"/>
        </w:rPr>
        <w:t xml:space="preserve">Christian </w:t>
      </w:r>
      <w:r w:rsidR="00BA610C">
        <w:rPr>
          <w:color w:val="000000" w:themeColor="text1"/>
          <w:u w:color="000000" w:themeColor="text1"/>
        </w:rPr>
        <w:t xml:space="preserve">ministry </w:t>
      </w:r>
      <w:r>
        <w:rPr>
          <w:color w:val="000000" w:themeColor="text1"/>
          <w:u w:color="000000" w:themeColor="text1"/>
        </w:rPr>
        <w:t xml:space="preserve">is </w:t>
      </w:r>
      <w:r w:rsidR="00BA610C">
        <w:rPr>
          <w:color w:val="000000" w:themeColor="text1"/>
          <w:u w:color="000000" w:themeColor="text1"/>
        </w:rPr>
        <w:t>I</w:t>
      </w:r>
      <w:r>
        <w:rPr>
          <w:color w:val="000000" w:themeColor="text1"/>
          <w:u w:color="000000" w:themeColor="text1"/>
        </w:rPr>
        <w:t>I</w:t>
      </w:r>
      <w:r w:rsidRPr="00942535">
        <w:rPr>
          <w:color w:val="000000" w:themeColor="text1"/>
          <w:u w:color="000000" w:themeColor="text1"/>
        </w:rPr>
        <w:t xml:space="preserve"> Cor</w:t>
      </w:r>
      <w:r>
        <w:rPr>
          <w:color w:val="000000" w:themeColor="text1"/>
          <w:u w:color="000000" w:themeColor="text1"/>
        </w:rPr>
        <w:t>inthians</w:t>
      </w:r>
      <w:r w:rsidRPr="00942535">
        <w:rPr>
          <w:color w:val="000000" w:themeColor="text1"/>
          <w:u w:color="000000" w:themeColor="text1"/>
        </w:rPr>
        <w:t xml:space="preserve"> 5:18</w:t>
      </w:r>
      <w:r w:rsidR="006F5CDB">
        <w:rPr>
          <w:color w:val="000000" w:themeColor="text1"/>
          <w:u w:color="000000" w:themeColor="text1"/>
        </w:rPr>
        <w:t xml:space="preserve"> (NIV)</w:t>
      </w:r>
      <w:r>
        <w:rPr>
          <w:color w:val="000000" w:themeColor="text1"/>
          <w:u w:color="000000" w:themeColor="text1"/>
        </w:rPr>
        <w:t>, “A</w:t>
      </w:r>
      <w:r w:rsidRPr="00942535">
        <w:rPr>
          <w:color w:val="000000" w:themeColor="text1"/>
          <w:u w:color="000000" w:themeColor="text1"/>
        </w:rPr>
        <w:t xml:space="preserve">ll this is from God, who reconciled us to </w:t>
      </w:r>
      <w:r w:rsidR="00D64479">
        <w:rPr>
          <w:color w:val="000000" w:themeColor="text1"/>
          <w:u w:color="000000" w:themeColor="text1"/>
        </w:rPr>
        <w:t>h</w:t>
      </w:r>
      <w:r w:rsidRPr="00942535">
        <w:rPr>
          <w:color w:val="000000" w:themeColor="text1"/>
          <w:u w:color="000000" w:themeColor="text1"/>
        </w:rPr>
        <w:t>imself through Christ and gave us the ministry of reconciliation</w:t>
      </w:r>
      <w:r>
        <w:rPr>
          <w:color w:val="000000" w:themeColor="text1"/>
          <w:u w:color="000000" w:themeColor="text1"/>
        </w:rPr>
        <w:t>”; and</w:t>
      </w:r>
    </w:p>
    <w:p w:rsidR="00311F98" w:rsidRDefault="00311F98"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98" w:rsidRDefault="00311F98"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64EB">
        <w:t>in 2000</w:t>
      </w:r>
      <w:r>
        <w:t>, V</w:t>
      </w:r>
      <w:r w:rsidR="00207E26">
        <w:t xml:space="preserve">ets With A Mission </w:t>
      </w:r>
      <w:r>
        <w:t>moved its international headquarters to Newberry</w:t>
      </w:r>
      <w:r w:rsidR="001A75EF">
        <w:t xml:space="preserve">. Now an </w:t>
      </w:r>
      <w:r>
        <w:t xml:space="preserve">active member of the </w:t>
      </w:r>
      <w:r w:rsidR="001A75EF">
        <w:t xml:space="preserve">local chamber, VWAM </w:t>
      </w:r>
      <w:r>
        <w:t xml:space="preserve">has taken numerous </w:t>
      </w:r>
      <w:r w:rsidR="001A75EF">
        <w:t xml:space="preserve">Newberry </w:t>
      </w:r>
      <w:r>
        <w:t>residents</w:t>
      </w:r>
      <w:r w:rsidR="007876C5">
        <w:t xml:space="preserve"> to Vietnam on humanitarian missions; and</w:t>
      </w:r>
    </w:p>
    <w:p w:rsidR="00442F26" w:rsidRDefault="00442F26"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03" w:rsidRDefault="00C14903" w:rsidP="00C1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441888">
        <w:t>exemplary</w:t>
      </w:r>
      <w:r>
        <w:t xml:space="preserve"> work accomplished by </w:t>
      </w:r>
      <w:r w:rsidR="00F35FD7">
        <w:t>Vets With A Mission</w:t>
      </w:r>
      <w:r>
        <w:t xml:space="preserve">, the South Carolina </w:t>
      </w:r>
      <w:r w:rsidR="006C1606">
        <w:t>Senate</w:t>
      </w:r>
      <w:r>
        <w:t xml:space="preserve"> is proud to add its collective voice to the many warm expressions of praise so well deserved by this dedicated organization. </w:t>
      </w:r>
      <w:r w:rsidR="00631F7F">
        <w:t>With many felicitations on the occasion of VWAM</w:t>
      </w:r>
      <w:r w:rsidR="002A53FD" w:rsidRPr="002A53FD">
        <w:t>’</w:t>
      </w:r>
      <w:r w:rsidR="00631F7F">
        <w:t>s silver anniversary, t</w:t>
      </w:r>
      <w:r>
        <w:t xml:space="preserve">he members wish </w:t>
      </w:r>
      <w:r w:rsidR="00631F7F">
        <w:t xml:space="preserve">the organization </w:t>
      </w:r>
      <w:r>
        <w:t xml:space="preserve">much continued success as it carries forward its mission to the </w:t>
      </w:r>
      <w:r w:rsidR="006C1606">
        <w:t>people</w:t>
      </w:r>
      <w:r>
        <w:t xml:space="preserve"> of </w:t>
      </w:r>
      <w:r w:rsidR="006C1606">
        <w:t>Vietnam</w:t>
      </w:r>
      <w:r w:rsidR="002677FD">
        <w:t xml:space="preserve"> and the United States</w:t>
      </w:r>
      <w:r>
        <w:t xml:space="preserve">. Now, therefore, </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D5" w:rsidRDefault="00B83995" w:rsidP="000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0B0612">
        <w:rPr>
          <w:color w:val="000000" w:themeColor="text1"/>
        </w:rPr>
        <w:t>the members of the South Carolina Senate, by this resolution,</w:t>
      </w:r>
      <w:r w:rsidR="000517D5">
        <w:rPr>
          <w:color w:val="000000" w:themeColor="text1"/>
        </w:rPr>
        <w:t xml:space="preserve"> </w:t>
      </w:r>
      <w:r w:rsidR="000517D5">
        <w:t>recognize and honor Vets With A Mission (VWAM) for its outstanding work in providing humanitarian assistance and spiritual ministry to Vietnam</w:t>
      </w:r>
      <w:r w:rsidR="002A53FD" w:rsidRPr="002A53FD">
        <w:t>’</w:t>
      </w:r>
      <w:r w:rsidR="000517D5">
        <w:t>s poor and congratulate this fine organization on the occasion of its twenty</w:t>
      </w:r>
      <w:r w:rsidR="002A53FD">
        <w:noBreakHyphen/>
      </w:r>
      <w:r w:rsidR="000517D5">
        <w:t>fifth anniversary.</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8F5A5B">
        <w:t xml:space="preserve"> provided</w:t>
      </w:r>
      <w:r>
        <w:t xml:space="preserve"> to </w:t>
      </w:r>
      <w:r w:rsidR="008F5A5B">
        <w:t>Charles</w:t>
      </w:r>
      <w:r w:rsidR="00FC452D">
        <w:t xml:space="preserve"> Ward, executive director of Vets With A Mission</w:t>
      </w:r>
      <w:r>
        <w:t>.</w:t>
      </w:r>
    </w:p>
    <w:p w:rsidR="00FF1870" w:rsidRDefault="002A53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870" w:rsidRDefault="00FF1870" w:rsidP="007F723B">
      <w:pPr>
        <w:suppressAutoHyphens/>
      </w:pPr>
    </w:p>
    <w:sectPr w:rsidR="00FF1870" w:rsidSect="007F723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7FD" w:rsidRDefault="002677FD" w:rsidP="009F0C77">
      <w:r>
        <w:separator/>
      </w:r>
    </w:p>
  </w:endnote>
  <w:endnote w:type="continuationSeparator" w:id="0">
    <w:p w:rsidR="002677FD" w:rsidRDefault="00267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FAD2DE-2297-4BC7-9F9B-4965279B7BA9}"/>
    <w:embedBold r:id="rId2" w:fontKey="{9252A398-A194-4163-8FF4-D37A3C4269E0}"/>
  </w:font>
  <w:font w:name="Calibri">
    <w:panose1 w:val="020F0502020204030204"/>
    <w:charset w:val="00"/>
    <w:family w:val="swiss"/>
    <w:pitch w:val="variable"/>
    <w:sig w:usb0="E10002FF" w:usb1="4000ACFF" w:usb2="00000009" w:usb3="00000000" w:csb0="0000019F" w:csb1="00000000"/>
    <w:embedRegular r:id="rId3" w:fontKey="{30A5CC5D-3CF2-44DE-8E5E-5EE8C16AD980}"/>
  </w:font>
  <w:font w:name="Tahoma">
    <w:panose1 w:val="020B0604030504040204"/>
    <w:charset w:val="00"/>
    <w:family w:val="swiss"/>
    <w:pitch w:val="variable"/>
    <w:sig w:usb0="21002A87" w:usb1="80000000" w:usb2="00000008" w:usb3="00000000" w:csb0="000101FF" w:csb1="00000000"/>
    <w:embedRegular r:id="rId4" w:fontKey="{C45DFC22-CC8E-4CD6-BC89-6F08D8B7D12D}"/>
  </w:font>
  <w:font w:name="Cambria">
    <w:panose1 w:val="02040503050406030204"/>
    <w:charset w:val="00"/>
    <w:family w:val="roman"/>
    <w:pitch w:val="variable"/>
    <w:sig w:usb0="E00002FF" w:usb1="400004FF" w:usb2="00000000" w:usb3="00000000" w:csb0="0000019F" w:csb1="00000000"/>
    <w:embedRegular r:id="rId5" w:fontKey="{B608C086-B5F7-4FE1-A430-97A44C365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23B" w:rsidRPr="00FF1870" w:rsidRDefault="007F723B" w:rsidP="00FF1870">
    <w:pPr>
      <w:pStyle w:val="Footer"/>
      <w:tabs>
        <w:tab w:val="clear" w:pos="4680"/>
        <w:tab w:val="clear" w:pos="9360"/>
        <w:tab w:val="center" w:pos="2995"/>
      </w:tabs>
      <w:spacing w:before="120"/>
    </w:pPr>
    <w:r>
      <w:t>[1024]</w:t>
    </w:r>
    <w:r>
      <w:tab/>
    </w:r>
    <w:r w:rsidR="004C43EA">
      <w:fldChar w:fldCharType="begin"/>
    </w:r>
    <w:r w:rsidR="004C43EA">
      <w:instrText xml:space="preserve"> PAGE  \* MERGEFORMAT </w:instrText>
    </w:r>
    <w:r w:rsidR="004C43EA">
      <w:fldChar w:fldCharType="separate"/>
    </w:r>
    <w:r w:rsidR="00CC5734">
      <w:rPr>
        <w:noProof/>
      </w:rPr>
      <w:t>1</w:t>
    </w:r>
    <w:r w:rsidR="004C43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7FD" w:rsidRDefault="002677FD" w:rsidP="009F0C77">
      <w:r>
        <w:separator/>
      </w:r>
    </w:p>
  </w:footnote>
  <w:footnote w:type="continuationSeparator" w:id="0">
    <w:p w:rsidR="002677FD" w:rsidRDefault="00267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44AHB14"/>
    <w:docVar w:name="CoverBillType" w:val="r"/>
    <w:docVar w:name="docpath" w:val="L:\Council\bills\RM\1444AHB14.DOCX"/>
    <w:docVar w:name="dvBillNumber" w:val="1024"/>
    <w:docVar w:name="dvBillNumberPrefix" w:val="S. "/>
    <w:docVar w:name="dvOriginalBody" w:val="Senate"/>
    <w:docVar w:name="dvSteno" w:val="RM"/>
    <w:docVar w:name="NameofBody" w:val="s"/>
    <w:docVar w:name="vgroup2" w:val="Council"/>
  </w:docVars>
  <w:rsids>
    <w:rsidRoot w:val="00086DAE"/>
    <w:rsid w:val="00026C9A"/>
    <w:rsid w:val="00031A8B"/>
    <w:rsid w:val="000331E1"/>
    <w:rsid w:val="000517D5"/>
    <w:rsid w:val="00086DAE"/>
    <w:rsid w:val="000965A1"/>
    <w:rsid w:val="000A3BDD"/>
    <w:rsid w:val="000B0612"/>
    <w:rsid w:val="000E1785"/>
    <w:rsid w:val="000F1E51"/>
    <w:rsid w:val="000F278F"/>
    <w:rsid w:val="000F39F2"/>
    <w:rsid w:val="000F5963"/>
    <w:rsid w:val="001023A4"/>
    <w:rsid w:val="00106FDD"/>
    <w:rsid w:val="0010776B"/>
    <w:rsid w:val="00133E66"/>
    <w:rsid w:val="00134ACF"/>
    <w:rsid w:val="00144E15"/>
    <w:rsid w:val="001A4A62"/>
    <w:rsid w:val="001A681E"/>
    <w:rsid w:val="001A75EF"/>
    <w:rsid w:val="001D08F2"/>
    <w:rsid w:val="001D15C2"/>
    <w:rsid w:val="00200135"/>
    <w:rsid w:val="002037CA"/>
    <w:rsid w:val="002047A2"/>
    <w:rsid w:val="00207E26"/>
    <w:rsid w:val="00207E5F"/>
    <w:rsid w:val="002321B6"/>
    <w:rsid w:val="0023696B"/>
    <w:rsid w:val="00244427"/>
    <w:rsid w:val="00250967"/>
    <w:rsid w:val="002677FD"/>
    <w:rsid w:val="00270BF6"/>
    <w:rsid w:val="002759C5"/>
    <w:rsid w:val="00277DEE"/>
    <w:rsid w:val="00280D88"/>
    <w:rsid w:val="00294ABE"/>
    <w:rsid w:val="002A3EB4"/>
    <w:rsid w:val="002A53FD"/>
    <w:rsid w:val="002C1057"/>
    <w:rsid w:val="002C79D7"/>
    <w:rsid w:val="002D32E7"/>
    <w:rsid w:val="00311F98"/>
    <w:rsid w:val="00322635"/>
    <w:rsid w:val="00325348"/>
    <w:rsid w:val="003615FF"/>
    <w:rsid w:val="00393688"/>
    <w:rsid w:val="003D411E"/>
    <w:rsid w:val="003E3C1E"/>
    <w:rsid w:val="003E6148"/>
    <w:rsid w:val="00400EAA"/>
    <w:rsid w:val="00406A83"/>
    <w:rsid w:val="0041760A"/>
    <w:rsid w:val="00441888"/>
    <w:rsid w:val="00442F26"/>
    <w:rsid w:val="00462A96"/>
    <w:rsid w:val="004809EE"/>
    <w:rsid w:val="004C43EA"/>
    <w:rsid w:val="00511EE9"/>
    <w:rsid w:val="00517305"/>
    <w:rsid w:val="00521E00"/>
    <w:rsid w:val="00524E58"/>
    <w:rsid w:val="00527B2B"/>
    <w:rsid w:val="00550494"/>
    <w:rsid w:val="00577C6C"/>
    <w:rsid w:val="0058501B"/>
    <w:rsid w:val="005F7B13"/>
    <w:rsid w:val="006215AA"/>
    <w:rsid w:val="00631F7F"/>
    <w:rsid w:val="006340D9"/>
    <w:rsid w:val="00643B8E"/>
    <w:rsid w:val="00665EBC"/>
    <w:rsid w:val="00673050"/>
    <w:rsid w:val="00681412"/>
    <w:rsid w:val="0069470D"/>
    <w:rsid w:val="006A476C"/>
    <w:rsid w:val="006C1606"/>
    <w:rsid w:val="006C6A93"/>
    <w:rsid w:val="006C70E8"/>
    <w:rsid w:val="006E02F9"/>
    <w:rsid w:val="006F5CDB"/>
    <w:rsid w:val="007045DA"/>
    <w:rsid w:val="00716B57"/>
    <w:rsid w:val="00747146"/>
    <w:rsid w:val="00753C04"/>
    <w:rsid w:val="0075632F"/>
    <w:rsid w:val="00756946"/>
    <w:rsid w:val="00757F80"/>
    <w:rsid w:val="00771EEC"/>
    <w:rsid w:val="00786819"/>
    <w:rsid w:val="007876C5"/>
    <w:rsid w:val="007A325A"/>
    <w:rsid w:val="007A5FE2"/>
    <w:rsid w:val="007C5872"/>
    <w:rsid w:val="007F1523"/>
    <w:rsid w:val="007F509E"/>
    <w:rsid w:val="007F5799"/>
    <w:rsid w:val="007F6947"/>
    <w:rsid w:val="007F723B"/>
    <w:rsid w:val="00864782"/>
    <w:rsid w:val="00872729"/>
    <w:rsid w:val="008E7645"/>
    <w:rsid w:val="008F4429"/>
    <w:rsid w:val="008F5A5B"/>
    <w:rsid w:val="00902E50"/>
    <w:rsid w:val="00932670"/>
    <w:rsid w:val="009352BB"/>
    <w:rsid w:val="00965AD2"/>
    <w:rsid w:val="00990668"/>
    <w:rsid w:val="009F0C77"/>
    <w:rsid w:val="009F4DD1"/>
    <w:rsid w:val="00A32722"/>
    <w:rsid w:val="00A42AF5"/>
    <w:rsid w:val="00A53942"/>
    <w:rsid w:val="00A64E80"/>
    <w:rsid w:val="00A741D9"/>
    <w:rsid w:val="00A75DB5"/>
    <w:rsid w:val="00A9741D"/>
    <w:rsid w:val="00AA54BF"/>
    <w:rsid w:val="00AC78AB"/>
    <w:rsid w:val="00AD315B"/>
    <w:rsid w:val="00AD4B17"/>
    <w:rsid w:val="00B26FA6"/>
    <w:rsid w:val="00B741CB"/>
    <w:rsid w:val="00B83995"/>
    <w:rsid w:val="00B934F3"/>
    <w:rsid w:val="00BA610C"/>
    <w:rsid w:val="00BB5A66"/>
    <w:rsid w:val="00BB6347"/>
    <w:rsid w:val="00BD2134"/>
    <w:rsid w:val="00C038D8"/>
    <w:rsid w:val="00C045DD"/>
    <w:rsid w:val="00C14903"/>
    <w:rsid w:val="00C1797E"/>
    <w:rsid w:val="00C22E5C"/>
    <w:rsid w:val="00C3136F"/>
    <w:rsid w:val="00C3483A"/>
    <w:rsid w:val="00C57706"/>
    <w:rsid w:val="00C74E9D"/>
    <w:rsid w:val="00C82FD3"/>
    <w:rsid w:val="00CB0EED"/>
    <w:rsid w:val="00CC1019"/>
    <w:rsid w:val="00CC5734"/>
    <w:rsid w:val="00CC6B7B"/>
    <w:rsid w:val="00CD3619"/>
    <w:rsid w:val="00CF4447"/>
    <w:rsid w:val="00D35C74"/>
    <w:rsid w:val="00D405E7"/>
    <w:rsid w:val="00D41D56"/>
    <w:rsid w:val="00D50E7E"/>
    <w:rsid w:val="00D6260D"/>
    <w:rsid w:val="00D64479"/>
    <w:rsid w:val="00D6662B"/>
    <w:rsid w:val="00D95163"/>
    <w:rsid w:val="00D95E2F"/>
    <w:rsid w:val="00D970A9"/>
    <w:rsid w:val="00DB3AC0"/>
    <w:rsid w:val="00DE68F0"/>
    <w:rsid w:val="00DF3845"/>
    <w:rsid w:val="00DF7E17"/>
    <w:rsid w:val="00E1697D"/>
    <w:rsid w:val="00E564EB"/>
    <w:rsid w:val="00E61600"/>
    <w:rsid w:val="00EB00A2"/>
    <w:rsid w:val="00EB1BF3"/>
    <w:rsid w:val="00EE6A33"/>
    <w:rsid w:val="00EF3EEE"/>
    <w:rsid w:val="00F149A7"/>
    <w:rsid w:val="00F35FD7"/>
    <w:rsid w:val="00F47838"/>
    <w:rsid w:val="00F50BAF"/>
    <w:rsid w:val="00F52C10"/>
    <w:rsid w:val="00F611CC"/>
    <w:rsid w:val="00F81FFD"/>
    <w:rsid w:val="00F85228"/>
    <w:rsid w:val="00FA60ED"/>
    <w:rsid w:val="00FB6773"/>
    <w:rsid w:val="00FC452D"/>
    <w:rsid w:val="00FF02DB"/>
    <w:rsid w:val="00FF1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80D2C8-9320-4D40-9CB9-EFDD959A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7FD"/>
    <w:rPr>
      <w:rFonts w:ascii="Tahoma" w:hAnsi="Tahoma" w:cs="Tahoma"/>
      <w:sz w:val="16"/>
      <w:szCs w:val="16"/>
    </w:rPr>
  </w:style>
  <w:style w:type="character" w:customStyle="1" w:styleId="BalloonTextChar">
    <w:name w:val="Balloon Text Char"/>
    <w:basedOn w:val="DefaultParagraphFont"/>
    <w:link w:val="BalloonText"/>
    <w:uiPriority w:val="99"/>
    <w:semiHidden/>
    <w:rsid w:val="002677FD"/>
    <w:rPr>
      <w:rFonts w:ascii="Tahoma" w:eastAsia="Times New Roman" w:hAnsi="Tahoma" w:cs="Tahoma"/>
      <w:sz w:val="16"/>
      <w:szCs w:val="16"/>
    </w:rPr>
  </w:style>
  <w:style w:type="character" w:styleId="Hyperlink">
    <w:name w:val="Hyperlink"/>
    <w:basedOn w:val="DefaultParagraphFont"/>
    <w:uiPriority w:val="99"/>
    <w:unhideWhenUsed/>
    <w:rsid w:val="007F7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24_20140218.docx" TargetMode="External"/><Relationship Id="rId3" Type="http://schemas.openxmlformats.org/officeDocument/2006/relationships/settings" Target="settings.xml"/><Relationship Id="rId7" Type="http://schemas.openxmlformats.org/officeDocument/2006/relationships/hyperlink" Target="file:///H:\SJ%20Archive\2014\02-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FDF1-2AEF-4C03-985D-E8AB957A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1024: Vets with a Mission - South Carolina Legislature Online</dc:title>
  <dc:subject/>
  <dc:creator>McDowell</dc:creator>
  <cp:keywords/>
  <dc:description/>
  <cp:lastModifiedBy>N Cumfer</cp:lastModifiedBy>
  <cp:revision>7</cp:revision>
  <cp:lastPrinted>2014-02-10T15:45:00Z</cp:lastPrinted>
  <dcterms:created xsi:type="dcterms:W3CDTF">2014-02-18T18:58:00Z</dcterms:created>
  <dcterms:modified xsi:type="dcterms:W3CDTF">2014-12-04T21:58:00Z</dcterms:modified>
</cp:coreProperties>
</file>