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0E" w:rsidRDefault="00BB2D0E" w:rsidP="00BB2D0E">
      <w:pPr>
        <w:widowControl w:val="0"/>
        <w:jc w:val="center"/>
      </w:pPr>
      <w:r w:rsidRPr="00BB2D0E">
        <w:rPr>
          <w:b/>
        </w:rPr>
        <w:t>South Carolina General Assembly</w:t>
      </w:r>
    </w:p>
    <w:p w:rsidR="00BB2D0E" w:rsidRDefault="00BB2D0E" w:rsidP="00BB2D0E">
      <w:pPr>
        <w:widowControl w:val="0"/>
        <w:jc w:val="center"/>
      </w:pPr>
      <w:r>
        <w:t>120th Session, 2013-2014</w:t>
      </w:r>
    </w:p>
    <w:p w:rsidR="00BB2D0E" w:rsidRDefault="00BB2D0E" w:rsidP="00BB2D0E">
      <w:pPr>
        <w:widowControl w:val="0"/>
        <w:jc w:val="left"/>
      </w:pPr>
    </w:p>
    <w:p w:rsidR="00BB2D0E" w:rsidRDefault="00BB2D0E" w:rsidP="00BB2D0E">
      <w:pPr>
        <w:widowControl w:val="0"/>
        <w:jc w:val="left"/>
        <w:rPr>
          <w:b/>
        </w:rPr>
      </w:pPr>
      <w:r w:rsidRPr="00BB2D0E">
        <w:rPr>
          <w:b/>
        </w:rPr>
        <w:t>S.</w:t>
      </w:r>
      <w:r>
        <w:rPr>
          <w:b/>
        </w:rPr>
        <w:t xml:space="preserve"> </w:t>
      </w:r>
      <w:r w:rsidRPr="00BB2D0E">
        <w:rPr>
          <w:b/>
        </w:rPr>
        <w:t>1052</w:t>
      </w:r>
    </w:p>
    <w:p w:rsidR="00BB2D0E" w:rsidRDefault="00BB2D0E" w:rsidP="00BB2D0E">
      <w:pPr>
        <w:widowControl w:val="0"/>
        <w:jc w:val="left"/>
        <w:rPr>
          <w:b/>
        </w:rPr>
      </w:pPr>
    </w:p>
    <w:p w:rsidR="00BB2D0E" w:rsidRDefault="00BB2D0E" w:rsidP="00BB2D0E">
      <w:pPr>
        <w:widowControl w:val="0"/>
        <w:jc w:val="left"/>
      </w:pPr>
      <w:r w:rsidRPr="00BB2D0E">
        <w:rPr>
          <w:b/>
        </w:rPr>
        <w:t>STATUS INFORMATION</w:t>
      </w:r>
    </w:p>
    <w:p w:rsidR="00BB2D0E" w:rsidRDefault="00BB2D0E" w:rsidP="00BB2D0E">
      <w:pPr>
        <w:widowControl w:val="0"/>
        <w:jc w:val="left"/>
      </w:pPr>
    </w:p>
    <w:p w:rsidR="00BB2D0E" w:rsidRDefault="00BB2D0E" w:rsidP="00BB2D0E">
      <w:pPr>
        <w:widowControl w:val="0"/>
        <w:jc w:val="left"/>
      </w:pPr>
      <w:r>
        <w:t>Senate Resolution</w:t>
      </w:r>
    </w:p>
    <w:p w:rsidR="00BB2D0E" w:rsidRDefault="00BB2D0E" w:rsidP="00BB2D0E">
      <w:pPr>
        <w:widowControl w:val="0"/>
        <w:jc w:val="left"/>
      </w:pPr>
      <w:r>
        <w:t>Sponsors: Senator L. Martin</w:t>
      </w:r>
    </w:p>
    <w:p w:rsidR="00BB2D0E" w:rsidRDefault="00BB2D0E" w:rsidP="00BB2D0E">
      <w:pPr>
        <w:widowControl w:val="0"/>
        <w:jc w:val="left"/>
      </w:pPr>
      <w:r>
        <w:t>Document Path: l:\council\bills\rm\1489vr14.docx</w:t>
      </w:r>
    </w:p>
    <w:p w:rsidR="00062EEA" w:rsidRDefault="00062EEA" w:rsidP="00BB2D0E">
      <w:pPr>
        <w:widowControl w:val="0"/>
        <w:jc w:val="left"/>
      </w:pPr>
      <w:r>
        <w:t>Companion/Similar bill(s): 4640</w:t>
      </w:r>
    </w:p>
    <w:p w:rsidR="00BB2D0E" w:rsidRDefault="00BB2D0E" w:rsidP="00BB2D0E">
      <w:pPr>
        <w:widowControl w:val="0"/>
        <w:jc w:val="left"/>
      </w:pPr>
    </w:p>
    <w:p w:rsidR="00BB2D0E" w:rsidRDefault="00BB2D0E" w:rsidP="00BB2D0E">
      <w:pPr>
        <w:widowControl w:val="0"/>
        <w:jc w:val="left"/>
      </w:pPr>
      <w:r>
        <w:t>Introduced in the Senate on February 26, 2014</w:t>
      </w:r>
    </w:p>
    <w:p w:rsidR="00BB2D0E" w:rsidRDefault="00BB2D0E" w:rsidP="00BB2D0E">
      <w:pPr>
        <w:widowControl w:val="0"/>
        <w:jc w:val="left"/>
      </w:pPr>
      <w:r>
        <w:t>Adopted by the Senate on February 26, 2014</w:t>
      </w:r>
    </w:p>
    <w:p w:rsidR="00BB2D0E" w:rsidRDefault="00BB2D0E" w:rsidP="00BB2D0E">
      <w:pPr>
        <w:widowControl w:val="0"/>
        <w:jc w:val="left"/>
      </w:pPr>
    </w:p>
    <w:p w:rsidR="00BB2D0E" w:rsidRDefault="00BB2D0E" w:rsidP="00BB2D0E">
      <w:pPr>
        <w:widowControl w:val="0"/>
        <w:jc w:val="left"/>
      </w:pPr>
      <w:r>
        <w:t xml:space="preserve">Summary: </w:t>
      </w:r>
      <w:r w:rsidR="00601845">
        <w:t>Pickens County Guardian Ad Litem Program</w:t>
      </w:r>
    </w:p>
    <w:p w:rsidR="00BB2D0E" w:rsidRDefault="00BB2D0E" w:rsidP="00BB2D0E">
      <w:pPr>
        <w:widowControl w:val="0"/>
        <w:jc w:val="left"/>
      </w:pPr>
    </w:p>
    <w:p w:rsidR="00BB2D0E" w:rsidRDefault="00BB2D0E" w:rsidP="00BB2D0E">
      <w:pPr>
        <w:widowControl w:val="0"/>
        <w:jc w:val="left"/>
      </w:pPr>
    </w:p>
    <w:p w:rsidR="00BB2D0E" w:rsidRDefault="00BB2D0E" w:rsidP="00BB2D0E">
      <w:pPr>
        <w:widowControl w:val="0"/>
        <w:tabs>
          <w:tab w:val="center" w:pos="590"/>
          <w:tab w:val="center" w:pos="1440"/>
          <w:tab w:val="left" w:pos="1872"/>
          <w:tab w:val="left" w:pos="9187"/>
        </w:tabs>
        <w:jc w:val="left"/>
      </w:pPr>
      <w:r w:rsidRPr="00BB2D0E">
        <w:rPr>
          <w:b/>
        </w:rPr>
        <w:t>HISTORY OF LEGISLATIVE ACTIONS</w:t>
      </w:r>
    </w:p>
    <w:p w:rsidR="00BB2D0E" w:rsidRDefault="00BB2D0E" w:rsidP="00BB2D0E">
      <w:pPr>
        <w:widowControl w:val="0"/>
        <w:tabs>
          <w:tab w:val="center" w:pos="590"/>
          <w:tab w:val="center" w:pos="1440"/>
          <w:tab w:val="left" w:pos="1872"/>
          <w:tab w:val="left" w:pos="9187"/>
        </w:tabs>
        <w:jc w:val="left"/>
      </w:pPr>
    </w:p>
    <w:p w:rsidR="00BB2D0E" w:rsidRPr="00BB2D0E" w:rsidRDefault="00BB2D0E" w:rsidP="00BB2D0E">
      <w:pPr>
        <w:widowControl w:val="0"/>
        <w:tabs>
          <w:tab w:val="center" w:pos="590"/>
          <w:tab w:val="center" w:pos="1440"/>
          <w:tab w:val="left" w:pos="1872"/>
          <w:tab w:val="left" w:pos="9187"/>
        </w:tabs>
        <w:jc w:val="left"/>
      </w:pPr>
      <w:bookmarkStart w:id="0" w:name="_GoBack"/>
      <w:r w:rsidRPr="00BB2D0E">
        <w:rPr>
          <w:u w:val="single"/>
        </w:rPr>
        <w:tab/>
        <w:t>Date</w:t>
      </w:r>
      <w:r w:rsidRPr="00BB2D0E">
        <w:rPr>
          <w:u w:val="single"/>
        </w:rPr>
        <w:tab/>
        <w:t>Body</w:t>
      </w:r>
      <w:r w:rsidRPr="00BB2D0E">
        <w:rPr>
          <w:u w:val="single"/>
        </w:rPr>
        <w:tab/>
        <w:t>Action Description with journal page number</w:t>
      </w:r>
      <w:r w:rsidRPr="00BB2D0E">
        <w:rPr>
          <w:u w:val="single"/>
        </w:rPr>
        <w:tab/>
      </w:r>
      <w:bookmarkEnd w:id="0"/>
    </w:p>
    <w:p w:rsidR="00B33F41" w:rsidRDefault="00B33F41" w:rsidP="00B33F41">
      <w:pPr>
        <w:widowControl w:val="0"/>
        <w:tabs>
          <w:tab w:val="right" w:pos="1008"/>
          <w:tab w:val="left" w:pos="1152"/>
          <w:tab w:val="left" w:pos="1872"/>
          <w:tab w:val="left" w:pos="9187"/>
        </w:tabs>
        <w:ind w:left="2088" w:hanging="2088"/>
        <w:jc w:val="left"/>
      </w:pPr>
      <w:r>
        <w:tab/>
        <w:t>2/26/2014</w:t>
      </w:r>
      <w:r>
        <w:tab/>
        <w:t>Senate</w:t>
      </w:r>
      <w:r>
        <w:tab/>
      </w:r>
      <w:r w:rsidRPr="00262A4B">
        <w:t>Introduced and adopted (</w:t>
      </w:r>
      <w:hyperlink r:id="rId7" w:history="1">
        <w:r w:rsidRPr="00262A4B">
          <w:rPr>
            <w:rStyle w:val="Hyperlink"/>
          </w:rPr>
          <w:t>Senate Journal</w:t>
        </w:r>
        <w:r w:rsidRPr="00262A4B">
          <w:rPr>
            <w:rStyle w:val="Hyperlink"/>
          </w:rPr>
          <w:noBreakHyphen/>
          <w:t>page 3</w:t>
        </w:r>
      </w:hyperlink>
      <w:r w:rsidRPr="00262A4B">
        <w:t>)</w:t>
      </w:r>
    </w:p>
    <w:p w:rsidR="00B33F41" w:rsidRDefault="00B33F41" w:rsidP="00B33F41">
      <w:pPr>
        <w:widowControl w:val="0"/>
        <w:tabs>
          <w:tab w:val="right" w:pos="1008"/>
          <w:tab w:val="left" w:pos="1152"/>
          <w:tab w:val="left" w:pos="1872"/>
          <w:tab w:val="left" w:pos="9187"/>
        </w:tabs>
        <w:ind w:left="2088" w:hanging="2088"/>
        <w:jc w:val="left"/>
      </w:pPr>
    </w:p>
    <w:p w:rsidR="00BB2D0E" w:rsidRPr="00BB2D0E" w:rsidRDefault="00BB2D0E" w:rsidP="00BB2D0E">
      <w:pPr>
        <w:widowControl w:val="0"/>
        <w:tabs>
          <w:tab w:val="right" w:pos="1008"/>
          <w:tab w:val="left" w:pos="1152"/>
          <w:tab w:val="left" w:pos="1872"/>
          <w:tab w:val="left" w:pos="9187"/>
        </w:tabs>
        <w:ind w:left="2088" w:hanging="2088"/>
        <w:jc w:val="left"/>
      </w:pPr>
    </w:p>
    <w:p w:rsidR="00BB2D0E" w:rsidRDefault="00BB2D0E" w:rsidP="00BB2D0E">
      <w:r w:rsidRPr="00BB2D0E">
        <w:rPr>
          <w:b/>
        </w:rPr>
        <w:t>VERSIONS OF THIS BILL</w:t>
      </w:r>
    </w:p>
    <w:p w:rsidR="00BB2D0E" w:rsidRDefault="00BB2D0E" w:rsidP="00BB2D0E"/>
    <w:p w:rsidR="00BB2D0E" w:rsidRDefault="000114BE" w:rsidP="00BB2D0E">
      <w:hyperlink r:id="rId8" w:history="1">
        <w:r w:rsidR="00BB2D0E">
          <w:rPr>
            <w:rStyle w:val="Hyperlink"/>
          </w:rPr>
          <w:t>2/26/2014</w:t>
        </w:r>
      </w:hyperlink>
    </w:p>
    <w:p w:rsidR="00BB2D0E" w:rsidRDefault="00BB2D0E" w:rsidP="00BB2D0E"/>
    <w:p w:rsidR="00BB2D0E" w:rsidRDefault="00BB2D0E" w:rsidP="00BB2D0E">
      <w:pPr>
        <w:sectPr w:rsidR="00BB2D0E" w:rsidSect="00BB2D0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B2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30F" w:rsidRDefault="0088197C" w:rsidP="0050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34BD3">
        <w:t>COMMEND</w:t>
      </w:r>
      <w:r w:rsidR="0050030F">
        <w:t xml:space="preserve"> FRIENDS OF PICKENS COUNTY GUARDIAN AD LITEM PROGRAM FOR ITS </w:t>
      </w:r>
      <w:r w:rsidR="00D34BD3">
        <w:t>DEDICATED</w:t>
      </w:r>
      <w:r w:rsidR="0050030F">
        <w:t xml:space="preserve"> </w:t>
      </w:r>
      <w:r w:rsidR="00D34BD3">
        <w:t>LABORS</w:t>
      </w:r>
      <w:r w:rsidR="0050030F">
        <w:t xml:space="preserve"> OF NEARLY TWELVE YEARS IN PROVIDING </w:t>
      </w:r>
      <w:r w:rsidR="00D34BD3">
        <w:t>HELP</w:t>
      </w:r>
      <w:r w:rsidR="0050030F">
        <w:t xml:space="preserve"> TO ABUSED AND NEGLECTED CHILDREN AND IN </w:t>
      </w:r>
      <w:r w:rsidR="00D34BD3">
        <w:t>CONTRIBUTING</w:t>
      </w:r>
      <w:r w:rsidR="0050030F">
        <w:t xml:space="preserve"> FINANCIAL SUPPORT TO THE PICKENS COUNTY GUARDIAN AD LITEM OFFICE AND ITS COURT</w:t>
      </w:r>
      <w:r w:rsidR="002079E8">
        <w:noBreakHyphen/>
      </w:r>
      <w:r w:rsidR="0050030F">
        <w:t>APPOINTED GUARDIAN AD LITEM VOLUNTEERS.</w:t>
      </w:r>
    </w:p>
    <w:p w:rsidR="001C6B22" w:rsidRDefault="001C6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814" w:rsidRDefault="001C6B22"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0814">
        <w:t xml:space="preserve">the members of the South Carolina </w:t>
      </w:r>
      <w:r w:rsidR="00D76577">
        <w:t>Senate</w:t>
      </w:r>
      <w:r w:rsidR="00DC0814">
        <w:t xml:space="preserve"> </w:t>
      </w:r>
      <w:r w:rsidR="00D34BD3">
        <w:t xml:space="preserve">take great pleasure in honoring </w:t>
      </w:r>
      <w:r w:rsidR="00DC0814">
        <w:t>individuals and organizations that freely give of their time</w:t>
      </w:r>
      <w:r w:rsidR="00D34BD3">
        <w:t>, talents,</w:t>
      </w:r>
      <w:r w:rsidR="00DC0814">
        <w:t xml:space="preserve"> and resources for the good of others, especially those who need it most;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May 2002, Friends of Pickens County Guardian ad Litem Program has proven itself an organization that truly cares about the county</w:t>
      </w:r>
      <w:r w:rsidR="002079E8" w:rsidRPr="002079E8">
        <w:t>’</w:t>
      </w:r>
      <w:r>
        <w:t xml:space="preserve">s abused and neglected children, as well as about the Pickens County Guardian ad Litem (GAL) </w:t>
      </w:r>
      <w:r w:rsidR="00276A94">
        <w:t>O</w:t>
      </w:r>
      <w:r>
        <w:t>ffice and its court</w:t>
      </w:r>
      <w:r w:rsidR="002079E8">
        <w:noBreakHyphen/>
      </w:r>
      <w:r>
        <w:t>appointed GAL volunteers.</w:t>
      </w:r>
      <w:r w:rsidR="00552B55">
        <w:t xml:space="preserve"> </w:t>
      </w:r>
      <w:r>
        <w:t>In lending its indispensable financial support, Friends of Pickens County Guardian ad Litem Program also has contributed untold hours of valuable volunteer service to the citizens of South Carolina and is thereby worthy of praise;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pursuing its goals, the 501(c)(3) organization sponsors various activities that assist hundreds of abused and neglected children and supports the GALs who work with the children.</w:t>
      </w:r>
      <w:r w:rsidR="00552B55">
        <w:t xml:space="preserve"> </w:t>
      </w:r>
      <w:r>
        <w:t>Among these events are the annual Spring Fling for Pickens County children in foster care, attended by nearly one hundred fifty children in 2013</w:t>
      </w:r>
      <w:r w:rsidR="001E1C0D">
        <w:t>;</w:t>
      </w:r>
      <w:r>
        <w:t xml:space="preserve"> the annual Back</w:t>
      </w:r>
      <w:r w:rsidR="002079E8">
        <w:noBreakHyphen/>
      </w:r>
      <w:r>
        <w:t>to</w:t>
      </w:r>
      <w:r w:rsidR="002079E8">
        <w:noBreakHyphen/>
      </w:r>
      <w:r>
        <w:t>School Heart &amp; Sole Shopping at Belk and Rack Room Shoes, which helped more than one hundred twenty children have new clothes to wear on the first day of school in August 2013</w:t>
      </w:r>
      <w:r w:rsidR="001E1C0D">
        <w:t>;</w:t>
      </w:r>
      <w:r>
        <w:t xml:space="preserve"> the annual Appreciation of Pickens </w:t>
      </w:r>
      <w:r>
        <w:lastRenderedPageBreak/>
        <w:t>County Volunteer GALs</w:t>
      </w:r>
      <w:r w:rsidR="001E1C0D">
        <w:t>, which</w:t>
      </w:r>
      <w:r>
        <w:t xml:space="preserve"> </w:t>
      </w:r>
      <w:r w:rsidR="00F7170D">
        <w:t>last year</w:t>
      </w:r>
      <w:r>
        <w:t xml:space="preserve"> honored more than one hundred volunteers for their service</w:t>
      </w:r>
      <w:r w:rsidR="001E1C0D">
        <w:t>;</w:t>
      </w:r>
      <w:r>
        <w:t xml:space="preserve"> and Clothes Closet at the Pickens County Department of Social Services office, which stocks new clothes for children entering foster care;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providing financial assistance to the Pickens County GAL </w:t>
      </w:r>
      <w:r w:rsidR="00276A94">
        <w:t>O</w:t>
      </w:r>
      <w:r>
        <w:t xml:space="preserve">ffice for expenses, including advertisements for GAL volunteer training classes, GAL mileage reimbursement, and office supplies, the Friends </w:t>
      </w:r>
      <w:r w:rsidR="00276A94">
        <w:t xml:space="preserve">of Pickens County Guardian ad Litem Program </w:t>
      </w:r>
      <w:r>
        <w:t>provides financial support for fund requests such as medical expenses not covered by DSS/Medicaid, summer camp, and many other items needed or desired by the children;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Friends </w:t>
      </w:r>
      <w:r w:rsidR="002269D9">
        <w:t xml:space="preserve">of Pickens County Guardian ad Litem Program </w:t>
      </w:r>
      <w:r>
        <w:t>has raised nearly a quarter million dollars in support of its mission since 2007;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6D90">
        <w:t xml:space="preserve">the South Carolina Senate, appreciative of </w:t>
      </w:r>
      <w:r>
        <w:t xml:space="preserve">the </w:t>
      </w:r>
      <w:r w:rsidR="00613C3C">
        <w:t>impressive</w:t>
      </w:r>
      <w:r>
        <w:t xml:space="preserve"> work accomplished by Friends of Pickens County Guardian ad Litem Program, is </w:t>
      </w:r>
      <w:r w:rsidR="00DC6FA3">
        <w:t xml:space="preserve">delighted </w:t>
      </w:r>
      <w:r>
        <w:t xml:space="preserve">to add its </w:t>
      </w:r>
      <w:r w:rsidR="007F6D90">
        <w:t>salute</w:t>
      </w:r>
      <w:r>
        <w:t xml:space="preserve"> to the many warm expressions of praise so well deserved by this </w:t>
      </w:r>
      <w:r w:rsidR="00D34BD3">
        <w:t>committed</w:t>
      </w:r>
      <w:r>
        <w:t xml:space="preserve"> organization. The members wish the Friends </w:t>
      </w:r>
      <w:r w:rsidR="00A73818">
        <w:t xml:space="preserve">of Pickens County Guardian ad Litem Program </w:t>
      </w:r>
      <w:r>
        <w:t xml:space="preserve">much continued success as it carries forward its mission to the citizens of Pickens County. Now, therefore, </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62" w:rsidRDefault="00EF0862" w:rsidP="00EF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BD3" w:rsidRDefault="00DC0814" w:rsidP="00D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9D18A5">
        <w:t xml:space="preserve">the members of the </w:t>
      </w:r>
      <w:r>
        <w:t xml:space="preserve">South Carolina </w:t>
      </w:r>
      <w:r w:rsidR="00EF0862">
        <w:t>Senate</w:t>
      </w:r>
      <w:r w:rsidRPr="009D18A5">
        <w:t>, by this resolution,</w:t>
      </w:r>
      <w:r>
        <w:t xml:space="preserve"> </w:t>
      </w:r>
      <w:r w:rsidR="00D34BD3">
        <w:t xml:space="preserve">commend Friends of Pickens County Guardian ad Litem Program for its dedicated labors of nearly twelve years in providing help to abused and neglected children and in contributing financial support to the Pickens County Guardian ad Litem </w:t>
      </w:r>
      <w:r w:rsidR="00997F92">
        <w:t>O</w:t>
      </w:r>
      <w:r w:rsidR="00D34BD3">
        <w:t>ffice and its court</w:t>
      </w:r>
      <w:r w:rsidR="002079E8">
        <w:noBreakHyphen/>
      </w:r>
      <w:r w:rsidR="00D34BD3">
        <w:t xml:space="preserve">appointed </w:t>
      </w:r>
      <w:r w:rsidR="00997F92">
        <w:t>g</w:t>
      </w:r>
      <w:r w:rsidR="00D34BD3">
        <w:t xml:space="preserve">uardian ad </w:t>
      </w:r>
      <w:r w:rsidR="00997F92">
        <w:t>l</w:t>
      </w:r>
      <w:r w:rsidR="00D34BD3">
        <w:t>item volunteers.</w:t>
      </w:r>
    </w:p>
    <w:p w:rsidR="00DC0814" w:rsidRPr="009D18A5"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F966C8">
        <w:t>ovided</w:t>
      </w:r>
      <w:r>
        <w:t xml:space="preserve"> to Friends of Pickens County Guardian ad Litem Program.</w:t>
      </w:r>
    </w:p>
    <w:p w:rsidR="0074180F" w:rsidRDefault="002079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80F" w:rsidRDefault="0074180F" w:rsidP="00BB2D0E">
      <w:pPr>
        <w:suppressAutoHyphens/>
      </w:pPr>
    </w:p>
    <w:sectPr w:rsidR="0074180F" w:rsidSect="00BB2D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B22" w:rsidRDefault="001C6B22" w:rsidP="009F0C77">
      <w:r>
        <w:separator/>
      </w:r>
    </w:p>
  </w:endnote>
  <w:endnote w:type="continuationSeparator" w:id="0">
    <w:p w:rsidR="001C6B22" w:rsidRDefault="001C6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CF2AB-429F-4E44-B59B-7C65B2B8E5D5}"/>
    <w:embedBold r:id="rId2" w:fontKey="{3F3E6F96-D2D3-4721-BB1C-3620DACE8EED}"/>
  </w:font>
  <w:font w:name="Calibri">
    <w:panose1 w:val="020F0502020204030204"/>
    <w:charset w:val="00"/>
    <w:family w:val="swiss"/>
    <w:pitch w:val="variable"/>
    <w:sig w:usb0="E10002FF" w:usb1="4000ACFF" w:usb2="00000009" w:usb3="00000000" w:csb0="0000019F" w:csb1="00000000"/>
    <w:embedRegular r:id="rId3" w:fontKey="{1F0EE02C-C404-4F8E-B15B-771B7975CE4B}"/>
  </w:font>
  <w:font w:name="Tahoma">
    <w:panose1 w:val="020B0604030504040204"/>
    <w:charset w:val="00"/>
    <w:family w:val="swiss"/>
    <w:pitch w:val="variable"/>
    <w:sig w:usb0="21002A87" w:usb1="80000000" w:usb2="00000008" w:usb3="00000000" w:csb0="000101FF" w:csb1="00000000"/>
    <w:embedRegular r:id="rId4" w:fontKey="{2043A999-425A-4890-A2E1-CEE1E06DD8C7}"/>
  </w:font>
  <w:font w:name="Cambria">
    <w:panose1 w:val="02040503050406030204"/>
    <w:charset w:val="00"/>
    <w:family w:val="roman"/>
    <w:pitch w:val="variable"/>
    <w:sig w:usb0="E00002FF" w:usb1="400004FF" w:usb2="00000000" w:usb3="00000000" w:csb0="0000019F" w:csb1="00000000"/>
    <w:embedRegular r:id="rId5" w:fontKey="{5B39F4D4-CE8D-449F-8572-8AE7E308D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0E" w:rsidRPr="0074180F" w:rsidRDefault="00BB2D0E" w:rsidP="0074180F">
    <w:pPr>
      <w:pStyle w:val="Footer"/>
      <w:tabs>
        <w:tab w:val="clear" w:pos="4680"/>
        <w:tab w:val="clear" w:pos="9360"/>
        <w:tab w:val="center" w:pos="2995"/>
      </w:tabs>
      <w:spacing w:before="120"/>
    </w:pPr>
    <w:r>
      <w:t>[1052]</w:t>
    </w:r>
    <w:r>
      <w:tab/>
    </w:r>
    <w:r w:rsidR="009B2EDD">
      <w:fldChar w:fldCharType="begin"/>
    </w:r>
    <w:r w:rsidR="009B2EDD">
      <w:instrText xml:space="preserve"> PAGE  \* MERGEFORMAT </w:instrText>
    </w:r>
    <w:r w:rsidR="009B2EDD">
      <w:fldChar w:fldCharType="separate"/>
    </w:r>
    <w:r w:rsidR="000114BE">
      <w:rPr>
        <w:noProof/>
      </w:rPr>
      <w:t>1</w:t>
    </w:r>
    <w:r w:rsidR="009B2E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B22" w:rsidRDefault="001C6B22" w:rsidP="009F0C77">
      <w:r>
        <w:separator/>
      </w:r>
    </w:p>
  </w:footnote>
  <w:footnote w:type="continuationSeparator" w:id="0">
    <w:p w:rsidR="001C6B22" w:rsidRDefault="001C6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89VR14"/>
    <w:docVar w:name="CoverBillType" w:val="r"/>
    <w:docVar w:name="docpath" w:val="L:\Council\bills\RM\1489VR14.DOCX"/>
    <w:docVar w:name="dvBillNumber" w:val="1052"/>
    <w:docVar w:name="dvBillNumberPrefix" w:val="S. "/>
    <w:docVar w:name="dvOriginalBody" w:val="Senate"/>
    <w:docVar w:name="dvSteno" w:val="RM"/>
    <w:docVar w:name="NameofBody" w:val="s"/>
    <w:docVar w:name="vgroup2" w:val="Council"/>
  </w:docVars>
  <w:rsids>
    <w:rsidRoot w:val="00D80AB2"/>
    <w:rsid w:val="000114BE"/>
    <w:rsid w:val="00026C9A"/>
    <w:rsid w:val="00062EEA"/>
    <w:rsid w:val="000747A0"/>
    <w:rsid w:val="000965A1"/>
    <w:rsid w:val="000E1785"/>
    <w:rsid w:val="000F39F2"/>
    <w:rsid w:val="001023A4"/>
    <w:rsid w:val="0010257A"/>
    <w:rsid w:val="0010776B"/>
    <w:rsid w:val="00133E66"/>
    <w:rsid w:val="00134ACF"/>
    <w:rsid w:val="00144E15"/>
    <w:rsid w:val="001A4A62"/>
    <w:rsid w:val="001A681E"/>
    <w:rsid w:val="001C6B22"/>
    <w:rsid w:val="001D08F2"/>
    <w:rsid w:val="001E1C0D"/>
    <w:rsid w:val="002037CA"/>
    <w:rsid w:val="002047A2"/>
    <w:rsid w:val="002079E8"/>
    <w:rsid w:val="002269D9"/>
    <w:rsid w:val="002321B6"/>
    <w:rsid w:val="0023696B"/>
    <w:rsid w:val="00250967"/>
    <w:rsid w:val="002759C5"/>
    <w:rsid w:val="00276A94"/>
    <w:rsid w:val="00277DEE"/>
    <w:rsid w:val="00280D88"/>
    <w:rsid w:val="00294ABE"/>
    <w:rsid w:val="002A3EB4"/>
    <w:rsid w:val="00325348"/>
    <w:rsid w:val="00393688"/>
    <w:rsid w:val="003D411E"/>
    <w:rsid w:val="003E3C1E"/>
    <w:rsid w:val="003E6148"/>
    <w:rsid w:val="00400EAA"/>
    <w:rsid w:val="0041760A"/>
    <w:rsid w:val="004809EE"/>
    <w:rsid w:val="0050030F"/>
    <w:rsid w:val="00511EE9"/>
    <w:rsid w:val="00521E00"/>
    <w:rsid w:val="00552B55"/>
    <w:rsid w:val="00577C6C"/>
    <w:rsid w:val="0058501B"/>
    <w:rsid w:val="00592F84"/>
    <w:rsid w:val="00601845"/>
    <w:rsid w:val="00613C3C"/>
    <w:rsid w:val="006215AA"/>
    <w:rsid w:val="006340D9"/>
    <w:rsid w:val="00643B8E"/>
    <w:rsid w:val="00661E9E"/>
    <w:rsid w:val="00665EBC"/>
    <w:rsid w:val="0069470D"/>
    <w:rsid w:val="006A476C"/>
    <w:rsid w:val="006C6A93"/>
    <w:rsid w:val="006E02F9"/>
    <w:rsid w:val="0074180F"/>
    <w:rsid w:val="00753C04"/>
    <w:rsid w:val="00756946"/>
    <w:rsid w:val="00757F80"/>
    <w:rsid w:val="007663AE"/>
    <w:rsid w:val="00771EEC"/>
    <w:rsid w:val="00786819"/>
    <w:rsid w:val="007A325A"/>
    <w:rsid w:val="007C0F0E"/>
    <w:rsid w:val="007F1523"/>
    <w:rsid w:val="007F509E"/>
    <w:rsid w:val="007F5799"/>
    <w:rsid w:val="007F6947"/>
    <w:rsid w:val="007F6D90"/>
    <w:rsid w:val="0081703D"/>
    <w:rsid w:val="00872729"/>
    <w:rsid w:val="00877322"/>
    <w:rsid w:val="0088197C"/>
    <w:rsid w:val="008E49EC"/>
    <w:rsid w:val="008F4429"/>
    <w:rsid w:val="00932670"/>
    <w:rsid w:val="009352BB"/>
    <w:rsid w:val="00990668"/>
    <w:rsid w:val="00997F92"/>
    <w:rsid w:val="009B2EDD"/>
    <w:rsid w:val="009F0C77"/>
    <w:rsid w:val="009F4DD1"/>
    <w:rsid w:val="00A34027"/>
    <w:rsid w:val="00A612EF"/>
    <w:rsid w:val="00A64E80"/>
    <w:rsid w:val="00A73818"/>
    <w:rsid w:val="00A741D9"/>
    <w:rsid w:val="00A92711"/>
    <w:rsid w:val="00A9741D"/>
    <w:rsid w:val="00AD4B17"/>
    <w:rsid w:val="00B026C2"/>
    <w:rsid w:val="00B12CB4"/>
    <w:rsid w:val="00B26FA6"/>
    <w:rsid w:val="00B27467"/>
    <w:rsid w:val="00B33F41"/>
    <w:rsid w:val="00B741CB"/>
    <w:rsid w:val="00B934F3"/>
    <w:rsid w:val="00BB2D0E"/>
    <w:rsid w:val="00BB6347"/>
    <w:rsid w:val="00BD2134"/>
    <w:rsid w:val="00BE3038"/>
    <w:rsid w:val="00C038D8"/>
    <w:rsid w:val="00C045DD"/>
    <w:rsid w:val="00C3136F"/>
    <w:rsid w:val="00C3483A"/>
    <w:rsid w:val="00C4461B"/>
    <w:rsid w:val="00C74E9D"/>
    <w:rsid w:val="00C82FD3"/>
    <w:rsid w:val="00CC6B7B"/>
    <w:rsid w:val="00CD3619"/>
    <w:rsid w:val="00CF4447"/>
    <w:rsid w:val="00D34BD3"/>
    <w:rsid w:val="00D405E7"/>
    <w:rsid w:val="00D41D56"/>
    <w:rsid w:val="00D6260D"/>
    <w:rsid w:val="00D6662B"/>
    <w:rsid w:val="00D76577"/>
    <w:rsid w:val="00D80AB2"/>
    <w:rsid w:val="00D95E2F"/>
    <w:rsid w:val="00D970A9"/>
    <w:rsid w:val="00DB3AC0"/>
    <w:rsid w:val="00DC0814"/>
    <w:rsid w:val="00DC6FA3"/>
    <w:rsid w:val="00DE68F0"/>
    <w:rsid w:val="00DF3845"/>
    <w:rsid w:val="00DF7E17"/>
    <w:rsid w:val="00EA4B97"/>
    <w:rsid w:val="00EB00A2"/>
    <w:rsid w:val="00EB1BF3"/>
    <w:rsid w:val="00EF0862"/>
    <w:rsid w:val="00EF3EEE"/>
    <w:rsid w:val="00EF60B7"/>
    <w:rsid w:val="00F149A7"/>
    <w:rsid w:val="00F23EEA"/>
    <w:rsid w:val="00F50BAF"/>
    <w:rsid w:val="00F52C10"/>
    <w:rsid w:val="00F7170D"/>
    <w:rsid w:val="00F81FFD"/>
    <w:rsid w:val="00F85228"/>
    <w:rsid w:val="00F966C8"/>
    <w:rsid w:val="00FB6773"/>
    <w:rsid w:val="00FD7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586BE-40ED-4E61-983C-8CB120C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03D"/>
    <w:rPr>
      <w:rFonts w:ascii="Tahoma" w:hAnsi="Tahoma" w:cs="Tahoma"/>
      <w:sz w:val="16"/>
      <w:szCs w:val="16"/>
    </w:rPr>
  </w:style>
  <w:style w:type="character" w:customStyle="1" w:styleId="BalloonTextChar">
    <w:name w:val="Balloon Text Char"/>
    <w:basedOn w:val="DefaultParagraphFont"/>
    <w:link w:val="BalloonText"/>
    <w:uiPriority w:val="99"/>
    <w:semiHidden/>
    <w:rsid w:val="0081703D"/>
    <w:rPr>
      <w:rFonts w:ascii="Tahoma" w:eastAsia="Times New Roman" w:hAnsi="Tahoma" w:cs="Tahoma"/>
      <w:sz w:val="16"/>
      <w:szCs w:val="16"/>
    </w:rPr>
  </w:style>
  <w:style w:type="character" w:styleId="Hyperlink">
    <w:name w:val="Hyperlink"/>
    <w:basedOn w:val="DefaultParagraphFont"/>
    <w:uiPriority w:val="99"/>
    <w:unhideWhenUsed/>
    <w:rsid w:val="00BB2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52_20140226.docx" TargetMode="External"/><Relationship Id="rId3" Type="http://schemas.openxmlformats.org/officeDocument/2006/relationships/settings" Target="settings.xml"/><Relationship Id="rId7" Type="http://schemas.openxmlformats.org/officeDocument/2006/relationships/hyperlink" Target="file:///H:\SJ%20Archive\2014\02-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A90E5-03BA-4C89-BEC0-7B4FAF45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615</Words>
  <Characters>3508</Characters>
  <Application>Microsoft Office Word</Application>
  <DocSecurity>0</DocSecurity>
  <Lines>29</Lines>
  <Paragraphs>8</Paragraphs>
  <ScaleCrop>false</ScaleCrop>
  <Company> </Company>
  <LinksUpToDate>false</LinksUpToDate>
  <CharactersWithSpaces>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1052: Pickens County Guardian Ad Litem Program - South Carolina Legislature Online</dc:title>
  <dc:subject/>
  <dc:creator>McDowell</dc:creator>
  <cp:keywords/>
  <dc:description/>
  <cp:lastModifiedBy>N Cumfer</cp:lastModifiedBy>
  <cp:revision>8</cp:revision>
  <cp:lastPrinted>2014-02-26T14:07:00Z</cp:lastPrinted>
  <dcterms:created xsi:type="dcterms:W3CDTF">2014-02-26T19:19:00Z</dcterms:created>
  <dcterms:modified xsi:type="dcterms:W3CDTF">2014-12-04T21:58:00Z</dcterms:modified>
</cp:coreProperties>
</file>