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7A43" w:rsidRDefault="00A27A43" w:rsidP="00A27A43">
      <w:pPr>
        <w:widowControl w:val="0"/>
        <w:jc w:val="center"/>
      </w:pPr>
      <w:r w:rsidRPr="00A27A43">
        <w:rPr>
          <w:b/>
        </w:rPr>
        <w:t>South Carolina General Assembly</w:t>
      </w:r>
    </w:p>
    <w:p w:rsidR="00A27A43" w:rsidRDefault="00A27A43" w:rsidP="00A27A43">
      <w:pPr>
        <w:widowControl w:val="0"/>
        <w:jc w:val="center"/>
      </w:pPr>
      <w:r>
        <w:t>120th Session, 2013-2014</w:t>
      </w:r>
    </w:p>
    <w:p w:rsidR="00A27A43" w:rsidRDefault="00A27A43" w:rsidP="00A27A43">
      <w:pPr>
        <w:widowControl w:val="0"/>
        <w:jc w:val="left"/>
      </w:pPr>
    </w:p>
    <w:p w:rsidR="00A27A43" w:rsidRDefault="00A27A43" w:rsidP="00A27A43">
      <w:pPr>
        <w:widowControl w:val="0"/>
        <w:jc w:val="left"/>
        <w:rPr>
          <w:b/>
        </w:rPr>
      </w:pPr>
      <w:r w:rsidRPr="00A27A43">
        <w:rPr>
          <w:b/>
        </w:rPr>
        <w:t>S.</w:t>
      </w:r>
      <w:r>
        <w:rPr>
          <w:b/>
        </w:rPr>
        <w:t xml:space="preserve"> </w:t>
      </w:r>
      <w:r w:rsidRPr="00A27A43">
        <w:rPr>
          <w:b/>
        </w:rPr>
        <w:t>1092</w:t>
      </w:r>
    </w:p>
    <w:p w:rsidR="00A27A43" w:rsidRDefault="00A27A43" w:rsidP="00A27A43">
      <w:pPr>
        <w:widowControl w:val="0"/>
        <w:jc w:val="left"/>
        <w:rPr>
          <w:b/>
        </w:rPr>
      </w:pPr>
    </w:p>
    <w:p w:rsidR="00A27A43" w:rsidRDefault="00A27A43" w:rsidP="00A27A43">
      <w:pPr>
        <w:widowControl w:val="0"/>
        <w:jc w:val="left"/>
      </w:pPr>
      <w:r w:rsidRPr="00A27A43">
        <w:rPr>
          <w:b/>
        </w:rPr>
        <w:t>STATUS INFORMATION</w:t>
      </w:r>
    </w:p>
    <w:p w:rsidR="00A27A43" w:rsidRDefault="00A27A43" w:rsidP="00A27A43">
      <w:pPr>
        <w:widowControl w:val="0"/>
        <w:jc w:val="left"/>
      </w:pPr>
    </w:p>
    <w:p w:rsidR="00A27A43" w:rsidRDefault="00A27A43" w:rsidP="00A27A43">
      <w:pPr>
        <w:widowControl w:val="0"/>
        <w:jc w:val="left"/>
      </w:pPr>
      <w:r>
        <w:t>Senate Resolution</w:t>
      </w:r>
    </w:p>
    <w:p w:rsidR="00A27A43" w:rsidRDefault="00A27A43" w:rsidP="00A27A43">
      <w:pPr>
        <w:widowControl w:val="0"/>
        <w:jc w:val="left"/>
      </w:pPr>
      <w:r>
        <w:t>Sponsors: Senators Cromer, Massey, Setzler, Courson and Shealy</w:t>
      </w:r>
    </w:p>
    <w:p w:rsidR="00A27A43" w:rsidRDefault="00A27A43" w:rsidP="00A27A43">
      <w:pPr>
        <w:widowControl w:val="0"/>
        <w:jc w:val="left"/>
      </w:pPr>
      <w:r>
        <w:t>Document Path: l:\council\bills\gm\29958cm14.docx</w:t>
      </w:r>
    </w:p>
    <w:p w:rsidR="004A6BBF" w:rsidRDefault="004A6BBF" w:rsidP="00A27A43">
      <w:pPr>
        <w:widowControl w:val="0"/>
        <w:jc w:val="left"/>
      </w:pPr>
      <w:r>
        <w:t>Companion/Similar bill(s): 4903, 4904</w:t>
      </w:r>
    </w:p>
    <w:p w:rsidR="00A27A43" w:rsidRDefault="00A27A43" w:rsidP="00A27A43">
      <w:pPr>
        <w:widowControl w:val="0"/>
        <w:jc w:val="left"/>
      </w:pPr>
    </w:p>
    <w:p w:rsidR="00A27A43" w:rsidRDefault="00A27A43" w:rsidP="00A27A43">
      <w:pPr>
        <w:widowControl w:val="0"/>
        <w:jc w:val="left"/>
      </w:pPr>
      <w:r>
        <w:t>Introduced in the Senate on March 11, 2014</w:t>
      </w:r>
    </w:p>
    <w:p w:rsidR="00A27A43" w:rsidRDefault="00A27A43" w:rsidP="00A27A43">
      <w:pPr>
        <w:widowControl w:val="0"/>
        <w:jc w:val="left"/>
      </w:pPr>
      <w:r>
        <w:t>Adopted by the Senate on March 11, 2014</w:t>
      </w:r>
    </w:p>
    <w:p w:rsidR="00A27A43" w:rsidRDefault="00A27A43" w:rsidP="00A27A43">
      <w:pPr>
        <w:widowControl w:val="0"/>
        <w:jc w:val="left"/>
      </w:pPr>
    </w:p>
    <w:p w:rsidR="00A27A43" w:rsidRDefault="00A27A43" w:rsidP="00A27A43">
      <w:pPr>
        <w:widowControl w:val="0"/>
        <w:jc w:val="left"/>
      </w:pPr>
      <w:r>
        <w:t xml:space="preserve">Summary: </w:t>
      </w:r>
      <w:r w:rsidR="001401DF">
        <w:t>River Bluff High School Varsity Cheerleading Squad</w:t>
      </w:r>
    </w:p>
    <w:p w:rsidR="00A27A43" w:rsidRDefault="00A27A43" w:rsidP="00A27A43">
      <w:pPr>
        <w:widowControl w:val="0"/>
        <w:jc w:val="left"/>
      </w:pPr>
    </w:p>
    <w:p w:rsidR="00A27A43" w:rsidRDefault="00A27A43" w:rsidP="00A27A43">
      <w:pPr>
        <w:widowControl w:val="0"/>
        <w:jc w:val="left"/>
      </w:pPr>
    </w:p>
    <w:p w:rsidR="00A27A43" w:rsidRDefault="00A27A43" w:rsidP="00A27A4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27A43">
        <w:rPr>
          <w:b/>
        </w:rPr>
        <w:t>HISTORY OF LEGISLATIVE ACTIONS</w:t>
      </w:r>
    </w:p>
    <w:p w:rsidR="00A27A43" w:rsidRDefault="00A27A43" w:rsidP="00A27A4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27A43" w:rsidRPr="00A27A43" w:rsidRDefault="00A27A43" w:rsidP="00A27A4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bookmarkStart w:id="0" w:name="_GoBack"/>
      <w:r w:rsidRPr="00A27A43">
        <w:rPr>
          <w:u w:val="single"/>
        </w:rPr>
        <w:tab/>
        <w:t>Date</w:t>
      </w:r>
      <w:r w:rsidRPr="00A27A43">
        <w:rPr>
          <w:u w:val="single"/>
        </w:rPr>
        <w:tab/>
        <w:t>Body</w:t>
      </w:r>
      <w:r w:rsidRPr="00A27A43">
        <w:rPr>
          <w:u w:val="single"/>
        </w:rPr>
        <w:tab/>
        <w:t>Action Description with journal page number</w:t>
      </w:r>
      <w:r w:rsidRPr="00A27A43">
        <w:rPr>
          <w:u w:val="single"/>
        </w:rPr>
        <w:tab/>
      </w:r>
      <w:bookmarkEnd w:id="0"/>
    </w:p>
    <w:p w:rsidR="005B3023" w:rsidRDefault="005B3023" w:rsidP="005B30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3/11/2014</w:t>
      </w:r>
      <w:r>
        <w:tab/>
        <w:t>Senate</w:t>
      </w:r>
      <w:r>
        <w:tab/>
      </w:r>
      <w:r w:rsidRPr="00CD3655">
        <w:t>Introduced and adopted (</w:t>
      </w:r>
      <w:hyperlink r:id="rId7" w:history="1">
        <w:r w:rsidRPr="00CD3655">
          <w:rPr>
            <w:rStyle w:val="Hyperlink"/>
          </w:rPr>
          <w:t>Senate Journal</w:t>
        </w:r>
        <w:r w:rsidRPr="00CD3655">
          <w:rPr>
            <w:rStyle w:val="Hyperlink"/>
          </w:rPr>
          <w:noBreakHyphen/>
          <w:t>page 4</w:t>
        </w:r>
      </w:hyperlink>
      <w:r w:rsidRPr="00CD3655">
        <w:t>)</w:t>
      </w:r>
    </w:p>
    <w:p w:rsidR="005B3023" w:rsidRDefault="005B3023" w:rsidP="005B30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27A43" w:rsidRPr="00A27A43" w:rsidRDefault="00A27A43" w:rsidP="00A27A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27A43" w:rsidRDefault="00A27A43" w:rsidP="00A27A43">
      <w:r w:rsidRPr="00A27A43">
        <w:rPr>
          <w:b/>
        </w:rPr>
        <w:t>VERSIONS OF THIS BILL</w:t>
      </w:r>
    </w:p>
    <w:p w:rsidR="00A27A43" w:rsidRDefault="00A27A43" w:rsidP="00A27A43"/>
    <w:p w:rsidR="00A27A43" w:rsidRDefault="00126C09" w:rsidP="00A27A43">
      <w:hyperlink r:id="rId8" w:history="1">
        <w:r w:rsidR="00A27A43">
          <w:rPr>
            <w:rStyle w:val="Hyperlink"/>
          </w:rPr>
          <w:t>3/11/2014</w:t>
        </w:r>
      </w:hyperlink>
    </w:p>
    <w:p w:rsidR="00A27A43" w:rsidRDefault="00A27A43" w:rsidP="00A27A43"/>
    <w:p w:rsidR="00A27A43" w:rsidRDefault="00A27A43" w:rsidP="00A27A43">
      <w:pPr>
        <w:sectPr w:rsidR="00A27A43" w:rsidSect="00A27A4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85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91F03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6A695C" w:rsidRDefault="006A695C" w:rsidP="00885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66690B">
        <w:t>RIVER BLUFF</w:t>
      </w:r>
      <w:r w:rsidR="0066690B">
        <w:rPr>
          <w:color w:val="000000" w:themeColor="text1"/>
          <w:u w:color="000000" w:themeColor="text1"/>
        </w:rPr>
        <w:t xml:space="preserve"> HIGH</w:t>
      </w:r>
      <w:r w:rsidR="0066690B" w:rsidRPr="00E542AE">
        <w:rPr>
          <w:color w:val="000000" w:themeColor="text1"/>
          <w:u w:color="000000" w:themeColor="text1"/>
        </w:rPr>
        <w:t xml:space="preserve"> SCHOOL </w:t>
      </w:r>
      <w:r w:rsidR="0066690B">
        <w:rPr>
          <w:color w:val="000000" w:themeColor="text1"/>
          <w:u w:color="000000" w:themeColor="text1"/>
        </w:rPr>
        <w:t xml:space="preserve">VARSITY CHEERLEADING SQUAD, </w:t>
      </w:r>
      <w:r>
        <w:rPr>
          <w:color w:val="000000" w:themeColor="text1"/>
          <w:u w:color="000000" w:themeColor="text1"/>
        </w:rPr>
        <w:t>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 w:rsidR="0066690B">
        <w:rPr>
          <w:color w:val="000000" w:themeColor="text1"/>
          <w:u w:color="000000" w:themeColor="text1"/>
        </w:rPr>
        <w:t>2013</w:t>
      </w:r>
      <w:r w:rsidRPr="00E542AE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</w:t>
      </w:r>
      <w:r w:rsidR="0066690B">
        <w:rPr>
          <w:color w:val="000000" w:themeColor="text1"/>
          <w:u w:color="000000" w:themeColor="text1"/>
        </w:rPr>
        <w:t>AAA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91F03" w:rsidRDefault="00191F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A695C" w:rsidRDefault="00191F03" w:rsidP="00885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44977">
        <w:t xml:space="preserve">the South Carolina Senate </w:t>
      </w:r>
      <w:r w:rsidR="006A695C">
        <w:t xml:space="preserve">is pleased to learn that the members of the River Bluff High School </w:t>
      </w:r>
      <w:r w:rsidR="00805AD8">
        <w:t xml:space="preserve">cheerleading squad </w:t>
      </w:r>
      <w:r w:rsidR="006A695C">
        <w:rPr>
          <w:color w:val="000000" w:themeColor="text1"/>
          <w:u w:color="000000" w:themeColor="text1"/>
        </w:rPr>
        <w:t xml:space="preserve">of Lexington County </w:t>
      </w:r>
      <w:r w:rsidR="006A695C">
        <w:t xml:space="preserve">took top honors at the state competition </w:t>
      </w:r>
      <w:r w:rsidR="001C6074">
        <w:t xml:space="preserve">held at the Colonial Life Arena in Columbia </w:t>
      </w:r>
      <w:r w:rsidR="006A695C">
        <w:t xml:space="preserve">on </w:t>
      </w:r>
      <w:r w:rsidR="001C6074">
        <w:t>November 23, 2013</w:t>
      </w:r>
      <w:r w:rsidR="006A695C">
        <w:t>; and</w:t>
      </w:r>
    </w:p>
    <w:p w:rsidR="006A695C" w:rsidRDefault="006A695C" w:rsidP="00885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A695C" w:rsidRDefault="006A695C" w:rsidP="00885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</w:t>
      </w:r>
      <w:r w:rsidR="0066690B">
        <w:t xml:space="preserve">athletic program of River Bluff High School boasts the first school in state history to capture a state championship in a sport during </w:t>
      </w:r>
      <w:r w:rsidR="00F44977">
        <w:t>the school</w:t>
      </w:r>
      <w:r w:rsidR="00EC54EC" w:rsidRPr="00EC54EC">
        <w:t>’</w:t>
      </w:r>
      <w:r w:rsidR="00F44977">
        <w:t>s</w:t>
      </w:r>
      <w:r w:rsidR="0066690B">
        <w:t xml:space="preserve"> </w:t>
      </w:r>
      <w:r w:rsidR="00F44977">
        <w:t>inaugural</w:t>
      </w:r>
      <w:r w:rsidR="0066690B">
        <w:t xml:space="preserve"> year; and</w:t>
      </w:r>
    </w:p>
    <w:p w:rsidR="0066690B" w:rsidRDefault="0066690B" w:rsidP="00885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6690B" w:rsidRDefault="0066690B" w:rsidP="00885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River Bluff </w:t>
      </w:r>
      <w:r w:rsidR="001C6074">
        <w:t>High School</w:t>
      </w:r>
      <w:r>
        <w:t xml:space="preserve"> Gators cheerleading squad is composed of students from all grades of the high school</w:t>
      </w:r>
      <w:r w:rsidR="00EC54EC">
        <w:t>,</w:t>
      </w:r>
      <w:r>
        <w:t xml:space="preserve"> as well as </w:t>
      </w:r>
      <w:r w:rsidR="00805AD8">
        <w:t xml:space="preserve">students </w:t>
      </w:r>
      <w:r>
        <w:t>from Meadow Glen Middle School; and</w:t>
      </w:r>
    </w:p>
    <w:p w:rsidR="0066690B" w:rsidRDefault="0066690B" w:rsidP="00885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6690B" w:rsidRDefault="0066690B" w:rsidP="00885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t>Whereas, throughout</w:t>
      </w:r>
      <w:r>
        <w:rPr>
          <w:color w:val="000000"/>
        </w:rPr>
        <w:t xml:space="preserve"> a flawlessly </w:t>
      </w:r>
      <w:r>
        <w:t>executed</w:t>
      </w:r>
      <w:r>
        <w:rPr>
          <w:color w:val="000000"/>
        </w:rPr>
        <w:t xml:space="preserve"> choreography, </w:t>
      </w:r>
      <w:r>
        <w:t xml:space="preserve">the Gators performed their </w:t>
      </w:r>
      <w:r w:rsidRPr="00031D8E">
        <w:rPr>
          <w:color w:val="000000"/>
        </w:rPr>
        <w:t>jumps, stunts, tumbling, and transitions</w:t>
      </w:r>
      <w:r>
        <w:rPr>
          <w:color w:val="000000"/>
        </w:rPr>
        <w:t xml:space="preserve"> to the delight of fans and judges alike; and</w:t>
      </w:r>
    </w:p>
    <w:p w:rsidR="0066690B" w:rsidRDefault="0066690B" w:rsidP="00885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</w:p>
    <w:p w:rsidR="0066690B" w:rsidRDefault="0066690B" w:rsidP="00885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 xml:space="preserve">Whereas, </w:t>
      </w:r>
      <w:r w:rsidR="001C6074">
        <w:rPr>
          <w:color w:val="000000"/>
        </w:rPr>
        <w:t>the Gators wrested the trophy from nine</w:t>
      </w:r>
      <w:r w:rsidR="00EC54EC">
        <w:rPr>
          <w:color w:val="000000"/>
        </w:rPr>
        <w:noBreakHyphen/>
      </w:r>
      <w:r w:rsidR="001C6074">
        <w:rPr>
          <w:color w:val="000000"/>
        </w:rPr>
        <w:t>time state champions Chapin High School, unseating the Chapin Eagles with a score of 307, a comfortable 23</w:t>
      </w:r>
      <w:r w:rsidR="00EC54EC">
        <w:rPr>
          <w:color w:val="000000"/>
        </w:rPr>
        <w:noBreakHyphen/>
      </w:r>
      <w:r w:rsidR="001C6074">
        <w:rPr>
          <w:color w:val="000000"/>
        </w:rPr>
        <w:t>point margin over the Eagles</w:t>
      </w:r>
      <w:r w:rsidR="00EC54EC">
        <w:rPr>
          <w:color w:val="000000"/>
        </w:rPr>
        <w:t xml:space="preserve"> who settled for second place</w:t>
      </w:r>
      <w:r w:rsidR="001C6074">
        <w:rPr>
          <w:color w:val="000000"/>
        </w:rPr>
        <w:t>; and</w:t>
      </w:r>
    </w:p>
    <w:p w:rsidR="003F1A15" w:rsidRDefault="003F1A15" w:rsidP="00885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</w:p>
    <w:p w:rsidR="003F1A15" w:rsidRDefault="003F1A15" w:rsidP="00885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/>
        </w:rPr>
        <w:t xml:space="preserve">Whereas, </w:t>
      </w:r>
      <w:r w:rsidR="00805AD8">
        <w:rPr>
          <w:color w:val="000000"/>
        </w:rPr>
        <w:t xml:space="preserve">standout </w:t>
      </w:r>
      <w:r>
        <w:rPr>
          <w:color w:val="000000"/>
        </w:rPr>
        <w:t>Lady Gator Courtney Dolan was named the 2013 Class AAA Cheerleader of the Year by the South Carolina Coaches Association of Women</w:t>
      </w:r>
      <w:r w:rsidR="00EC54EC" w:rsidRPr="00EC54EC">
        <w:rPr>
          <w:color w:val="000000"/>
        </w:rPr>
        <w:t>’</w:t>
      </w:r>
      <w:r>
        <w:rPr>
          <w:color w:val="000000"/>
        </w:rPr>
        <w:t>s Sports; and</w:t>
      </w:r>
    </w:p>
    <w:p w:rsidR="006A695C" w:rsidRDefault="006A695C" w:rsidP="00885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A695C" w:rsidRDefault="006A695C" w:rsidP="00885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66690B">
        <w:t>precision, grace, and strength</w:t>
      </w:r>
      <w:r>
        <w:rPr>
          <w:color w:val="000000" w:themeColor="text1"/>
          <w:u w:color="000000" w:themeColor="text1"/>
        </w:rPr>
        <w:t xml:space="preserve">, Head Coach </w:t>
      </w:r>
      <w:r w:rsidR="0066690B">
        <w:t>Koren McManus</w:t>
      </w:r>
      <w:r w:rsidRPr="00E542AE">
        <w:rPr>
          <w:color w:val="000000" w:themeColor="text1"/>
          <w:u w:color="000000" w:themeColor="text1"/>
        </w:rPr>
        <w:t xml:space="preserve"> and </w:t>
      </w:r>
      <w:r w:rsidR="0066690B">
        <w:rPr>
          <w:color w:val="000000" w:themeColor="text1"/>
          <w:u w:color="000000" w:themeColor="text1"/>
        </w:rPr>
        <w:t>Assistant C</w:t>
      </w:r>
      <w:r w:rsidR="001C6074">
        <w:rPr>
          <w:color w:val="000000" w:themeColor="text1"/>
          <w:u w:color="000000" w:themeColor="text1"/>
        </w:rPr>
        <w:t>oach</w:t>
      </w:r>
      <w:r>
        <w:rPr>
          <w:color w:val="000000" w:themeColor="text1"/>
          <w:u w:color="000000" w:themeColor="text1"/>
        </w:rPr>
        <w:t xml:space="preserve"> </w:t>
      </w:r>
      <w:r w:rsidR="0066690B">
        <w:rPr>
          <w:color w:val="000000" w:themeColor="text1"/>
          <w:u w:color="000000" w:themeColor="text1"/>
        </w:rPr>
        <w:t>Whitney Jones</w:t>
      </w:r>
      <w:r>
        <w:rPr>
          <w:color w:val="000000" w:themeColor="text1"/>
          <w:u w:color="000000" w:themeColor="text1"/>
        </w:rPr>
        <w:t xml:space="preserve"> capitalized on their own athletic ability and training to mold a championship team and teach these athletes lessons that will prove invaluable t</w:t>
      </w:r>
      <w:r w:rsidR="0066690B">
        <w:rPr>
          <w:color w:val="000000" w:themeColor="text1"/>
          <w:u w:color="000000" w:themeColor="text1"/>
        </w:rPr>
        <w:t xml:space="preserve">hrough life both on and off </w:t>
      </w:r>
      <w:r w:rsidR="001C6074">
        <w:rPr>
          <w:color w:val="000000" w:themeColor="text1"/>
          <w:u w:color="000000" w:themeColor="text1"/>
        </w:rPr>
        <w:t>the mat</w:t>
      </w:r>
      <w:r w:rsidR="0066690B">
        <w:rPr>
          <w:color w:val="000000" w:themeColor="text1"/>
          <w:u w:color="000000" w:themeColor="text1"/>
        </w:rPr>
        <w:t>; and</w:t>
      </w:r>
    </w:p>
    <w:p w:rsidR="006A695C" w:rsidRDefault="006A695C" w:rsidP="00885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1F03" w:rsidRDefault="006A695C" w:rsidP="006A6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Senate appreciate the</w:t>
      </w:r>
      <w:r w:rsidR="0066690B">
        <w:rPr>
          <w:color w:val="000000" w:themeColor="text1"/>
          <w:u w:color="000000" w:themeColor="text1"/>
        </w:rPr>
        <w:t xml:space="preserve"> pride and</w:t>
      </w:r>
      <w:r>
        <w:rPr>
          <w:color w:val="000000" w:themeColor="text1"/>
          <w:u w:color="000000" w:themeColor="text1"/>
        </w:rPr>
        <w:t xml:space="preserve">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66690B">
        <w:t>River Bluff High School cheerleaders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191F03">
        <w:t>.  Now, therefore,</w:t>
      </w:r>
    </w:p>
    <w:p w:rsidR="00191F03" w:rsidRDefault="00191F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1F03" w:rsidRDefault="00191F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191F03" w:rsidRDefault="00191F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695C" w:rsidRDefault="00191F03" w:rsidP="006A6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6A695C">
        <w:t>the members of the South Carolina Senate, by this resolution, r</w:t>
      </w:r>
      <w:r w:rsidR="006A695C">
        <w:rPr>
          <w:color w:val="000000" w:themeColor="text1"/>
          <w:u w:color="000000" w:themeColor="text1"/>
        </w:rPr>
        <w:t>ecognize and honor the River Bluff High School varsity cheerleading squad, coaches, and school officials</w:t>
      </w:r>
      <w:r w:rsidR="006A695C" w:rsidRPr="00E542AE">
        <w:rPr>
          <w:color w:val="000000" w:themeColor="text1"/>
          <w:u w:color="000000" w:themeColor="text1"/>
        </w:rPr>
        <w:t xml:space="preserve"> for </w:t>
      </w:r>
      <w:r w:rsidR="006A695C">
        <w:rPr>
          <w:color w:val="000000" w:themeColor="text1"/>
          <w:u w:color="000000" w:themeColor="text1"/>
        </w:rPr>
        <w:t>an</w:t>
      </w:r>
      <w:r w:rsidR="006A695C" w:rsidRPr="00E542AE">
        <w:rPr>
          <w:color w:val="000000" w:themeColor="text1"/>
          <w:u w:color="000000" w:themeColor="text1"/>
        </w:rPr>
        <w:t xml:space="preserve"> outstanding season and </w:t>
      </w:r>
      <w:r w:rsidR="006A695C">
        <w:rPr>
          <w:color w:val="000000" w:themeColor="text1"/>
          <w:u w:color="000000" w:themeColor="text1"/>
        </w:rPr>
        <w:t>congratulate them for winnin</w:t>
      </w:r>
      <w:r w:rsidR="006A695C" w:rsidRPr="00E542AE">
        <w:rPr>
          <w:color w:val="000000" w:themeColor="text1"/>
          <w:u w:color="000000" w:themeColor="text1"/>
        </w:rPr>
        <w:t xml:space="preserve">g the </w:t>
      </w:r>
      <w:r w:rsidR="006A695C">
        <w:rPr>
          <w:color w:val="000000" w:themeColor="text1"/>
          <w:u w:color="000000" w:themeColor="text1"/>
        </w:rPr>
        <w:t>2013</w:t>
      </w:r>
      <w:r w:rsidR="006A695C" w:rsidRPr="00E542AE">
        <w:rPr>
          <w:color w:val="000000" w:themeColor="text1"/>
          <w:u w:color="000000" w:themeColor="text1"/>
        </w:rPr>
        <w:t xml:space="preserve"> Class</w:t>
      </w:r>
      <w:r w:rsidR="006A695C">
        <w:rPr>
          <w:color w:val="000000" w:themeColor="text1"/>
          <w:u w:color="000000" w:themeColor="text1"/>
        </w:rPr>
        <w:t xml:space="preserve"> AA</w:t>
      </w:r>
      <w:r w:rsidR="006A695C" w:rsidRPr="00E542AE">
        <w:rPr>
          <w:color w:val="000000" w:themeColor="text1"/>
          <w:u w:color="000000" w:themeColor="text1"/>
        </w:rPr>
        <w:t xml:space="preserve">A State Championship </w:t>
      </w:r>
      <w:r w:rsidR="006A695C">
        <w:rPr>
          <w:color w:val="000000" w:themeColor="text1"/>
          <w:u w:color="000000" w:themeColor="text1"/>
        </w:rPr>
        <w:t>t</w:t>
      </w:r>
      <w:r w:rsidR="006A695C" w:rsidRPr="00E542AE">
        <w:rPr>
          <w:color w:val="000000" w:themeColor="text1"/>
          <w:u w:color="000000" w:themeColor="text1"/>
        </w:rPr>
        <w:t>itle.</w:t>
      </w:r>
    </w:p>
    <w:p w:rsidR="006A695C" w:rsidRDefault="006A695C" w:rsidP="006A6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A695C" w:rsidP="006A6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Dr. Luke Clamp, principal of River Bluff High School, and Coach Koren McManus.</w:t>
      </w:r>
    </w:p>
    <w:p w:rsidR="0088518B" w:rsidRDefault="00EC54E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8518B" w:rsidRDefault="0088518B" w:rsidP="00A27A43">
      <w:pPr>
        <w:suppressAutoHyphens/>
      </w:pPr>
    </w:p>
    <w:sectPr w:rsidR="0088518B" w:rsidSect="00A27A4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5AD8" w:rsidRDefault="00805AD8" w:rsidP="009F0C77">
      <w:r>
        <w:separator/>
      </w:r>
    </w:p>
  </w:endnote>
  <w:endnote w:type="continuationSeparator" w:id="0">
    <w:p w:rsidR="00805AD8" w:rsidRDefault="00805AD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DC8D38D-0E2C-4664-A83B-854D82B02951}"/>
    <w:embedBold r:id="rId2" w:fontKey="{5C8E968E-9BCC-4811-8107-15727A2D5F3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0C6ED50-5F04-4D0A-BD58-25E15688845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49E94A3-55A4-4E9C-AA8B-7FC99DC240A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17EC617-C302-43A9-A233-84EED066AF4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7A43" w:rsidRPr="0088518B" w:rsidRDefault="00A27A43" w:rsidP="0088518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[1092]</w:t>
    </w:r>
    <w:r>
      <w:tab/>
    </w:r>
    <w:r w:rsidR="00CE122F">
      <w:fldChar w:fldCharType="begin"/>
    </w:r>
    <w:r w:rsidR="00CE122F">
      <w:instrText xml:space="preserve"> PAGE  \* MERGEFORMAT </w:instrText>
    </w:r>
    <w:r w:rsidR="00CE122F">
      <w:fldChar w:fldCharType="separate"/>
    </w:r>
    <w:r w:rsidR="00126C09">
      <w:rPr>
        <w:noProof/>
      </w:rPr>
      <w:t>1</w:t>
    </w:r>
    <w:r w:rsidR="00CE122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5AD8" w:rsidRDefault="00805AD8" w:rsidP="009F0C77">
      <w:r>
        <w:separator/>
      </w:r>
    </w:p>
  </w:footnote>
  <w:footnote w:type="continuationSeparator" w:id="0">
    <w:p w:rsidR="00805AD8" w:rsidRDefault="00805AD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9958CM14"/>
    <w:docVar w:name="CoverBillType" w:val="r"/>
    <w:docVar w:name="docpath" w:val="L:\Council\bills\GM\29958CM14.DOCX"/>
    <w:docVar w:name="dvBillNumber" w:val="1092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EC1352"/>
    <w:rsid w:val="00026C9A"/>
    <w:rsid w:val="000965A1"/>
    <w:rsid w:val="000E1785"/>
    <w:rsid w:val="000F39F2"/>
    <w:rsid w:val="001023A4"/>
    <w:rsid w:val="0010776B"/>
    <w:rsid w:val="00126C09"/>
    <w:rsid w:val="00133E66"/>
    <w:rsid w:val="00134ACF"/>
    <w:rsid w:val="001401DF"/>
    <w:rsid w:val="00144E15"/>
    <w:rsid w:val="00191F03"/>
    <w:rsid w:val="001A4A62"/>
    <w:rsid w:val="001A681E"/>
    <w:rsid w:val="001C6074"/>
    <w:rsid w:val="001D08F2"/>
    <w:rsid w:val="002037CA"/>
    <w:rsid w:val="002047A2"/>
    <w:rsid w:val="00230BFB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F1A15"/>
    <w:rsid w:val="00400EAA"/>
    <w:rsid w:val="0041760A"/>
    <w:rsid w:val="004809EE"/>
    <w:rsid w:val="004A6BBF"/>
    <w:rsid w:val="00511EE9"/>
    <w:rsid w:val="00521E00"/>
    <w:rsid w:val="005266E0"/>
    <w:rsid w:val="00577C6C"/>
    <w:rsid w:val="0058501B"/>
    <w:rsid w:val="005B3023"/>
    <w:rsid w:val="006215AA"/>
    <w:rsid w:val="006340D9"/>
    <w:rsid w:val="00643B8E"/>
    <w:rsid w:val="00665EBC"/>
    <w:rsid w:val="0066690B"/>
    <w:rsid w:val="0069470D"/>
    <w:rsid w:val="006A476C"/>
    <w:rsid w:val="006A695C"/>
    <w:rsid w:val="006C6A93"/>
    <w:rsid w:val="006E02F9"/>
    <w:rsid w:val="00720B1F"/>
    <w:rsid w:val="007512CC"/>
    <w:rsid w:val="00753C04"/>
    <w:rsid w:val="00756946"/>
    <w:rsid w:val="00757F80"/>
    <w:rsid w:val="00771EEC"/>
    <w:rsid w:val="00786819"/>
    <w:rsid w:val="007A325A"/>
    <w:rsid w:val="007D4190"/>
    <w:rsid w:val="007F1523"/>
    <w:rsid w:val="007F509E"/>
    <w:rsid w:val="007F5799"/>
    <w:rsid w:val="007F6947"/>
    <w:rsid w:val="00805AD8"/>
    <w:rsid w:val="008217F5"/>
    <w:rsid w:val="00872729"/>
    <w:rsid w:val="008841A3"/>
    <w:rsid w:val="0088518B"/>
    <w:rsid w:val="008F4429"/>
    <w:rsid w:val="00932670"/>
    <w:rsid w:val="009352BB"/>
    <w:rsid w:val="00990668"/>
    <w:rsid w:val="009F0C77"/>
    <w:rsid w:val="009F4DD1"/>
    <w:rsid w:val="00A27A43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E122F"/>
    <w:rsid w:val="00CF4447"/>
    <w:rsid w:val="00D15690"/>
    <w:rsid w:val="00D405E7"/>
    <w:rsid w:val="00D41D56"/>
    <w:rsid w:val="00D4629E"/>
    <w:rsid w:val="00D6260D"/>
    <w:rsid w:val="00D6662B"/>
    <w:rsid w:val="00D807AB"/>
    <w:rsid w:val="00D95E2F"/>
    <w:rsid w:val="00D970A9"/>
    <w:rsid w:val="00DB3AC0"/>
    <w:rsid w:val="00DE68F0"/>
    <w:rsid w:val="00DF3845"/>
    <w:rsid w:val="00DF7E17"/>
    <w:rsid w:val="00EB00A2"/>
    <w:rsid w:val="00EB1BF3"/>
    <w:rsid w:val="00EC1352"/>
    <w:rsid w:val="00EC54EC"/>
    <w:rsid w:val="00EF0207"/>
    <w:rsid w:val="00EF3EEE"/>
    <w:rsid w:val="00F149A7"/>
    <w:rsid w:val="00F4497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A6EE8E0-CA97-45FE-B4DC-A001564E1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1A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1A1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27A4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1092_201403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3-11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842216-7777-4E93-B6C5-9B8E994677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1</Pages>
  <Words>474</Words>
  <Characters>2703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1092: River Bluff High School Varsity Cheerleading Squad - South Carolina Legislature Online</dc:title>
  <dc:subject/>
  <dc:creator>%USERNAME%</dc:creator>
  <cp:keywords/>
  <dc:description/>
  <cp:lastModifiedBy>N Cumfer</cp:lastModifiedBy>
  <cp:revision>8</cp:revision>
  <cp:lastPrinted>2014-03-06T20:32:00Z</cp:lastPrinted>
  <dcterms:created xsi:type="dcterms:W3CDTF">2014-03-11T16:54:00Z</dcterms:created>
  <dcterms:modified xsi:type="dcterms:W3CDTF">2014-12-04T21:59:00Z</dcterms:modified>
</cp:coreProperties>
</file>