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886" w:rsidRDefault="00187886" w:rsidP="00187886">
      <w:pPr>
        <w:widowControl w:val="0"/>
        <w:jc w:val="center"/>
      </w:pPr>
      <w:r w:rsidRPr="00187886">
        <w:rPr>
          <w:b/>
        </w:rPr>
        <w:t>South Carolina General Assembly</w:t>
      </w:r>
    </w:p>
    <w:p w:rsidR="00187886" w:rsidRDefault="00187886" w:rsidP="00187886">
      <w:pPr>
        <w:widowControl w:val="0"/>
        <w:jc w:val="center"/>
      </w:pPr>
      <w:r>
        <w:t>120th Session, 2013-2014</w:t>
      </w:r>
    </w:p>
    <w:p w:rsidR="00187886" w:rsidRDefault="00187886" w:rsidP="00187886">
      <w:pPr>
        <w:widowControl w:val="0"/>
        <w:jc w:val="left"/>
      </w:pPr>
    </w:p>
    <w:p w:rsidR="00187886" w:rsidRDefault="00187886" w:rsidP="00187886">
      <w:pPr>
        <w:widowControl w:val="0"/>
        <w:jc w:val="left"/>
        <w:rPr>
          <w:b/>
        </w:rPr>
      </w:pPr>
      <w:r w:rsidRPr="00187886">
        <w:rPr>
          <w:b/>
        </w:rPr>
        <w:t>S.</w:t>
      </w:r>
      <w:r>
        <w:rPr>
          <w:b/>
        </w:rPr>
        <w:t xml:space="preserve"> </w:t>
      </w:r>
      <w:r w:rsidRPr="00187886">
        <w:rPr>
          <w:b/>
        </w:rPr>
        <w:t>1103</w:t>
      </w:r>
    </w:p>
    <w:p w:rsidR="00187886" w:rsidRDefault="00187886" w:rsidP="00187886">
      <w:pPr>
        <w:widowControl w:val="0"/>
        <w:jc w:val="left"/>
        <w:rPr>
          <w:b/>
        </w:rPr>
      </w:pPr>
    </w:p>
    <w:p w:rsidR="00187886" w:rsidRDefault="00187886" w:rsidP="00187886">
      <w:pPr>
        <w:widowControl w:val="0"/>
        <w:jc w:val="left"/>
      </w:pPr>
      <w:r w:rsidRPr="00187886">
        <w:rPr>
          <w:b/>
        </w:rPr>
        <w:t>STATUS INFORMATION</w:t>
      </w:r>
    </w:p>
    <w:p w:rsidR="00187886" w:rsidRDefault="00187886" w:rsidP="00187886">
      <w:pPr>
        <w:widowControl w:val="0"/>
        <w:jc w:val="left"/>
      </w:pPr>
    </w:p>
    <w:p w:rsidR="00187886" w:rsidRDefault="00187886" w:rsidP="00187886">
      <w:pPr>
        <w:widowControl w:val="0"/>
        <w:jc w:val="left"/>
      </w:pPr>
      <w:r>
        <w:t>Senate Resolution</w:t>
      </w:r>
    </w:p>
    <w:p w:rsidR="00187886" w:rsidRDefault="00187886" w:rsidP="00187886">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McGill, Nicholson, O'Dell, Peeler, Pinckney, Rankin, Reese, Setzler, Shealy, Sheheen, Thurmond, Turner, Verdin, Williams and Young</w:t>
      </w:r>
    </w:p>
    <w:p w:rsidR="00187886" w:rsidRDefault="00187886" w:rsidP="00187886">
      <w:pPr>
        <w:widowControl w:val="0"/>
        <w:jc w:val="left"/>
      </w:pPr>
      <w:r>
        <w:t>Document Path: l:\council\bills\gm\29934ac14.docx</w:t>
      </w:r>
    </w:p>
    <w:p w:rsidR="00187886" w:rsidRDefault="00187886" w:rsidP="00187886">
      <w:pPr>
        <w:widowControl w:val="0"/>
        <w:jc w:val="left"/>
      </w:pPr>
    </w:p>
    <w:p w:rsidR="00187886" w:rsidRDefault="00187886" w:rsidP="00187886">
      <w:pPr>
        <w:widowControl w:val="0"/>
        <w:jc w:val="left"/>
      </w:pPr>
      <w:r>
        <w:t>Introduced in the Senate on March 11, 2014</w:t>
      </w:r>
    </w:p>
    <w:p w:rsidR="00187886" w:rsidRDefault="00187886" w:rsidP="00187886">
      <w:pPr>
        <w:widowControl w:val="0"/>
        <w:jc w:val="left"/>
      </w:pPr>
      <w:r>
        <w:t>Adopted by the Senate on March 11, 2014</w:t>
      </w:r>
    </w:p>
    <w:p w:rsidR="00187886" w:rsidRDefault="00187886" w:rsidP="00187886">
      <w:pPr>
        <w:widowControl w:val="0"/>
        <w:jc w:val="left"/>
      </w:pPr>
    </w:p>
    <w:p w:rsidR="00187886" w:rsidRDefault="00187886" w:rsidP="00187886">
      <w:pPr>
        <w:widowControl w:val="0"/>
        <w:jc w:val="left"/>
      </w:pPr>
      <w:r>
        <w:t xml:space="preserve">Summary: </w:t>
      </w:r>
      <w:r w:rsidR="00C7527E">
        <w:t>Alice and Anthony Hurley</w:t>
      </w:r>
    </w:p>
    <w:p w:rsidR="00187886" w:rsidRDefault="00187886" w:rsidP="00187886">
      <w:pPr>
        <w:widowControl w:val="0"/>
        <w:jc w:val="left"/>
      </w:pPr>
    </w:p>
    <w:p w:rsidR="00187886" w:rsidRDefault="00187886" w:rsidP="00187886">
      <w:pPr>
        <w:widowControl w:val="0"/>
        <w:jc w:val="left"/>
      </w:pPr>
    </w:p>
    <w:p w:rsidR="00187886" w:rsidRDefault="00187886" w:rsidP="00187886">
      <w:pPr>
        <w:widowControl w:val="0"/>
        <w:tabs>
          <w:tab w:val="center" w:pos="590"/>
          <w:tab w:val="center" w:pos="1440"/>
          <w:tab w:val="left" w:pos="1872"/>
          <w:tab w:val="left" w:pos="9187"/>
        </w:tabs>
        <w:jc w:val="left"/>
      </w:pPr>
      <w:r w:rsidRPr="00187886">
        <w:rPr>
          <w:b/>
        </w:rPr>
        <w:t>HISTORY OF LEGISLATIVE ACTIONS</w:t>
      </w:r>
    </w:p>
    <w:p w:rsidR="00187886" w:rsidRDefault="00187886" w:rsidP="00187886">
      <w:pPr>
        <w:widowControl w:val="0"/>
        <w:tabs>
          <w:tab w:val="center" w:pos="590"/>
          <w:tab w:val="center" w:pos="1440"/>
          <w:tab w:val="left" w:pos="1872"/>
          <w:tab w:val="left" w:pos="9187"/>
        </w:tabs>
        <w:jc w:val="left"/>
      </w:pPr>
    </w:p>
    <w:p w:rsidR="00187886" w:rsidRPr="00187886" w:rsidRDefault="00187886" w:rsidP="00187886">
      <w:pPr>
        <w:widowControl w:val="0"/>
        <w:tabs>
          <w:tab w:val="center" w:pos="590"/>
          <w:tab w:val="center" w:pos="1440"/>
          <w:tab w:val="left" w:pos="1872"/>
          <w:tab w:val="left" w:pos="9187"/>
        </w:tabs>
        <w:jc w:val="left"/>
      </w:pPr>
      <w:bookmarkStart w:id="0" w:name="_GoBack"/>
      <w:r w:rsidRPr="00187886">
        <w:rPr>
          <w:u w:val="single"/>
        </w:rPr>
        <w:tab/>
        <w:t>Date</w:t>
      </w:r>
      <w:r w:rsidRPr="00187886">
        <w:rPr>
          <w:u w:val="single"/>
        </w:rPr>
        <w:tab/>
        <w:t>Body</w:t>
      </w:r>
      <w:r w:rsidRPr="00187886">
        <w:rPr>
          <w:u w:val="single"/>
        </w:rPr>
        <w:tab/>
        <w:t>Action Description with journal page number</w:t>
      </w:r>
      <w:r w:rsidRPr="00187886">
        <w:rPr>
          <w:u w:val="single"/>
        </w:rPr>
        <w:tab/>
      </w:r>
      <w:bookmarkEnd w:id="0"/>
    </w:p>
    <w:p w:rsidR="00E92F28" w:rsidRDefault="00E92F28" w:rsidP="00E92F28">
      <w:pPr>
        <w:widowControl w:val="0"/>
        <w:tabs>
          <w:tab w:val="right" w:pos="1008"/>
          <w:tab w:val="left" w:pos="1152"/>
          <w:tab w:val="left" w:pos="1872"/>
          <w:tab w:val="left" w:pos="9187"/>
        </w:tabs>
        <w:ind w:left="2088" w:hanging="2088"/>
        <w:jc w:val="left"/>
      </w:pPr>
      <w:r>
        <w:tab/>
        <w:t>3/11/2014</w:t>
      </w:r>
      <w:r>
        <w:tab/>
        <w:t>Senate</w:t>
      </w:r>
      <w:r>
        <w:tab/>
      </w:r>
      <w:r w:rsidRPr="003B5E92">
        <w:t>Introduced and adopted (</w:t>
      </w:r>
      <w:hyperlink r:id="rId7" w:history="1">
        <w:r w:rsidRPr="003B5E92">
          <w:rPr>
            <w:rStyle w:val="Hyperlink"/>
          </w:rPr>
          <w:t>Senate Journal</w:t>
        </w:r>
        <w:r w:rsidRPr="003B5E92">
          <w:rPr>
            <w:rStyle w:val="Hyperlink"/>
          </w:rPr>
          <w:noBreakHyphen/>
          <w:t>page 8</w:t>
        </w:r>
      </w:hyperlink>
      <w:r w:rsidRPr="003B5E92">
        <w:t>)</w:t>
      </w:r>
    </w:p>
    <w:p w:rsidR="00E92F28" w:rsidRDefault="00E92F28" w:rsidP="00E92F28">
      <w:pPr>
        <w:widowControl w:val="0"/>
        <w:tabs>
          <w:tab w:val="right" w:pos="1008"/>
          <w:tab w:val="left" w:pos="1152"/>
          <w:tab w:val="left" w:pos="1872"/>
          <w:tab w:val="left" w:pos="9187"/>
        </w:tabs>
        <w:ind w:left="2088" w:hanging="2088"/>
        <w:jc w:val="left"/>
      </w:pPr>
    </w:p>
    <w:p w:rsidR="00187886" w:rsidRPr="00187886" w:rsidRDefault="00187886" w:rsidP="00187886">
      <w:pPr>
        <w:widowControl w:val="0"/>
        <w:tabs>
          <w:tab w:val="right" w:pos="1008"/>
          <w:tab w:val="left" w:pos="1152"/>
          <w:tab w:val="left" w:pos="1872"/>
          <w:tab w:val="left" w:pos="9187"/>
        </w:tabs>
        <w:ind w:left="2088" w:hanging="2088"/>
        <w:jc w:val="left"/>
      </w:pPr>
    </w:p>
    <w:p w:rsidR="00187886" w:rsidRDefault="00187886" w:rsidP="00187886">
      <w:r w:rsidRPr="00187886">
        <w:rPr>
          <w:b/>
        </w:rPr>
        <w:t>VERSIONS OF THIS BILL</w:t>
      </w:r>
    </w:p>
    <w:p w:rsidR="00187886" w:rsidRDefault="00187886" w:rsidP="00187886"/>
    <w:p w:rsidR="00187886" w:rsidRDefault="000249C9" w:rsidP="00187886">
      <w:hyperlink r:id="rId8" w:history="1">
        <w:r w:rsidR="00187886">
          <w:rPr>
            <w:rStyle w:val="Hyperlink"/>
          </w:rPr>
          <w:t>3/11/2014</w:t>
        </w:r>
      </w:hyperlink>
    </w:p>
    <w:p w:rsidR="00187886" w:rsidRDefault="00187886" w:rsidP="00187886"/>
    <w:p w:rsidR="00187886" w:rsidRDefault="00187886" w:rsidP="00187886">
      <w:pPr>
        <w:sectPr w:rsidR="00187886" w:rsidSect="0018788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20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3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w:t>
      </w:r>
      <w:r w:rsidR="00BA5074">
        <w:t xml:space="preserve"> ALICE AND ANTHONY HURLEY </w:t>
      </w:r>
      <w:r>
        <w:t xml:space="preserve">FOR </w:t>
      </w:r>
      <w:r w:rsidR="00185239">
        <w:t>T</w:t>
      </w:r>
      <w:r>
        <w:t>HE</w:t>
      </w:r>
      <w:r w:rsidR="00185239">
        <w:t>I</w:t>
      </w:r>
      <w:r>
        <w:t xml:space="preserve">R </w:t>
      </w:r>
      <w:r w:rsidR="00C353C5">
        <w:t>SIGNIFICANT ROLE IN FOUNDING COLUMBIA</w:t>
      </w:r>
      <w:r w:rsidR="005A21CD" w:rsidRPr="005A21CD">
        <w:t>’</w:t>
      </w:r>
      <w:r w:rsidR="00C353C5">
        <w:t>S POINSETTIA COTILLION</w:t>
      </w:r>
      <w:r>
        <w:t xml:space="preserve"> AND TO CONGRATULATE </w:t>
      </w:r>
      <w:r w:rsidR="00BA5074">
        <w:t>THEM</w:t>
      </w:r>
      <w:r>
        <w:t xml:space="preserve"> UPON BEING NAMED 2014 HONOREE</w:t>
      </w:r>
      <w:r w:rsidR="00BA5074">
        <w:t>S</w:t>
      </w:r>
      <w:r>
        <w:t xml:space="preserve"> OF THE LITTLE BLACK DRESS SCHOLARSHIP COMMITTEE.</w:t>
      </w:r>
    </w:p>
    <w:p w:rsidR="00AD020B" w:rsidRDefault="00AD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F26" w:rsidRDefault="00AD020B"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3F26">
        <w:t xml:space="preserve">the members of the Senate of the State of South Carolina were pleased to learn that </w:t>
      </w:r>
      <w:r w:rsidR="00185239">
        <w:t>Alice and Anthony Hurley</w:t>
      </w:r>
      <w:r w:rsidR="004D3F26">
        <w:t xml:space="preserve"> will be honored by the Little Black Dress Scholarship Committee</w:t>
      </w:r>
      <w:r w:rsidR="00834998">
        <w:t xml:space="preserve"> for founding the Poinsettia Cotillion in Columbia</w:t>
      </w:r>
      <w:r w:rsidR="004D3F26">
        <w:t>; and</w:t>
      </w:r>
    </w:p>
    <w:p w:rsidR="004D3F26" w:rsidRDefault="004D3F26"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26" w:rsidRDefault="004D3F26"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March 15, 2014, the recipients of the 2014 award will be recognized at the Little Black Dress Scholarship Luncheon at the Embassy Suites Hotel in Columbia</w:t>
      </w:r>
      <w:r w:rsidR="00F70F63">
        <w:t>, entitled “A Trip to the Motherland...A Tribute to Nelson Mandela”</w:t>
      </w:r>
      <w:r>
        <w:t>; and</w:t>
      </w:r>
    </w:p>
    <w:p w:rsidR="004D3F26" w:rsidRDefault="004D3F26"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26" w:rsidRDefault="004D3F26"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several years ago, Irma Smith Lowman of Columbia and Mary Reed of Orlando, Florida, brought the Little Black Dress Luncheon to Columbia</w:t>
      </w:r>
      <w:r w:rsidR="00834998">
        <w:t xml:space="preserve"> to generate camaraderie while honoring distinguished </w:t>
      </w:r>
      <w:r w:rsidR="00C353C5">
        <w:t>women</w:t>
      </w:r>
      <w:r w:rsidR="00834998">
        <w:t xml:space="preserve"> who have given service to the community.  Proceeds from the event are contributed to a well</w:t>
      </w:r>
      <w:r w:rsidR="00906DB8">
        <w:noBreakHyphen/>
      </w:r>
      <w:r w:rsidR="00834998">
        <w:t>deserving, disadvantaged student</w:t>
      </w:r>
      <w:r w:rsidR="00906DB8">
        <w:t>.  This year an exception to the stated</w:t>
      </w:r>
      <w:r w:rsidR="00C353C5">
        <w:t xml:space="preserve"> purpose</w:t>
      </w:r>
      <w:r w:rsidR="00906DB8">
        <w:t xml:space="preserve"> of honoring women has been made</w:t>
      </w:r>
      <w:r w:rsidR="00C353C5">
        <w:t xml:space="preserve"> so that the contributions of Anthony Hurl</w:t>
      </w:r>
      <w:r w:rsidR="00BD1543">
        <w:t>e</w:t>
      </w:r>
      <w:r w:rsidR="00C353C5">
        <w:t>y could be acknowledged</w:t>
      </w:r>
      <w:r>
        <w:t>; and</w:t>
      </w:r>
    </w:p>
    <w:p w:rsidR="00834998" w:rsidRDefault="00834998"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9A3" w:rsidRDefault="002749A3" w:rsidP="0027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Anthony Hurley, a native of Columbia, graduated from Palmer Memorial Institute in Sedalia, North Carolina, and Cincinnati School of Embalming, and he attended Morehouse College</w:t>
      </w:r>
      <w:r w:rsidR="00BD1543">
        <w:t>.  He and his beloved wife own and operate the Manigault</w:t>
      </w:r>
      <w:r w:rsidR="00906DB8">
        <w:noBreakHyphen/>
      </w:r>
      <w:r w:rsidR="00BD1543">
        <w:t>Hurley Funeral Home</w:t>
      </w:r>
      <w:r w:rsidR="00E11BBB">
        <w:t>, a seventy</w:t>
      </w:r>
      <w:r w:rsidR="00906DB8">
        <w:noBreakHyphen/>
      </w:r>
      <w:r w:rsidR="00E11BBB">
        <w:t>five year old family establishment in Columbia</w:t>
      </w:r>
      <w:r>
        <w:t>; and</w:t>
      </w:r>
    </w:p>
    <w:p w:rsidR="002749A3" w:rsidRDefault="002749A3" w:rsidP="0027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9A3" w:rsidRDefault="002749A3" w:rsidP="0027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and distinction in the United States Army, and he is a 32</w:t>
      </w:r>
      <w:r w:rsidRPr="002749A3">
        <w:rPr>
          <w:vertAlign w:val="superscript"/>
        </w:rPr>
        <w:t>nd</w:t>
      </w:r>
      <w:r>
        <w:t xml:space="preserve"> Degree Prince Hall Mason, C.C. Johnson Consistory; and</w:t>
      </w:r>
    </w:p>
    <w:p w:rsidR="002749A3" w:rsidRDefault="002749A3" w:rsidP="0027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3C5" w:rsidRDefault="00834998"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Charlotte</w:t>
      </w:r>
      <w:r w:rsidR="00C353C5">
        <w:t xml:space="preserve">, North Carolina, </w:t>
      </w:r>
      <w:r w:rsidR="002749A3">
        <w:t xml:space="preserve">Alice Hurley is </w:t>
      </w:r>
      <w:r w:rsidR="00C353C5">
        <w:t xml:space="preserve">a graduate of Palmer Memorial Institute, Boston University, and Atlanta University School of Social Work.  She worked at radio station WERD in Atlanta, Georgia, </w:t>
      </w:r>
      <w:r w:rsidR="00D96D11">
        <w:t>retired in 1996 as coordinator of school social workers for</w:t>
      </w:r>
      <w:r w:rsidR="00C353C5">
        <w:t xml:space="preserve"> Richland County School District </w:t>
      </w:r>
      <w:r w:rsidR="00D96D11">
        <w:t>One</w:t>
      </w:r>
      <w:r w:rsidR="00C353C5">
        <w:t>; and</w:t>
      </w:r>
    </w:p>
    <w:p w:rsidR="002749A3" w:rsidRDefault="002749A3"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9A3" w:rsidRDefault="002749A3"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1543">
        <w:t>Mrs. Hurley</w:t>
      </w:r>
      <w:r>
        <w:t xml:space="preserve"> has served on the b</w:t>
      </w:r>
      <w:r w:rsidR="00BD1543">
        <w:t>oard of the Eboni Dance Theatre; on the W. A. Perry Middle School Task Force; the advisory board of the state</w:t>
      </w:r>
      <w:r w:rsidR="005A21CD" w:rsidRPr="005A21CD">
        <w:t>’</w:t>
      </w:r>
      <w:r w:rsidR="00BD1543">
        <w:t>s School Improvement Council Assistance; the South Carolina Department of Education</w:t>
      </w:r>
      <w:r w:rsidR="005A21CD" w:rsidRPr="005A21CD">
        <w:t>’</w:t>
      </w:r>
      <w:r w:rsidR="00BD1543">
        <w:t>s Character Education Advisory Board; the Jones McDonald Community Club; the Columbia Link</w:t>
      </w:r>
      <w:r w:rsidR="005A21CD" w:rsidRPr="005A21CD">
        <w:t>’</w:t>
      </w:r>
      <w:r w:rsidR="005A21CD">
        <w:t>s, Inc.; and Delta</w:t>
      </w:r>
      <w:r w:rsidR="00BD1543">
        <w:t xml:space="preserve"> Sigma Theta Sorority; and</w:t>
      </w:r>
    </w:p>
    <w:p w:rsidR="00BD1543" w:rsidRDefault="00BD1543"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B" w:rsidRDefault="00BD1543"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the Hurleys </w:t>
      </w:r>
      <w:r w:rsidR="00E11BBB">
        <w:t xml:space="preserve">helped organize the Columbia Affiliate of the National Urban League in 1967, and their </w:t>
      </w:r>
      <w:r w:rsidR="005A21CD">
        <w:t>noteworthy service</w:t>
      </w:r>
      <w:r w:rsidR="00E11BBB">
        <w:t xml:space="preserve"> in this significant organization was recognized in 1996 </w:t>
      </w:r>
      <w:r w:rsidR="005A21CD">
        <w:t>as they received the Order of the Palmetto, the state</w:t>
      </w:r>
      <w:r w:rsidR="005A21CD" w:rsidRPr="005A21CD">
        <w:t>’</w:t>
      </w:r>
      <w:r w:rsidR="005A21CD">
        <w:t>s highest civilian award, from</w:t>
      </w:r>
      <w:r w:rsidR="00E11BBB">
        <w:t xml:space="preserve"> the governor of South Carolina; and</w:t>
      </w:r>
    </w:p>
    <w:p w:rsidR="00E11BBB" w:rsidRDefault="00E11BBB"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543" w:rsidRDefault="00E11BBB"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1980, Mr. and Mrs. Hurley </w:t>
      </w:r>
      <w:r w:rsidR="00BD1543">
        <w:t>organized and f</w:t>
      </w:r>
      <w:r>
        <w:t>ounded the Poinsettia Cotillion to provide the Columbia community with a privately funded debutante ball for African Americans; and</w:t>
      </w:r>
    </w:p>
    <w:p w:rsidR="00E11BBB" w:rsidRDefault="00E11BBB"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B" w:rsidRDefault="00E11BBB"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Poinsettia Balls have traditionally been held in December after Christmas</w:t>
      </w:r>
      <w:r w:rsidR="005A21CD">
        <w:t>,</w:t>
      </w:r>
      <w:r>
        <w:t xml:space="preserve"> and they </w:t>
      </w:r>
      <w:r w:rsidR="00BA5074">
        <w:t xml:space="preserve">have continued to be </w:t>
      </w:r>
      <w:r>
        <w:t>viable</w:t>
      </w:r>
      <w:r w:rsidR="00BA5074">
        <w:t xml:space="preserve"> </w:t>
      </w:r>
      <w:r>
        <w:t>balls</w:t>
      </w:r>
      <w:r w:rsidR="00BA5074">
        <w:t xml:space="preserve"> in the Columbia community; and</w:t>
      </w:r>
    </w:p>
    <w:p w:rsidR="002749A3" w:rsidRDefault="002749A3"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9A3" w:rsidRDefault="002749A3"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members of St. Luke</w:t>
      </w:r>
      <w:r w:rsidR="005A21CD" w:rsidRPr="005A21CD">
        <w:t>’</w:t>
      </w:r>
      <w:r>
        <w:t xml:space="preserve">s Episcopal Church, </w:t>
      </w:r>
      <w:r w:rsidR="00906DB8">
        <w:t>Mr. and Mrs. Hurley</w:t>
      </w:r>
      <w:r>
        <w:t xml:space="preserve"> reared three fine children:</w:t>
      </w:r>
      <w:r w:rsidR="00D96D11">
        <w:t xml:space="preserve"> </w:t>
      </w:r>
      <w:r>
        <w:t xml:space="preserve"> Brian Wyche Hurley,</w:t>
      </w:r>
      <w:r w:rsidR="005346F4">
        <w:t xml:space="preserve"> M.D.,</w:t>
      </w:r>
      <w:r>
        <w:t xml:space="preserve"> Kelly L. Hurley, and Michelle Manigault</w:t>
      </w:r>
      <w:r w:rsidR="00906DB8">
        <w:noBreakHyphen/>
      </w:r>
      <w:r>
        <w:t>Hurley; and</w:t>
      </w:r>
    </w:p>
    <w:p w:rsidR="00C353C5" w:rsidRDefault="00C353C5" w:rsidP="0083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0B" w:rsidRDefault="004D3F26"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appreciate the </w:t>
      </w:r>
      <w:r w:rsidR="00BA5074">
        <w:t xml:space="preserve">outstanding </w:t>
      </w:r>
      <w:r>
        <w:t xml:space="preserve">contributions that </w:t>
      </w:r>
      <w:r w:rsidR="00185239">
        <w:t>Alice and Anthony Hurley</w:t>
      </w:r>
      <w:r>
        <w:t xml:space="preserve"> ha</w:t>
      </w:r>
      <w:r w:rsidR="00185239">
        <w:t>ve</w:t>
      </w:r>
      <w:r>
        <w:t xml:space="preserve"> made to </w:t>
      </w:r>
      <w:r w:rsidR="00185239">
        <w:t>t</w:t>
      </w:r>
      <w:r>
        <w:t>he</w:t>
      </w:r>
      <w:r w:rsidR="00185239">
        <w:t>i</w:t>
      </w:r>
      <w:r>
        <w:t xml:space="preserve">r </w:t>
      </w:r>
      <w:r w:rsidR="00BA5074">
        <w:t>community</w:t>
      </w:r>
      <w:r w:rsidR="00C353C5">
        <w:t xml:space="preserve"> in </w:t>
      </w:r>
      <w:r w:rsidR="00BA5074">
        <w:t>starting</w:t>
      </w:r>
      <w:r w:rsidR="00C353C5">
        <w:t xml:space="preserve"> Columbia</w:t>
      </w:r>
      <w:r w:rsidR="005A21CD" w:rsidRPr="005A21CD">
        <w:t>’</w:t>
      </w:r>
      <w:r w:rsidR="00C353C5">
        <w:t>s Poinsettia Cotillion</w:t>
      </w:r>
      <w:r>
        <w:t xml:space="preserve"> and applaud </w:t>
      </w:r>
      <w:r w:rsidR="00185239">
        <w:t>t</w:t>
      </w:r>
      <w:r>
        <w:t>he</w:t>
      </w:r>
      <w:r w:rsidR="00185239">
        <w:t>i</w:t>
      </w:r>
      <w:r>
        <w:t>r inclusion as 2014 honoree</w:t>
      </w:r>
      <w:r w:rsidR="00185239">
        <w:t>s</w:t>
      </w:r>
      <w:r>
        <w:t xml:space="preserve"> of the Little Black Dress Scholarship Committee</w:t>
      </w:r>
      <w:r w:rsidR="00AD020B">
        <w:t>.  Now, therefore,</w:t>
      </w:r>
    </w:p>
    <w:p w:rsidR="00AD020B" w:rsidRDefault="00AD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0B" w:rsidRDefault="00AD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D020B" w:rsidRDefault="00AD0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F26" w:rsidRDefault="00AD020B"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D3F26">
        <w:t xml:space="preserve">the members of the Senate of the State of South Carolina, by this resolution, recognize and honor </w:t>
      </w:r>
      <w:r w:rsidR="00185239">
        <w:t>Alice and Anthony Hurley</w:t>
      </w:r>
      <w:r w:rsidR="004D3F26">
        <w:t xml:space="preserve"> for </w:t>
      </w:r>
      <w:r w:rsidR="00185239">
        <w:t>t</w:t>
      </w:r>
      <w:r w:rsidR="004D3F26">
        <w:t>he</w:t>
      </w:r>
      <w:r w:rsidR="00185239">
        <w:t>i</w:t>
      </w:r>
      <w:r w:rsidR="004D3F26">
        <w:t xml:space="preserve">r </w:t>
      </w:r>
      <w:r w:rsidR="00BA5074">
        <w:t>significant role in founding Columbia</w:t>
      </w:r>
      <w:r w:rsidR="005A21CD" w:rsidRPr="005A21CD">
        <w:t>’</w:t>
      </w:r>
      <w:r w:rsidR="00BA5074">
        <w:t>s Poinsettia Cotillion</w:t>
      </w:r>
      <w:r w:rsidR="004D3F26">
        <w:t xml:space="preserve"> and congratulate </w:t>
      </w:r>
      <w:r w:rsidR="00185239">
        <w:t>t</w:t>
      </w:r>
      <w:r w:rsidR="004D3F26">
        <w:t>he</w:t>
      </w:r>
      <w:r w:rsidR="00185239">
        <w:t>m</w:t>
      </w:r>
      <w:r w:rsidR="004D3F26">
        <w:t xml:space="preserve"> upon being named 2014 honoree</w:t>
      </w:r>
      <w:r w:rsidR="00BA5074">
        <w:t>s</w:t>
      </w:r>
      <w:r w:rsidR="004D3F26">
        <w:t xml:space="preserve"> of the Little Black Dress Scholarship Committee.</w:t>
      </w:r>
    </w:p>
    <w:p w:rsidR="004D3F26" w:rsidRDefault="004D3F26"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0B" w:rsidRDefault="004D3F26" w:rsidP="004D3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96D11">
        <w:t>esented</w:t>
      </w:r>
      <w:r>
        <w:t xml:space="preserve"> to</w:t>
      </w:r>
      <w:r w:rsidR="00185239">
        <w:t xml:space="preserve"> Alice and Anthony Hurley</w:t>
      </w:r>
      <w:r w:rsidR="00AD020B">
        <w:t>.</w:t>
      </w:r>
    </w:p>
    <w:p w:rsidR="004B7E2B" w:rsidRDefault="00906DB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E2B" w:rsidRDefault="004B7E2B" w:rsidP="00187886">
      <w:pPr>
        <w:suppressAutoHyphens/>
      </w:pPr>
    </w:p>
    <w:sectPr w:rsidR="004B7E2B" w:rsidSect="001878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1CD" w:rsidRDefault="005A21CD" w:rsidP="009F0C77">
      <w:r>
        <w:separator/>
      </w:r>
    </w:p>
  </w:endnote>
  <w:endnote w:type="continuationSeparator" w:id="0">
    <w:p w:rsidR="005A21CD" w:rsidRDefault="005A21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51C708-DB59-483D-98B3-16DB2815D191}"/>
    <w:embedBold r:id="rId2" w:fontKey="{71B43070-E7AA-4EBD-9C69-629681429AD4}"/>
  </w:font>
  <w:font w:name="Calibri">
    <w:panose1 w:val="020F0502020204030204"/>
    <w:charset w:val="00"/>
    <w:family w:val="swiss"/>
    <w:pitch w:val="variable"/>
    <w:sig w:usb0="E10002FF" w:usb1="4000ACFF" w:usb2="00000009" w:usb3="00000000" w:csb0="0000019F" w:csb1="00000000"/>
    <w:embedRegular r:id="rId3" w:fontKey="{6DB2C2BE-96BF-4AB8-B34E-58EE37B01BEE}"/>
  </w:font>
  <w:font w:name="Tahoma">
    <w:panose1 w:val="020B0604030504040204"/>
    <w:charset w:val="00"/>
    <w:family w:val="swiss"/>
    <w:pitch w:val="variable"/>
    <w:sig w:usb0="21002A87" w:usb1="80000000" w:usb2="00000008" w:usb3="00000000" w:csb0="000101FF" w:csb1="00000000"/>
    <w:embedRegular r:id="rId4" w:fontKey="{9577AFDB-907B-4F73-9E2C-461005676504}"/>
  </w:font>
  <w:font w:name="Cambria">
    <w:panose1 w:val="02040503050406030204"/>
    <w:charset w:val="00"/>
    <w:family w:val="roman"/>
    <w:pitch w:val="variable"/>
    <w:sig w:usb0="E00002FF" w:usb1="400004FF" w:usb2="00000000" w:usb3="00000000" w:csb0="0000019F" w:csb1="00000000"/>
    <w:embedRegular r:id="rId5" w:fontKey="{BD55D1BB-6CFB-4D5E-85E4-795BF1BFB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86" w:rsidRPr="004B7E2B" w:rsidRDefault="00187886" w:rsidP="004B7E2B">
    <w:pPr>
      <w:pStyle w:val="Footer"/>
      <w:tabs>
        <w:tab w:val="clear" w:pos="4680"/>
        <w:tab w:val="clear" w:pos="9360"/>
        <w:tab w:val="center" w:pos="2995"/>
      </w:tabs>
      <w:spacing w:before="120"/>
    </w:pPr>
    <w:r>
      <w:t>[1103]</w:t>
    </w:r>
    <w:r>
      <w:tab/>
    </w:r>
    <w:r w:rsidR="00A03174">
      <w:fldChar w:fldCharType="begin"/>
    </w:r>
    <w:r w:rsidR="00A03174">
      <w:instrText xml:space="preserve"> PAGE  \* MERGEFORMAT </w:instrText>
    </w:r>
    <w:r w:rsidR="00A03174">
      <w:fldChar w:fldCharType="separate"/>
    </w:r>
    <w:r w:rsidR="000249C9">
      <w:rPr>
        <w:noProof/>
      </w:rPr>
      <w:t>1</w:t>
    </w:r>
    <w:r w:rsidR="00A031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1CD" w:rsidRDefault="005A21CD" w:rsidP="009F0C77">
      <w:r>
        <w:separator/>
      </w:r>
    </w:p>
  </w:footnote>
  <w:footnote w:type="continuationSeparator" w:id="0">
    <w:p w:rsidR="005A21CD" w:rsidRDefault="005A21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34AC14"/>
    <w:docVar w:name="CoverBillType" w:val="r"/>
    <w:docVar w:name="docpath" w:val="L:\Council\bills\GM\29934AC14.DOCX"/>
    <w:docVar w:name="dvBillNumber" w:val="1103"/>
    <w:docVar w:name="dvBillNumberPrefix" w:val="S. "/>
    <w:docVar w:name="dvOriginalBody" w:val="Senate"/>
    <w:docVar w:name="dvSteno" w:val="GM"/>
    <w:docVar w:name="NameofBody" w:val="s"/>
    <w:docVar w:name="vgroup2" w:val="Council"/>
  </w:docVars>
  <w:rsids>
    <w:rsidRoot w:val="003F5A29"/>
    <w:rsid w:val="000249C9"/>
    <w:rsid w:val="00026C9A"/>
    <w:rsid w:val="000726F9"/>
    <w:rsid w:val="000965A1"/>
    <w:rsid w:val="000E1785"/>
    <w:rsid w:val="000F39F2"/>
    <w:rsid w:val="001023A4"/>
    <w:rsid w:val="0010776B"/>
    <w:rsid w:val="00133E66"/>
    <w:rsid w:val="00134ACF"/>
    <w:rsid w:val="00144E15"/>
    <w:rsid w:val="00185239"/>
    <w:rsid w:val="00187886"/>
    <w:rsid w:val="00195450"/>
    <w:rsid w:val="001A4A62"/>
    <w:rsid w:val="001A681E"/>
    <w:rsid w:val="001D08F2"/>
    <w:rsid w:val="002037CA"/>
    <w:rsid w:val="002047A2"/>
    <w:rsid w:val="0022675F"/>
    <w:rsid w:val="002321B6"/>
    <w:rsid w:val="0023696B"/>
    <w:rsid w:val="00250967"/>
    <w:rsid w:val="00267A8B"/>
    <w:rsid w:val="002749A3"/>
    <w:rsid w:val="002759C5"/>
    <w:rsid w:val="00277DEE"/>
    <w:rsid w:val="00280D88"/>
    <w:rsid w:val="0028646B"/>
    <w:rsid w:val="00294ABE"/>
    <w:rsid w:val="002A3EB4"/>
    <w:rsid w:val="002C43B6"/>
    <w:rsid w:val="00300613"/>
    <w:rsid w:val="00325348"/>
    <w:rsid w:val="00393688"/>
    <w:rsid w:val="003B5BAD"/>
    <w:rsid w:val="003D411E"/>
    <w:rsid w:val="003E3C1E"/>
    <w:rsid w:val="003E6148"/>
    <w:rsid w:val="003F5A29"/>
    <w:rsid w:val="00400EAA"/>
    <w:rsid w:val="0041760A"/>
    <w:rsid w:val="00420297"/>
    <w:rsid w:val="004809EE"/>
    <w:rsid w:val="004B7E2B"/>
    <w:rsid w:val="004D3F26"/>
    <w:rsid w:val="00511EE9"/>
    <w:rsid w:val="00521E00"/>
    <w:rsid w:val="005346F4"/>
    <w:rsid w:val="00577C6C"/>
    <w:rsid w:val="00581653"/>
    <w:rsid w:val="0058501B"/>
    <w:rsid w:val="005A04E4"/>
    <w:rsid w:val="005A21CD"/>
    <w:rsid w:val="006215AA"/>
    <w:rsid w:val="006340D9"/>
    <w:rsid w:val="00643B8E"/>
    <w:rsid w:val="00665EBC"/>
    <w:rsid w:val="0069470D"/>
    <w:rsid w:val="006A476C"/>
    <w:rsid w:val="006C6A93"/>
    <w:rsid w:val="006D1672"/>
    <w:rsid w:val="006E02F9"/>
    <w:rsid w:val="006F4510"/>
    <w:rsid w:val="00753C04"/>
    <w:rsid w:val="00756946"/>
    <w:rsid w:val="00757F80"/>
    <w:rsid w:val="00771EEC"/>
    <w:rsid w:val="00780439"/>
    <w:rsid w:val="00786819"/>
    <w:rsid w:val="007A325A"/>
    <w:rsid w:val="007F1523"/>
    <w:rsid w:val="007F509E"/>
    <w:rsid w:val="007F5799"/>
    <w:rsid w:val="007F6947"/>
    <w:rsid w:val="00834998"/>
    <w:rsid w:val="00872729"/>
    <w:rsid w:val="008F4429"/>
    <w:rsid w:val="00906DB8"/>
    <w:rsid w:val="00932670"/>
    <w:rsid w:val="009352BB"/>
    <w:rsid w:val="00976FBA"/>
    <w:rsid w:val="00990668"/>
    <w:rsid w:val="009F0C77"/>
    <w:rsid w:val="009F4DD1"/>
    <w:rsid w:val="00A03174"/>
    <w:rsid w:val="00A64E80"/>
    <w:rsid w:val="00A741D9"/>
    <w:rsid w:val="00A9741D"/>
    <w:rsid w:val="00AD020B"/>
    <w:rsid w:val="00AD4B17"/>
    <w:rsid w:val="00B26FA6"/>
    <w:rsid w:val="00B741CB"/>
    <w:rsid w:val="00B934F3"/>
    <w:rsid w:val="00BA21C4"/>
    <w:rsid w:val="00BA5074"/>
    <w:rsid w:val="00BB6347"/>
    <w:rsid w:val="00BD1543"/>
    <w:rsid w:val="00BD2134"/>
    <w:rsid w:val="00C038D8"/>
    <w:rsid w:val="00C045DD"/>
    <w:rsid w:val="00C3136F"/>
    <w:rsid w:val="00C3483A"/>
    <w:rsid w:val="00C353C5"/>
    <w:rsid w:val="00C74E9D"/>
    <w:rsid w:val="00C7527E"/>
    <w:rsid w:val="00C82FD3"/>
    <w:rsid w:val="00CC6B7B"/>
    <w:rsid w:val="00CD3619"/>
    <w:rsid w:val="00CF4447"/>
    <w:rsid w:val="00D405E7"/>
    <w:rsid w:val="00D41D56"/>
    <w:rsid w:val="00D6260D"/>
    <w:rsid w:val="00D6662B"/>
    <w:rsid w:val="00D95E2F"/>
    <w:rsid w:val="00D96D11"/>
    <w:rsid w:val="00D970A9"/>
    <w:rsid w:val="00DB3AC0"/>
    <w:rsid w:val="00DE417A"/>
    <w:rsid w:val="00DE68F0"/>
    <w:rsid w:val="00DF3845"/>
    <w:rsid w:val="00DF7E17"/>
    <w:rsid w:val="00E11BBB"/>
    <w:rsid w:val="00E92F28"/>
    <w:rsid w:val="00EB00A2"/>
    <w:rsid w:val="00EB1BF3"/>
    <w:rsid w:val="00EF3EEE"/>
    <w:rsid w:val="00F149A7"/>
    <w:rsid w:val="00F50BAF"/>
    <w:rsid w:val="00F52C10"/>
    <w:rsid w:val="00F70F63"/>
    <w:rsid w:val="00F81FFD"/>
    <w:rsid w:val="00F85228"/>
    <w:rsid w:val="00F8641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6703F5-0C31-4C30-9B18-359686EC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21CD"/>
    <w:rPr>
      <w:rFonts w:ascii="Tahoma" w:hAnsi="Tahoma" w:cs="Tahoma"/>
      <w:sz w:val="16"/>
      <w:szCs w:val="16"/>
    </w:rPr>
  </w:style>
  <w:style w:type="character" w:customStyle="1" w:styleId="BalloonTextChar">
    <w:name w:val="Balloon Text Char"/>
    <w:basedOn w:val="DefaultParagraphFont"/>
    <w:link w:val="BalloonText"/>
    <w:uiPriority w:val="99"/>
    <w:semiHidden/>
    <w:rsid w:val="005A21CD"/>
    <w:rPr>
      <w:rFonts w:ascii="Tahoma" w:eastAsia="Times New Roman" w:hAnsi="Tahoma" w:cs="Tahoma"/>
      <w:sz w:val="16"/>
      <w:szCs w:val="16"/>
    </w:rPr>
  </w:style>
  <w:style w:type="character" w:styleId="Hyperlink">
    <w:name w:val="Hyperlink"/>
    <w:basedOn w:val="DefaultParagraphFont"/>
    <w:uiPriority w:val="99"/>
    <w:unhideWhenUsed/>
    <w:rsid w:val="00187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03_20140311.docx" TargetMode="External"/><Relationship Id="rId3" Type="http://schemas.openxmlformats.org/officeDocument/2006/relationships/settings" Target="settings.xml"/><Relationship Id="rId7" Type="http://schemas.openxmlformats.org/officeDocument/2006/relationships/hyperlink" Target="file:///H:\S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D7C0C-6A7D-418D-819E-BBB7FAF7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1103: Alice and Anthony Hurley - South Carolina Legislature Online</dc:title>
  <dc:subject/>
  <dc:creator>%USERNAME%</dc:creator>
  <cp:keywords/>
  <dc:description/>
  <cp:lastModifiedBy>N Cumfer</cp:lastModifiedBy>
  <cp:revision>7</cp:revision>
  <cp:lastPrinted>2014-03-06T15:52:00Z</cp:lastPrinted>
  <dcterms:created xsi:type="dcterms:W3CDTF">2014-03-11T17:18:00Z</dcterms:created>
  <dcterms:modified xsi:type="dcterms:W3CDTF">2014-12-04T21:59:00Z</dcterms:modified>
</cp:coreProperties>
</file>