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BFE" w:rsidRDefault="000D1BFE" w:rsidP="000D1BFE">
      <w:pPr>
        <w:widowControl w:val="0"/>
        <w:jc w:val="center"/>
      </w:pPr>
      <w:r w:rsidRPr="000D1BFE">
        <w:rPr>
          <w:b/>
        </w:rPr>
        <w:t>South Carolina General Assembly</w:t>
      </w:r>
    </w:p>
    <w:p w:rsidR="000D1BFE" w:rsidRDefault="000D1BFE" w:rsidP="000D1BFE">
      <w:pPr>
        <w:widowControl w:val="0"/>
        <w:jc w:val="center"/>
      </w:pPr>
      <w:r>
        <w:t>120th Session, 2013-2014</w:t>
      </w:r>
    </w:p>
    <w:p w:rsidR="000D1BFE" w:rsidRDefault="000D1BFE" w:rsidP="000D1BFE">
      <w:pPr>
        <w:widowControl w:val="0"/>
        <w:jc w:val="left"/>
      </w:pPr>
    </w:p>
    <w:p w:rsidR="000D1BFE" w:rsidRDefault="000D1BFE" w:rsidP="000D1BFE">
      <w:pPr>
        <w:widowControl w:val="0"/>
        <w:jc w:val="left"/>
        <w:rPr>
          <w:b/>
        </w:rPr>
      </w:pPr>
      <w:r w:rsidRPr="000D1BFE">
        <w:rPr>
          <w:b/>
        </w:rPr>
        <w:t>S.</w:t>
      </w:r>
      <w:r>
        <w:rPr>
          <w:b/>
        </w:rPr>
        <w:t xml:space="preserve"> </w:t>
      </w:r>
      <w:r w:rsidRPr="000D1BFE">
        <w:rPr>
          <w:b/>
        </w:rPr>
        <w:t>1195</w:t>
      </w:r>
    </w:p>
    <w:p w:rsidR="000D1BFE" w:rsidRDefault="000D1BFE" w:rsidP="000D1BFE">
      <w:pPr>
        <w:widowControl w:val="0"/>
        <w:jc w:val="left"/>
        <w:rPr>
          <w:b/>
        </w:rPr>
      </w:pPr>
    </w:p>
    <w:p w:rsidR="000D1BFE" w:rsidRDefault="000D1BFE" w:rsidP="000D1BFE">
      <w:pPr>
        <w:widowControl w:val="0"/>
        <w:jc w:val="left"/>
      </w:pPr>
      <w:r w:rsidRPr="000D1BFE">
        <w:rPr>
          <w:b/>
        </w:rPr>
        <w:t>STATUS INFORMATION</w:t>
      </w:r>
    </w:p>
    <w:p w:rsidR="000D1BFE" w:rsidRDefault="000D1BFE" w:rsidP="000D1BFE">
      <w:pPr>
        <w:widowControl w:val="0"/>
        <w:jc w:val="left"/>
      </w:pPr>
    </w:p>
    <w:p w:rsidR="000D1BFE" w:rsidRDefault="000D1BFE" w:rsidP="000D1BFE">
      <w:pPr>
        <w:widowControl w:val="0"/>
        <w:jc w:val="left"/>
      </w:pPr>
      <w:r>
        <w:t>General Bill</w:t>
      </w:r>
    </w:p>
    <w:p w:rsidR="000D1BFE" w:rsidRDefault="000D1BFE" w:rsidP="000D1BFE">
      <w:pPr>
        <w:widowControl w:val="0"/>
        <w:jc w:val="left"/>
      </w:pPr>
      <w:r>
        <w:t>Sponsors: Senator Malloy</w:t>
      </w:r>
    </w:p>
    <w:p w:rsidR="000D1BFE" w:rsidRDefault="000D1BFE" w:rsidP="000D1BFE">
      <w:pPr>
        <w:widowControl w:val="0"/>
        <w:jc w:val="left"/>
      </w:pPr>
      <w:r>
        <w:t>Document Path: l:\council\bills\bh\26135dg14.docx</w:t>
      </w:r>
    </w:p>
    <w:p w:rsidR="000D1BFE" w:rsidRDefault="000D1BFE" w:rsidP="000D1BFE">
      <w:pPr>
        <w:widowControl w:val="0"/>
        <w:jc w:val="left"/>
      </w:pPr>
    </w:p>
    <w:p w:rsidR="0008248E" w:rsidRDefault="0008248E" w:rsidP="000D1BFE">
      <w:pPr>
        <w:widowControl w:val="0"/>
        <w:jc w:val="left"/>
      </w:pPr>
      <w:r>
        <w:t>Introduced in the Senate on April 2, 2014</w:t>
      </w:r>
    </w:p>
    <w:p w:rsidR="0008248E" w:rsidRDefault="0008248E" w:rsidP="000D1BFE">
      <w:pPr>
        <w:widowControl w:val="0"/>
        <w:jc w:val="left"/>
      </w:pPr>
      <w:r>
        <w:t>Introduced in the House on April 8, 2014</w:t>
      </w:r>
    </w:p>
    <w:p w:rsidR="0008248E" w:rsidRPr="0008248E" w:rsidRDefault="0008248E" w:rsidP="000D1BFE">
      <w:pPr>
        <w:widowControl w:val="0"/>
        <w:jc w:val="left"/>
      </w:pPr>
      <w:r>
        <w:t xml:space="preserve">Currently residing in the House </w:t>
      </w:r>
      <w:r w:rsidRPr="0008248E">
        <w:rPr>
          <w:b/>
        </w:rPr>
        <w:t>Darlington Delegation</w:t>
      </w:r>
    </w:p>
    <w:p w:rsidR="0008248E" w:rsidRDefault="0008248E" w:rsidP="000D1BFE">
      <w:pPr>
        <w:widowControl w:val="0"/>
        <w:jc w:val="left"/>
      </w:pPr>
    </w:p>
    <w:p w:rsidR="000D1BFE" w:rsidRDefault="000D1BFE" w:rsidP="000D1BFE">
      <w:pPr>
        <w:widowControl w:val="0"/>
        <w:jc w:val="left"/>
      </w:pPr>
      <w:r>
        <w:t xml:space="preserve">Summary: </w:t>
      </w:r>
      <w:r w:rsidR="001905E8">
        <w:t>Darlington County School District</w:t>
      </w:r>
    </w:p>
    <w:p w:rsidR="000D1BFE" w:rsidRDefault="000D1BFE" w:rsidP="000D1BFE">
      <w:pPr>
        <w:widowControl w:val="0"/>
        <w:jc w:val="left"/>
      </w:pPr>
    </w:p>
    <w:p w:rsidR="000D1BFE" w:rsidRDefault="000D1BFE" w:rsidP="000D1BFE">
      <w:pPr>
        <w:widowControl w:val="0"/>
        <w:jc w:val="left"/>
      </w:pPr>
    </w:p>
    <w:p w:rsidR="000D1BFE" w:rsidRDefault="000D1BFE" w:rsidP="000D1B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D1BFE">
        <w:rPr>
          <w:b/>
        </w:rPr>
        <w:t>HISTORY OF LEGISLATIVE ACTIONS</w:t>
      </w:r>
    </w:p>
    <w:p w:rsidR="000D1BFE" w:rsidRDefault="000D1BFE" w:rsidP="000D1B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D1BFE" w:rsidRPr="000D1BFE" w:rsidRDefault="000D1BFE" w:rsidP="000D1B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0D1BFE">
        <w:rPr>
          <w:u w:val="single"/>
        </w:rPr>
        <w:tab/>
        <w:t>Date</w:t>
      </w:r>
      <w:r w:rsidRPr="000D1BFE">
        <w:rPr>
          <w:u w:val="single"/>
        </w:rPr>
        <w:tab/>
        <w:t>Body</w:t>
      </w:r>
      <w:r w:rsidRPr="000D1BFE">
        <w:rPr>
          <w:u w:val="single"/>
        </w:rPr>
        <w:tab/>
        <w:t>Action Description with journal page number</w:t>
      </w:r>
      <w:r w:rsidRPr="000D1BFE">
        <w:rPr>
          <w:u w:val="single"/>
        </w:rPr>
        <w:tab/>
      </w:r>
      <w:bookmarkEnd w:id="0"/>
    </w:p>
    <w:p w:rsidR="00121F13" w:rsidRDefault="00121F13" w:rsidP="00121F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4/2/2014</w:t>
      </w:r>
      <w:r>
        <w:tab/>
        <w:t>Senate</w:t>
      </w:r>
      <w:r>
        <w:tab/>
      </w:r>
      <w:r w:rsidRPr="00781104">
        <w:t>Introduced, read</w:t>
      </w:r>
      <w:r>
        <w:t xml:space="preserve"> first time, placed on calendar </w:t>
      </w:r>
      <w:r w:rsidRPr="00781104">
        <w:t>without reference</w:t>
      </w:r>
    </w:p>
    <w:p w:rsidR="00121F13" w:rsidRDefault="00121F13" w:rsidP="00121F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4/3/2014</w:t>
      </w:r>
      <w:r>
        <w:tab/>
        <w:t>Senate</w:t>
      </w:r>
      <w:r>
        <w:tab/>
      </w:r>
      <w:r w:rsidRPr="00781104">
        <w:t>Read second time (</w:t>
      </w:r>
      <w:hyperlink r:id="rId7" w:history="1">
        <w:r w:rsidRPr="00781104">
          <w:rPr>
            <w:rStyle w:val="Hyperlink"/>
          </w:rPr>
          <w:t>Senate Journal</w:t>
        </w:r>
        <w:r w:rsidRPr="00781104">
          <w:rPr>
            <w:rStyle w:val="Hyperlink"/>
          </w:rPr>
          <w:noBreakHyphen/>
          <w:t>page 21</w:t>
        </w:r>
      </w:hyperlink>
      <w:r w:rsidRPr="00781104">
        <w:t>)</w:t>
      </w:r>
    </w:p>
    <w:p w:rsidR="00121F13" w:rsidRDefault="00121F13" w:rsidP="00121F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4/3/2014</w:t>
      </w:r>
      <w:r>
        <w:tab/>
        <w:t>Senate</w:t>
      </w:r>
      <w:r>
        <w:tab/>
      </w:r>
      <w:r w:rsidRPr="00781104">
        <w:t>Unanimous co</w:t>
      </w:r>
      <w:r>
        <w:t xml:space="preserve">nsent for third reading on next </w:t>
      </w:r>
      <w:r w:rsidRPr="00781104">
        <w:t>legislative day (</w:t>
      </w:r>
      <w:hyperlink r:id="rId8" w:history="1">
        <w:r w:rsidRPr="00781104">
          <w:rPr>
            <w:rStyle w:val="Hyperlink"/>
          </w:rPr>
          <w:t>Senate Journal</w:t>
        </w:r>
        <w:r w:rsidRPr="00781104">
          <w:rPr>
            <w:rStyle w:val="Hyperlink"/>
          </w:rPr>
          <w:noBreakHyphen/>
          <w:t>page 21</w:t>
        </w:r>
      </w:hyperlink>
      <w:r w:rsidRPr="00781104">
        <w:t>)</w:t>
      </w:r>
    </w:p>
    <w:p w:rsidR="00121F13" w:rsidRDefault="00121F13" w:rsidP="00121F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4/4/2014</w:t>
      </w:r>
      <w:r>
        <w:tab/>
        <w:t>Senate</w:t>
      </w:r>
      <w:r>
        <w:tab/>
      </w:r>
      <w:r w:rsidRPr="00781104">
        <w:t>Re</w:t>
      </w:r>
      <w:r>
        <w:t xml:space="preserve">ad third time and sent to House </w:t>
      </w:r>
      <w:r w:rsidRPr="00781104">
        <w:t>(</w:t>
      </w:r>
      <w:hyperlink r:id="rId9" w:history="1">
        <w:r w:rsidRPr="00781104">
          <w:rPr>
            <w:rStyle w:val="Hyperlink"/>
          </w:rPr>
          <w:t>Senate Journal</w:t>
        </w:r>
        <w:r w:rsidRPr="00781104">
          <w:rPr>
            <w:rStyle w:val="Hyperlink"/>
          </w:rPr>
          <w:noBreakHyphen/>
          <w:t>page 1</w:t>
        </w:r>
      </w:hyperlink>
      <w:r w:rsidRPr="00781104">
        <w:t>)</w:t>
      </w:r>
    </w:p>
    <w:p w:rsidR="00121F13" w:rsidRDefault="00121F13" w:rsidP="00121F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House</w:t>
      </w:r>
      <w:r>
        <w:tab/>
      </w:r>
      <w:r w:rsidRPr="00781104">
        <w:t>Introduced and read first time (</w:t>
      </w:r>
      <w:hyperlink r:id="rId10" w:history="1">
        <w:r w:rsidRPr="00781104">
          <w:rPr>
            <w:rStyle w:val="Hyperlink"/>
          </w:rPr>
          <w:t>House Journal</w:t>
        </w:r>
        <w:r w:rsidRPr="00781104">
          <w:rPr>
            <w:rStyle w:val="Hyperlink"/>
          </w:rPr>
          <w:noBreakHyphen/>
          <w:t>page 8</w:t>
        </w:r>
      </w:hyperlink>
      <w:r w:rsidRPr="00781104">
        <w:t>)</w:t>
      </w:r>
    </w:p>
    <w:p w:rsidR="00121F13" w:rsidRDefault="00121F13" w:rsidP="00121F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4/8/2014</w:t>
      </w:r>
      <w:r>
        <w:tab/>
        <w:t>House</w:t>
      </w:r>
      <w:r>
        <w:tab/>
      </w:r>
      <w:r w:rsidRPr="00781104">
        <w:t>Re</w:t>
      </w:r>
      <w:r>
        <w:t xml:space="preserve">ferred to </w:t>
      </w:r>
      <w:r w:rsidRPr="00781104">
        <w:rPr>
          <w:b/>
        </w:rPr>
        <w:t>Darlington Delegatio</w:t>
      </w:r>
      <w:r>
        <w:t xml:space="preserve">n </w:t>
      </w:r>
      <w:r w:rsidRPr="00781104">
        <w:t>(</w:t>
      </w:r>
      <w:hyperlink r:id="rId11" w:history="1">
        <w:r w:rsidRPr="00781104">
          <w:rPr>
            <w:rStyle w:val="Hyperlink"/>
          </w:rPr>
          <w:t>House Journal</w:t>
        </w:r>
        <w:r w:rsidRPr="00781104">
          <w:rPr>
            <w:rStyle w:val="Hyperlink"/>
          </w:rPr>
          <w:noBreakHyphen/>
          <w:t>page 8</w:t>
        </w:r>
      </w:hyperlink>
      <w:r w:rsidRPr="00781104">
        <w:t>)</w:t>
      </w:r>
    </w:p>
    <w:p w:rsidR="00121F13" w:rsidRDefault="00121F13" w:rsidP="00121F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1BFE" w:rsidRPr="000D1BFE" w:rsidRDefault="000D1BFE" w:rsidP="000D1B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D1BFE" w:rsidRDefault="000D1BFE" w:rsidP="000D1BFE">
      <w:r w:rsidRPr="000D1BFE">
        <w:rPr>
          <w:b/>
        </w:rPr>
        <w:t>VERSIONS OF THIS BILL</w:t>
      </w:r>
    </w:p>
    <w:p w:rsidR="000D1BFE" w:rsidRDefault="000D1BFE" w:rsidP="000D1BFE"/>
    <w:p w:rsidR="000D1BFE" w:rsidRDefault="003341B9" w:rsidP="000D1BFE">
      <w:hyperlink r:id="rId12" w:history="1">
        <w:r w:rsidR="000D1BFE">
          <w:rPr>
            <w:rStyle w:val="Hyperlink"/>
          </w:rPr>
          <w:t>4/2/2014</w:t>
        </w:r>
      </w:hyperlink>
    </w:p>
    <w:p w:rsidR="003572FB" w:rsidRDefault="003341B9" w:rsidP="000D1BFE">
      <w:hyperlink r:id="rId13" w:history="1">
        <w:r w:rsidR="003572FB" w:rsidRPr="003572FB">
          <w:rPr>
            <w:rStyle w:val="Hyperlink"/>
          </w:rPr>
          <w:t>4/2/2014-A</w:t>
        </w:r>
      </w:hyperlink>
    </w:p>
    <w:p w:rsidR="000D1BFE" w:rsidRDefault="000D1BFE" w:rsidP="000D1BFE"/>
    <w:p w:rsidR="000D1BFE" w:rsidRDefault="000D1BFE" w:rsidP="000D1BFE">
      <w:pPr>
        <w:sectPr w:rsidR="000D1BFE" w:rsidSect="000D1B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72FB" w:rsidRDefault="003572FB" w:rsidP="006F4E31">
      <w:pPr>
        <w:pStyle w:val="BillDots0"/>
      </w:pPr>
      <w:r>
        <w:lastRenderedPageBreak/>
        <w:t>INTRODUCED</w:t>
      </w:r>
    </w:p>
    <w:p w:rsidR="003572FB" w:rsidRDefault="003572FB" w:rsidP="006F4E31">
      <w:pPr>
        <w:pStyle w:val="BillDots0"/>
      </w:pPr>
      <w:r>
        <w:t>April 2, 2014</w:t>
      </w:r>
    </w:p>
    <w:p w:rsidR="003572FB" w:rsidRDefault="003572FB" w:rsidP="006F4E31">
      <w:pPr>
        <w:pStyle w:val="BillDots0"/>
      </w:pPr>
    </w:p>
    <w:p w:rsidR="003572FB" w:rsidRPr="00C446FD" w:rsidRDefault="003572FB" w:rsidP="00C446FD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1195</w:t>
      </w:r>
    </w:p>
    <w:p w:rsidR="003572FB" w:rsidRDefault="003572FB" w:rsidP="006F4E31">
      <w:pPr>
        <w:pStyle w:val="BillDots0"/>
      </w:pPr>
    </w:p>
    <w:p w:rsidR="003572FB" w:rsidRDefault="003572FB" w:rsidP="00C446FD">
      <w:pPr>
        <w:pStyle w:val="BillDots0"/>
        <w:jc w:val="center"/>
      </w:pPr>
      <w:r>
        <w:t xml:space="preserve">Introduced by </w:t>
      </w:r>
      <w:r w:rsidRPr="002E70BF">
        <w:t>Senator Malloy</w:t>
      </w:r>
    </w:p>
    <w:p w:rsidR="003572FB" w:rsidRDefault="003572FB" w:rsidP="006F4E31">
      <w:pPr>
        <w:pStyle w:val="BillDots0"/>
      </w:pPr>
    </w:p>
    <w:p w:rsidR="003572FB" w:rsidRDefault="003572FB" w:rsidP="006F4E31">
      <w:pPr>
        <w:pStyle w:val="BillDots0"/>
      </w:pPr>
      <w:r>
        <w:t>L. Printed 4/2/14--S.</w:t>
      </w:r>
    </w:p>
    <w:p w:rsidR="003572FB" w:rsidRDefault="003572FB" w:rsidP="006F4E31">
      <w:pPr>
        <w:pStyle w:val="BillDots0"/>
      </w:pPr>
      <w:r>
        <w:t>Read the first time April 2, 2014.</w:t>
      </w:r>
    </w:p>
    <w:p w:rsidR="003572FB" w:rsidRPr="00C446FD" w:rsidRDefault="003572FB" w:rsidP="00C446FD">
      <w:pPr>
        <w:pStyle w:val="BillDots0"/>
        <w:jc w:val="center"/>
      </w:pPr>
      <w:r>
        <w:rPr>
          <w:u w:val="single"/>
        </w:rPr>
        <w:t>            </w:t>
      </w:r>
    </w:p>
    <w:p w:rsidR="003572FB" w:rsidRDefault="003572FB" w:rsidP="006F4E31">
      <w:pPr>
        <w:pStyle w:val="BillDots0"/>
      </w:pPr>
    </w:p>
    <w:p w:rsidR="003572FB" w:rsidRDefault="003572FB" w:rsidP="006F4E31">
      <w:pPr>
        <w:pStyle w:val="BillDots0"/>
        <w:sectPr w:rsidR="003572FB" w:rsidSect="00C446FD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572FB" w:rsidRDefault="003572FB" w:rsidP="006F4E31">
      <w:pPr>
        <w:pStyle w:val="BillDots0"/>
      </w:pPr>
    </w:p>
    <w:p w:rsidR="003572FB" w:rsidRDefault="003572FB" w:rsidP="006F4E31">
      <w:pPr>
        <w:pStyle w:val="Numbersforbills"/>
      </w:pPr>
    </w:p>
    <w:p w:rsidR="003572FB" w:rsidRDefault="003572FB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2FB" w:rsidRDefault="003572FB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2FB" w:rsidRDefault="003572FB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2FB" w:rsidRDefault="003572FB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2FB" w:rsidRDefault="003572FB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2FB" w:rsidRDefault="003572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2FB" w:rsidRPr="00325348" w:rsidRDefault="003572FB" w:rsidP="00476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3572FB" w:rsidRDefault="003572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2FB" w:rsidRPr="00DD156A" w:rsidRDefault="003572FB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D156A">
        <w:rPr>
          <w:color w:val="000000" w:themeColor="text1"/>
          <w:u w:color="000000" w:themeColor="text1"/>
        </w:rPr>
        <w:t>TO PROVIDE THAT IF, AFTER CLOSING THE BOOKS, THE DARLINGTON COUNTY SCHOOL DISTRICT HAS FUNDS, REGARDLESS OF SOURCE OR PURPOSE, OF MORE THAN TWENTY</w:t>
      </w:r>
      <w:r w:rsidRPr="00DD156A">
        <w:rPr>
          <w:color w:val="000000" w:themeColor="text1"/>
          <w:u w:color="000000" w:themeColor="text1"/>
        </w:rPr>
        <w:noBreakHyphen/>
        <w:t>FIVE PERCENT OF ITS OPERATING BUDGET OR SEVENTEEN MILLION FIVE HUNDRED THOUSAND DOLLARS, WHICHEVER IS LESS, SUCH EXCESS FUNDS ONLY</w:t>
      </w:r>
      <w:r>
        <w:rPr>
          <w:color w:val="000000" w:themeColor="text1"/>
          <w:u w:color="000000" w:themeColor="text1"/>
        </w:rPr>
        <w:t xml:space="preserve"> </w:t>
      </w:r>
      <w:r w:rsidRPr="00DD156A">
        <w:rPr>
          <w:color w:val="000000" w:themeColor="text1"/>
          <w:u w:color="000000" w:themeColor="text1"/>
        </w:rPr>
        <w:t>MAY BE USED TO SERVICE BONDED INDEBTEDNESS UNTIL THE DEBT IS FULLY PAID.</w:t>
      </w:r>
    </w:p>
    <w:p w:rsidR="003572FB" w:rsidRDefault="003572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72FB" w:rsidRPr="00DD156A" w:rsidRDefault="003572FB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56A">
        <w:rPr>
          <w:color w:val="000000" w:themeColor="text1"/>
          <w:u w:color="000000" w:themeColor="text1"/>
        </w:rPr>
        <w:t>SECTION</w:t>
      </w:r>
      <w:r w:rsidRPr="00DD156A">
        <w:rPr>
          <w:color w:val="000000" w:themeColor="text1"/>
          <w:u w:color="000000" w:themeColor="text1"/>
        </w:rPr>
        <w:tab/>
        <w:t>1.</w:t>
      </w:r>
      <w:r w:rsidRPr="00DD156A">
        <w:rPr>
          <w:color w:val="000000" w:themeColor="text1"/>
          <w:u w:color="000000" w:themeColor="text1"/>
        </w:rPr>
        <w:tab/>
        <w:t>(A)</w:t>
      </w:r>
      <w:r w:rsidRPr="00DD156A">
        <w:rPr>
          <w:color w:val="000000" w:themeColor="text1"/>
          <w:u w:color="000000" w:themeColor="text1"/>
        </w:rPr>
        <w:tab/>
        <w:t>Upon closing the books on a fiscal year, if the Darlington County School District has funds, regardless of source or purpose, of more than twenty</w:t>
      </w:r>
      <w:r w:rsidRPr="00DD156A">
        <w:rPr>
          <w:color w:val="000000" w:themeColor="text1"/>
          <w:u w:color="000000" w:themeColor="text1"/>
        </w:rPr>
        <w:noBreakHyphen/>
        <w:t>five percent of its operating budget or seventeen million five hundred thousand dollars, whichever is less, such excess funds</w:t>
      </w:r>
      <w:r>
        <w:rPr>
          <w:color w:val="000000" w:themeColor="text1"/>
          <w:u w:color="000000" w:themeColor="text1"/>
        </w:rPr>
        <w:t xml:space="preserve"> </w:t>
      </w:r>
      <w:r w:rsidRPr="00DD156A">
        <w:rPr>
          <w:color w:val="000000" w:themeColor="text1"/>
          <w:u w:color="000000" w:themeColor="text1"/>
        </w:rPr>
        <w:t>only may be used to service bonded indebtedness until the debt is fully paid.</w:t>
      </w:r>
    </w:p>
    <w:p w:rsidR="003572FB" w:rsidRPr="00DD156A" w:rsidRDefault="003572FB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56A">
        <w:rPr>
          <w:color w:val="000000" w:themeColor="text1"/>
          <w:u w:color="000000" w:themeColor="text1"/>
        </w:rPr>
        <w:tab/>
        <w:t>(B)</w:t>
      </w:r>
      <w:r w:rsidRPr="00DD156A">
        <w:rPr>
          <w:color w:val="000000" w:themeColor="text1"/>
          <w:u w:color="000000" w:themeColor="text1"/>
        </w:rPr>
        <w:tab/>
        <w:t xml:space="preserve">For purposes of this section, </w:t>
      </w:r>
      <w:r>
        <w:rPr>
          <w:color w:val="000000" w:themeColor="text1"/>
          <w:u w:color="000000" w:themeColor="text1"/>
        </w:rPr>
        <w:t>“</w:t>
      </w:r>
      <w:r w:rsidRPr="00DD156A">
        <w:rPr>
          <w:color w:val="000000" w:themeColor="text1"/>
          <w:u w:color="000000" w:themeColor="text1"/>
        </w:rPr>
        <w:t>operating budget</w:t>
      </w:r>
      <w:r>
        <w:rPr>
          <w:color w:val="000000" w:themeColor="text1"/>
          <w:u w:color="000000" w:themeColor="text1"/>
        </w:rPr>
        <w:t>”</w:t>
      </w:r>
      <w:r w:rsidRPr="00DD156A">
        <w:rPr>
          <w:color w:val="000000" w:themeColor="text1"/>
          <w:u w:color="000000" w:themeColor="text1"/>
        </w:rPr>
        <w:t xml:space="preserve"> means the amounts dedicated for all school operations, except amounts dedicated to the repayment of debt, in the current fiscal year of the school district’s budget.</w:t>
      </w:r>
    </w:p>
    <w:p w:rsidR="003572FB" w:rsidRPr="00DD156A" w:rsidRDefault="003572FB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2FB" w:rsidRPr="00DD156A" w:rsidRDefault="003572FB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56A">
        <w:rPr>
          <w:color w:val="000000" w:themeColor="text1"/>
          <w:u w:color="000000" w:themeColor="text1"/>
        </w:rPr>
        <w:t>SECTION</w:t>
      </w:r>
      <w:r w:rsidRPr="00DD156A">
        <w:rPr>
          <w:color w:val="000000" w:themeColor="text1"/>
          <w:u w:color="000000" w:themeColor="text1"/>
        </w:rPr>
        <w:tab/>
        <w:t>2.</w:t>
      </w:r>
      <w:r w:rsidRPr="00DD156A">
        <w:rPr>
          <w:color w:val="000000" w:themeColor="text1"/>
          <w:u w:color="000000" w:themeColor="text1"/>
        </w:rPr>
        <w:tab/>
        <w:t>This act takes effect upon approval by the Governor and first applies to the closing of Fiscal Year 2013</w:t>
      </w:r>
      <w:r w:rsidRPr="00DD156A">
        <w:rPr>
          <w:color w:val="000000" w:themeColor="text1"/>
          <w:u w:color="000000" w:themeColor="text1"/>
        </w:rPr>
        <w:noBreakHyphen/>
        <w:t>2014.</w:t>
      </w:r>
    </w:p>
    <w:p w:rsidR="003572FB" w:rsidRDefault="003572F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67EF" w:rsidRDefault="004767EF" w:rsidP="003572FB">
      <w:pPr>
        <w:pStyle w:val="BillDots0"/>
      </w:pPr>
    </w:p>
    <w:sectPr w:rsidR="004767EF" w:rsidSect="00C446FD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8CA" w:rsidRDefault="00E378CA" w:rsidP="009F0C77">
      <w:r>
        <w:separator/>
      </w:r>
    </w:p>
  </w:endnote>
  <w:endnote w:type="continuationSeparator" w:id="0">
    <w:p w:rsidR="00E378CA" w:rsidRDefault="00E378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0B6C35-DEC2-4FDF-A51F-011B280CFB28}"/>
    <w:embedBold r:id="rId2" w:fontKey="{3B57F46C-C9C7-4A9D-8E2C-F78F8CB746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322645-6565-4C7C-8C50-D8526ACEED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C03285-700D-45A5-AFD3-AEC55B1459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2FB" w:rsidRPr="004767EF" w:rsidRDefault="003572FB" w:rsidP="004767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[1195-</w:t>
    </w:r>
    <w:r w:rsidR="003E0CE4">
      <w:fldChar w:fldCharType="begin"/>
    </w:r>
    <w:r w:rsidR="003E0CE4">
      <w:instrText xml:space="preserve"> PAGE  \* MERGEFORMAT </w:instrText>
    </w:r>
    <w:r w:rsidR="003E0CE4">
      <w:fldChar w:fldCharType="separate"/>
    </w:r>
    <w:r w:rsidR="003341B9">
      <w:rPr>
        <w:noProof/>
      </w:rPr>
      <w:t>1</w:t>
    </w:r>
    <w:r w:rsidR="003E0CE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6FD" w:rsidRPr="004767EF" w:rsidRDefault="003572FB" w:rsidP="004767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[1195]</w:t>
    </w:r>
    <w:r>
      <w:tab/>
    </w:r>
    <w:r w:rsidR="00EB244E">
      <w:fldChar w:fldCharType="begin"/>
    </w:r>
    <w:r>
      <w:instrText xml:space="preserve"> PAGE  \* MERGEFORMAT </w:instrText>
    </w:r>
    <w:r w:rsidR="00EB244E">
      <w:fldChar w:fldCharType="separate"/>
    </w:r>
    <w:r>
      <w:rPr>
        <w:noProof/>
      </w:rPr>
      <w:t>1</w:t>
    </w:r>
    <w:r w:rsidR="00EB244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8CA" w:rsidRDefault="00E378CA" w:rsidP="009F0C77">
      <w:r>
        <w:separator/>
      </w:r>
    </w:p>
  </w:footnote>
  <w:footnote w:type="continuationSeparator" w:id="0">
    <w:p w:rsidR="00E378CA" w:rsidRDefault="00E378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6135DG14"/>
    <w:docVar w:name="CoverBillType" w:val="b"/>
    <w:docVar w:name="docpath" w:val="L:\Council\bills\BH\26135DG14.DOCX"/>
    <w:docVar w:name="dvBillNumber" w:val="119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6D4D76"/>
    <w:rsid w:val="00000927"/>
    <w:rsid w:val="00026C9A"/>
    <w:rsid w:val="0008248E"/>
    <w:rsid w:val="000965A1"/>
    <w:rsid w:val="000D1BFE"/>
    <w:rsid w:val="000E1785"/>
    <w:rsid w:val="000F39F2"/>
    <w:rsid w:val="001023A4"/>
    <w:rsid w:val="0010401D"/>
    <w:rsid w:val="0010776B"/>
    <w:rsid w:val="00121F13"/>
    <w:rsid w:val="00133E66"/>
    <w:rsid w:val="00134ACF"/>
    <w:rsid w:val="00144E15"/>
    <w:rsid w:val="001905E8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41B9"/>
    <w:rsid w:val="00337D96"/>
    <w:rsid w:val="003572FB"/>
    <w:rsid w:val="003642A1"/>
    <w:rsid w:val="00383D81"/>
    <w:rsid w:val="00393688"/>
    <w:rsid w:val="003D411E"/>
    <w:rsid w:val="003D6163"/>
    <w:rsid w:val="003E0CE4"/>
    <w:rsid w:val="003E3C1E"/>
    <w:rsid w:val="003E6148"/>
    <w:rsid w:val="00400EAA"/>
    <w:rsid w:val="0041760A"/>
    <w:rsid w:val="004767EF"/>
    <w:rsid w:val="004809EE"/>
    <w:rsid w:val="004D257E"/>
    <w:rsid w:val="004D33F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D4D76"/>
    <w:rsid w:val="006E02F9"/>
    <w:rsid w:val="006F4E31"/>
    <w:rsid w:val="00716F5E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1D5D"/>
    <w:rsid w:val="00872729"/>
    <w:rsid w:val="008E362F"/>
    <w:rsid w:val="008E6C7B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3138B"/>
    <w:rsid w:val="00B741CB"/>
    <w:rsid w:val="00B802DE"/>
    <w:rsid w:val="00B934F3"/>
    <w:rsid w:val="00BB6347"/>
    <w:rsid w:val="00BD2134"/>
    <w:rsid w:val="00C038D8"/>
    <w:rsid w:val="00C045DD"/>
    <w:rsid w:val="00C3136F"/>
    <w:rsid w:val="00C3483A"/>
    <w:rsid w:val="00C3764E"/>
    <w:rsid w:val="00C74E9D"/>
    <w:rsid w:val="00C82FD3"/>
    <w:rsid w:val="00C90E79"/>
    <w:rsid w:val="00CC6B7B"/>
    <w:rsid w:val="00CD3619"/>
    <w:rsid w:val="00CF4447"/>
    <w:rsid w:val="00D405E7"/>
    <w:rsid w:val="00D41D56"/>
    <w:rsid w:val="00D4704E"/>
    <w:rsid w:val="00D51B48"/>
    <w:rsid w:val="00D6260D"/>
    <w:rsid w:val="00D6662B"/>
    <w:rsid w:val="00D915B5"/>
    <w:rsid w:val="00D95E2F"/>
    <w:rsid w:val="00D970A9"/>
    <w:rsid w:val="00DB3AC0"/>
    <w:rsid w:val="00DE1BC3"/>
    <w:rsid w:val="00DE68F0"/>
    <w:rsid w:val="00DF3845"/>
    <w:rsid w:val="00DF7E17"/>
    <w:rsid w:val="00E378CA"/>
    <w:rsid w:val="00E6452F"/>
    <w:rsid w:val="00EB00A2"/>
    <w:rsid w:val="00EB1BF3"/>
    <w:rsid w:val="00EB244E"/>
    <w:rsid w:val="00EF3EEE"/>
    <w:rsid w:val="00F04376"/>
    <w:rsid w:val="00F149A7"/>
    <w:rsid w:val="00F50BAF"/>
    <w:rsid w:val="00F52C10"/>
    <w:rsid w:val="00F737E7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FD16285-ECFD-4CC9-9534-FFE964FB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6F4E3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6F4E3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D1B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03-14.docx" TargetMode="External"/><Relationship Id="rId13" Type="http://schemas.openxmlformats.org/officeDocument/2006/relationships/hyperlink" Target="file:///p:\pprever\2013-14\1195_20140402A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03-14.docx" TargetMode="External"/><Relationship Id="rId12" Type="http://schemas.openxmlformats.org/officeDocument/2006/relationships/hyperlink" Target="file:///p:\pprever\2013-14\1195_20140402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4-08-14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HJ%20Archive\2014\04-08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4\04-04-14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0D325-B618-433B-9367-6438144CB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383</Words>
  <Characters>2185</Characters>
  <Application>Microsoft Office Word</Application>
  <DocSecurity>0</DocSecurity>
  <Lines>18</Lines>
  <Paragraphs>5</Paragraphs>
  <ScaleCrop>false</ScaleCrop>
  <Company> </Company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1195: Darlington County School District - South Carolina Legislature Online</dc:title>
  <dc:subject/>
  <dc:creator>%USERNAME%</dc:creator>
  <cp:keywords/>
  <dc:description/>
  <cp:lastModifiedBy>N Cumfer</cp:lastModifiedBy>
  <cp:revision>11</cp:revision>
  <cp:lastPrinted>2014-04-02T16:01:00Z</cp:lastPrinted>
  <dcterms:created xsi:type="dcterms:W3CDTF">2014-04-02T23:04:00Z</dcterms:created>
  <dcterms:modified xsi:type="dcterms:W3CDTF">2014-12-04T22:01:00Z</dcterms:modified>
</cp:coreProperties>
</file>