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C14" w:rsidRDefault="00FD6C14" w:rsidP="00FD6C14">
      <w:pPr>
        <w:widowControl w:val="0"/>
        <w:jc w:val="center"/>
      </w:pPr>
      <w:r w:rsidRPr="00FD6C14">
        <w:rPr>
          <w:b/>
        </w:rPr>
        <w:t>South Carolina General Assembly</w:t>
      </w:r>
    </w:p>
    <w:p w:rsidR="00FD6C14" w:rsidRDefault="00FD6C14" w:rsidP="00FD6C14">
      <w:pPr>
        <w:widowControl w:val="0"/>
        <w:jc w:val="center"/>
      </w:pPr>
      <w:r>
        <w:t>120th Session, 2013-2014</w:t>
      </w:r>
    </w:p>
    <w:p w:rsidR="00FD6C14" w:rsidRDefault="00FD6C14" w:rsidP="00FD6C14">
      <w:pPr>
        <w:widowControl w:val="0"/>
      </w:pPr>
    </w:p>
    <w:p w:rsidR="00FD6C14" w:rsidRDefault="00FD6C14" w:rsidP="00FD6C14">
      <w:pPr>
        <w:widowControl w:val="0"/>
        <w:rPr>
          <w:b/>
        </w:rPr>
      </w:pPr>
      <w:r w:rsidRPr="00FD6C14">
        <w:rPr>
          <w:b/>
        </w:rPr>
        <w:t>S.</w:t>
      </w:r>
      <w:r>
        <w:rPr>
          <w:b/>
        </w:rPr>
        <w:t xml:space="preserve"> </w:t>
      </w:r>
      <w:r w:rsidRPr="00FD6C14">
        <w:rPr>
          <w:b/>
        </w:rPr>
        <w:t>1312</w:t>
      </w:r>
    </w:p>
    <w:p w:rsidR="00FD6C14" w:rsidRDefault="00FD6C14" w:rsidP="00FD6C14">
      <w:pPr>
        <w:widowControl w:val="0"/>
        <w:rPr>
          <w:b/>
        </w:rPr>
      </w:pPr>
    </w:p>
    <w:p w:rsidR="00FD6C14" w:rsidRDefault="00FD6C14" w:rsidP="00FD6C14">
      <w:pPr>
        <w:widowControl w:val="0"/>
      </w:pPr>
      <w:r w:rsidRPr="00FD6C14">
        <w:rPr>
          <w:b/>
        </w:rPr>
        <w:t>STATUS INFORMATION</w:t>
      </w:r>
    </w:p>
    <w:p w:rsidR="00FD6C14" w:rsidRDefault="00FD6C14" w:rsidP="00FD6C14">
      <w:pPr>
        <w:widowControl w:val="0"/>
      </w:pPr>
    </w:p>
    <w:p w:rsidR="00FD6C14" w:rsidRDefault="00FD6C14" w:rsidP="00FD6C14">
      <w:pPr>
        <w:widowControl w:val="0"/>
      </w:pPr>
      <w:r>
        <w:t>General Bill</w:t>
      </w:r>
    </w:p>
    <w:p w:rsidR="00FD6C14" w:rsidRDefault="00FD6C14" w:rsidP="00FD6C14">
      <w:pPr>
        <w:widowControl w:val="0"/>
      </w:pPr>
      <w:r>
        <w:t>Sponsors: Senator Campsen</w:t>
      </w:r>
    </w:p>
    <w:p w:rsidR="00FD6C14" w:rsidRDefault="00FD6C14" w:rsidP="00FD6C14">
      <w:pPr>
        <w:widowControl w:val="0"/>
      </w:pPr>
      <w:r>
        <w:t>Document Path: l:\s-res\gec\064coll.mrh.gec.docx</w:t>
      </w:r>
    </w:p>
    <w:p w:rsidR="00FD6C14" w:rsidRDefault="00FD6C14" w:rsidP="00FD6C14">
      <w:pPr>
        <w:widowControl w:val="0"/>
      </w:pPr>
    </w:p>
    <w:p w:rsidR="00FD6C14" w:rsidRDefault="00FD6C14" w:rsidP="00FD6C14">
      <w:pPr>
        <w:widowControl w:val="0"/>
      </w:pPr>
      <w:r>
        <w:t>Introduced in the Senate on May 21, 2014</w:t>
      </w:r>
    </w:p>
    <w:p w:rsidR="00FD6C14" w:rsidRDefault="00FD6C14" w:rsidP="00FD6C14">
      <w:pPr>
        <w:widowControl w:val="0"/>
      </w:pPr>
      <w:r>
        <w:t>Currently residing in the Senate</w:t>
      </w:r>
    </w:p>
    <w:p w:rsidR="00FD6C14" w:rsidRDefault="00FD6C14" w:rsidP="00FD6C14">
      <w:pPr>
        <w:widowControl w:val="0"/>
      </w:pPr>
    </w:p>
    <w:p w:rsidR="00FD6C14" w:rsidRDefault="00FD6C14" w:rsidP="00FD6C14">
      <w:pPr>
        <w:widowControl w:val="0"/>
      </w:pPr>
      <w:r>
        <w:t xml:space="preserve">Summary: </w:t>
      </w:r>
      <w:r w:rsidR="00863783">
        <w:t>Colleton County School District Board of Trustees</w:t>
      </w:r>
    </w:p>
    <w:p w:rsidR="00FD6C14" w:rsidRDefault="00FD6C14" w:rsidP="00FD6C14">
      <w:pPr>
        <w:widowControl w:val="0"/>
      </w:pPr>
    </w:p>
    <w:p w:rsidR="00FD6C14" w:rsidRDefault="00FD6C14" w:rsidP="00FD6C14">
      <w:pPr>
        <w:widowControl w:val="0"/>
      </w:pPr>
    </w:p>
    <w:p w:rsidR="00FD6C14" w:rsidRDefault="00FD6C14" w:rsidP="00FD6C1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D6C14">
        <w:rPr>
          <w:b/>
        </w:rPr>
        <w:t>HISTORY OF LEGISLATIVE ACTIONS</w:t>
      </w:r>
    </w:p>
    <w:p w:rsidR="00FD6C14" w:rsidRDefault="00FD6C14" w:rsidP="00FD6C1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D6C14" w:rsidRPr="00FD6C14" w:rsidRDefault="00FD6C14" w:rsidP="00FD6C1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D6C14">
        <w:rPr>
          <w:u w:val="single"/>
        </w:rPr>
        <w:tab/>
        <w:t>Date</w:t>
      </w:r>
      <w:r w:rsidRPr="00FD6C14">
        <w:rPr>
          <w:u w:val="single"/>
        </w:rPr>
        <w:tab/>
        <w:t>Body</w:t>
      </w:r>
      <w:r w:rsidRPr="00FD6C14">
        <w:rPr>
          <w:u w:val="single"/>
        </w:rPr>
        <w:tab/>
        <w:t>Action Description with journal page number</w:t>
      </w:r>
      <w:r w:rsidRPr="00FD6C14">
        <w:rPr>
          <w:u w:val="single"/>
        </w:rPr>
        <w:tab/>
      </w:r>
      <w:bookmarkStart w:id="0" w:name="_GoBack"/>
      <w:bookmarkEnd w:id="0"/>
    </w:p>
    <w:p w:rsidR="008A43A6" w:rsidRDefault="008A43A6" w:rsidP="008A43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5/21/2014</w:t>
      </w:r>
      <w:r>
        <w:tab/>
        <w:t>Senate</w:t>
      </w:r>
      <w:r>
        <w:tab/>
      </w:r>
      <w:r w:rsidRPr="00A13D68">
        <w:t>Introduced, rea</w:t>
      </w:r>
      <w:r>
        <w:t xml:space="preserve">d first time, placed on local &amp; </w:t>
      </w:r>
      <w:r w:rsidRPr="00A13D68">
        <w:t>uncontested calendar (</w:t>
      </w:r>
      <w:hyperlink r:id="rId6" w:history="1">
        <w:r w:rsidRPr="00A13D68">
          <w:rPr>
            <w:rStyle w:val="Hyperlink"/>
          </w:rPr>
          <w:t>Senate Journal</w:t>
        </w:r>
        <w:r w:rsidRPr="00A13D68">
          <w:rPr>
            <w:rStyle w:val="Hyperlink"/>
          </w:rPr>
          <w:noBreakHyphen/>
          <w:t>page 5</w:t>
        </w:r>
      </w:hyperlink>
      <w:r w:rsidRPr="00A13D68">
        <w:t>)</w:t>
      </w:r>
    </w:p>
    <w:p w:rsidR="008A43A6" w:rsidRDefault="008A43A6" w:rsidP="008A43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D6C14" w:rsidRPr="00FD6C14" w:rsidRDefault="00FD6C14" w:rsidP="00FD6C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D6C14" w:rsidRDefault="00FD6C14" w:rsidP="00FD6C14">
      <w:r w:rsidRPr="00FD6C14">
        <w:rPr>
          <w:b/>
        </w:rPr>
        <w:t>VERSIONS OF THIS BILL</w:t>
      </w:r>
    </w:p>
    <w:p w:rsidR="00FD6C14" w:rsidRDefault="00FD6C14" w:rsidP="00FD6C14"/>
    <w:p w:rsidR="00FD6C14" w:rsidRDefault="001A1E8B" w:rsidP="00FD6C14">
      <w:hyperlink r:id="rId7" w:history="1">
        <w:r w:rsidR="00FD6C14">
          <w:rPr>
            <w:rStyle w:val="Hyperlink"/>
          </w:rPr>
          <w:t>5/21/2014</w:t>
        </w:r>
      </w:hyperlink>
    </w:p>
    <w:p w:rsidR="001B362C" w:rsidRDefault="001A1E8B" w:rsidP="00FD6C14">
      <w:hyperlink r:id="rId8" w:history="1">
        <w:r w:rsidR="001B362C" w:rsidRPr="001B362C">
          <w:rPr>
            <w:rStyle w:val="Hyperlink"/>
          </w:rPr>
          <w:t>5/21/2014-A</w:t>
        </w:r>
      </w:hyperlink>
    </w:p>
    <w:p w:rsidR="00FD6C14" w:rsidRDefault="00FD6C14" w:rsidP="00FD6C14"/>
    <w:p w:rsidR="00FD6C14" w:rsidRDefault="00FD6C14" w:rsidP="00FD6C14">
      <w:pPr>
        <w:sectPr w:rsidR="00FD6C14" w:rsidSect="00FD6C1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B362C" w:rsidRDefault="001B36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INTRODUCED</w:t>
      </w:r>
    </w:p>
    <w:p w:rsidR="001B362C" w:rsidRDefault="001B36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21, 2014</w:t>
      </w:r>
    </w:p>
    <w:p w:rsidR="001B362C" w:rsidRDefault="001B36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362C" w:rsidRPr="002C1F2A" w:rsidRDefault="001B362C" w:rsidP="002C1F2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1312</w:t>
      </w:r>
    </w:p>
    <w:p w:rsidR="001B362C" w:rsidRDefault="001B36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362C" w:rsidRDefault="001B362C" w:rsidP="002C1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62BB7">
        <w:t>Senator Campsen</w:t>
      </w:r>
    </w:p>
    <w:p w:rsidR="001B362C" w:rsidRDefault="001B36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362C" w:rsidRDefault="001B36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L. Printed 5/21/14--S.</w:t>
      </w:r>
    </w:p>
    <w:p w:rsidR="001B362C" w:rsidRDefault="001B36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21, 2014.</w:t>
      </w:r>
    </w:p>
    <w:p w:rsidR="001B362C" w:rsidRPr="002C1F2A" w:rsidRDefault="001B362C" w:rsidP="002C1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B362C" w:rsidRDefault="001B36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362C" w:rsidRDefault="001B36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B362C" w:rsidSect="002C1F2A">
          <w:footerReference w:type="default" r:id="rId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B362C" w:rsidRPr="00522CE0" w:rsidRDefault="001B36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362C" w:rsidRPr="00522CE0" w:rsidRDefault="001B36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362C" w:rsidRPr="00522CE0" w:rsidRDefault="001B36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362C" w:rsidRPr="00522CE0" w:rsidRDefault="001B36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362C" w:rsidRPr="00522CE0" w:rsidRDefault="001B36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362C" w:rsidRPr="00522CE0" w:rsidRDefault="001B36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362C" w:rsidRPr="00522CE0" w:rsidRDefault="001B36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362C" w:rsidRPr="00522CE0" w:rsidRDefault="001B36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362C" w:rsidRPr="008F023B" w:rsidRDefault="001B362C" w:rsidP="00564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1B362C" w:rsidRPr="00522CE0" w:rsidRDefault="001B36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362C" w:rsidRPr="00522CE0" w:rsidRDefault="001B36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REPEAL ACT ___, R 186, S. 1284 OF 2014, RELATING TO THE </w:t>
      </w:r>
      <w:r w:rsidRPr="003B7CA6">
        <w:t>REAPPORTION</w:t>
      </w:r>
      <w:r>
        <w:t>MENT OF</w:t>
      </w:r>
      <w:r w:rsidRPr="003B7CA6">
        <w:t xml:space="preserve"> THE SPECIFIC ELECTION DISTRICTS FROM WHICH MEMBERS OF THE BOARD OF TRUSTEES OF THE SCHOOL DIS</w:t>
      </w:r>
      <w:r>
        <w:t>TRICT OF COLLETON COUNTY ARE</w:t>
      </w:r>
      <w:r w:rsidRPr="003B7CA6">
        <w:t xml:space="preserve"> ELECTED</w:t>
      </w:r>
      <w:r>
        <w:t>.</w:t>
      </w:r>
    </w:p>
    <w:p w:rsidR="001B362C" w:rsidRDefault="001B36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B362C" w:rsidRDefault="001B36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B362C" w:rsidRDefault="001B36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362C" w:rsidRDefault="001B36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Act __, R. 186, S. 1284 of 2014 is repealed.</w:t>
      </w:r>
    </w:p>
    <w:p w:rsidR="001B362C" w:rsidRDefault="001B36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362C" w:rsidRPr="00522CE0" w:rsidRDefault="001B36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1B362C" w:rsidRDefault="001B362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6412B" w:rsidRDefault="0056412B" w:rsidP="001B3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56412B" w:rsidSect="002C1F2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A1B" w:rsidRDefault="00821A1B" w:rsidP="00522CE0">
      <w:r>
        <w:separator/>
      </w:r>
    </w:p>
  </w:endnote>
  <w:endnote w:type="continuationSeparator" w:id="0">
    <w:p w:rsidR="00821A1B" w:rsidRDefault="00821A1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0B4B57-4F3D-49BF-BF2A-EF8D99D1D9A7}"/>
    <w:embedBold r:id="rId2" w:fontKey="{B550D802-0A73-4353-AF88-39CC463E13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48713D-C686-4778-AF49-8AC4FEA19FA5}"/>
    <w:embedBold r:id="rId4" w:fontKey="{ED1D05FC-D9E6-4654-B3DA-E62B11C9B7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46EEEC6-5033-4E54-B3F7-6AC53CFE0E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362C" w:rsidRPr="0056412B" w:rsidRDefault="001B362C" w:rsidP="005641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[1312-</w:t>
    </w:r>
    <w:r w:rsidR="00EF04E5">
      <w:fldChar w:fldCharType="begin"/>
    </w:r>
    <w:r w:rsidR="00EF04E5">
      <w:instrText xml:space="preserve"> PAGE  \* MERGEFORMAT </w:instrText>
    </w:r>
    <w:r w:rsidR="00EF04E5">
      <w:fldChar w:fldCharType="separate"/>
    </w:r>
    <w:r w:rsidR="001A1E8B">
      <w:rPr>
        <w:noProof/>
      </w:rPr>
      <w:t>1</w:t>
    </w:r>
    <w:r w:rsidR="00EF04E5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F2A" w:rsidRPr="0056412B" w:rsidRDefault="001B362C" w:rsidP="005641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[1312]</w:t>
    </w:r>
    <w:r>
      <w:tab/>
    </w:r>
    <w:r w:rsidR="00D34249">
      <w:fldChar w:fldCharType="begin"/>
    </w:r>
    <w:r>
      <w:instrText xml:space="preserve"> PAGE  \* MERGEFORMAT </w:instrText>
    </w:r>
    <w:r w:rsidR="00D34249">
      <w:fldChar w:fldCharType="separate"/>
    </w:r>
    <w:r>
      <w:rPr>
        <w:noProof/>
      </w:rPr>
      <w:t>1</w:t>
    </w:r>
    <w:r w:rsidR="00D34249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A1B" w:rsidRDefault="00821A1B" w:rsidP="00522CE0">
      <w:r>
        <w:separator/>
      </w:r>
    </w:p>
  </w:footnote>
  <w:footnote w:type="continuationSeparator" w:id="0">
    <w:p w:rsidR="00821A1B" w:rsidRDefault="00821A1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64COLL.MRH.GEC"/>
    <w:docVar w:name="CoverAttorneyInitials" w:val="MRH"/>
    <w:docVar w:name="CoverAttorneyLastName" w:val="Hitchcock"/>
    <w:docVar w:name="CoverBillType" w:val="b"/>
    <w:docVar w:name="CoverSenator" w:val="GEC"/>
    <w:docVar w:name="dvBillNumber" w:val="1312"/>
    <w:docVar w:name="dvBillNumberPrefix" w:val="S. "/>
    <w:docVar w:name="dvOriginalBody" w:val="Senate"/>
    <w:docVar w:name="fulldraftpath" w:val="L:\S-RES\GEC\064COLL.MRH.GEC.DOCX"/>
    <w:docVar w:name="NameofBody" w:val="S"/>
    <w:docVar w:name="vgroup2" w:val="S-RES"/>
  </w:docVars>
  <w:rsids>
    <w:rsidRoot w:val="00280CAE"/>
    <w:rsid w:val="00042AC1"/>
    <w:rsid w:val="00046516"/>
    <w:rsid w:val="0007601D"/>
    <w:rsid w:val="000B0720"/>
    <w:rsid w:val="000B5EAF"/>
    <w:rsid w:val="00170561"/>
    <w:rsid w:val="00186AC9"/>
    <w:rsid w:val="00197DF1"/>
    <w:rsid w:val="001A1E8B"/>
    <w:rsid w:val="001B362C"/>
    <w:rsid w:val="001B3DD9"/>
    <w:rsid w:val="001B7E5D"/>
    <w:rsid w:val="001D3BAC"/>
    <w:rsid w:val="00216025"/>
    <w:rsid w:val="00245C4E"/>
    <w:rsid w:val="002704C8"/>
    <w:rsid w:val="00280CAE"/>
    <w:rsid w:val="002C1321"/>
    <w:rsid w:val="002C5896"/>
    <w:rsid w:val="002D3BED"/>
    <w:rsid w:val="0030335C"/>
    <w:rsid w:val="00307C2B"/>
    <w:rsid w:val="00383247"/>
    <w:rsid w:val="003B7CA6"/>
    <w:rsid w:val="003D6E2B"/>
    <w:rsid w:val="003E7597"/>
    <w:rsid w:val="00417D31"/>
    <w:rsid w:val="0044020F"/>
    <w:rsid w:val="00450668"/>
    <w:rsid w:val="004813A2"/>
    <w:rsid w:val="004952FA"/>
    <w:rsid w:val="004B6A22"/>
    <w:rsid w:val="004D7F37"/>
    <w:rsid w:val="00522CE0"/>
    <w:rsid w:val="0056412B"/>
    <w:rsid w:val="00565148"/>
    <w:rsid w:val="00570403"/>
    <w:rsid w:val="00593361"/>
    <w:rsid w:val="005A413B"/>
    <w:rsid w:val="005A5017"/>
    <w:rsid w:val="005A648C"/>
    <w:rsid w:val="005F1745"/>
    <w:rsid w:val="006101F6"/>
    <w:rsid w:val="00657CEE"/>
    <w:rsid w:val="006848A7"/>
    <w:rsid w:val="006A1802"/>
    <w:rsid w:val="006C74EA"/>
    <w:rsid w:val="00720D40"/>
    <w:rsid w:val="007318D4"/>
    <w:rsid w:val="00765784"/>
    <w:rsid w:val="007A4390"/>
    <w:rsid w:val="007E5CB7"/>
    <w:rsid w:val="00821A1B"/>
    <w:rsid w:val="008314D2"/>
    <w:rsid w:val="00863783"/>
    <w:rsid w:val="008A2F7D"/>
    <w:rsid w:val="008A43A6"/>
    <w:rsid w:val="008B2F42"/>
    <w:rsid w:val="008C3697"/>
    <w:rsid w:val="008E185F"/>
    <w:rsid w:val="008F023B"/>
    <w:rsid w:val="00904E16"/>
    <w:rsid w:val="009162B3"/>
    <w:rsid w:val="00921F3C"/>
    <w:rsid w:val="00927C62"/>
    <w:rsid w:val="009318A1"/>
    <w:rsid w:val="009717D3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813F9"/>
    <w:rsid w:val="00B945C5"/>
    <w:rsid w:val="00BA20EA"/>
    <w:rsid w:val="00BB5AFC"/>
    <w:rsid w:val="00BC0A56"/>
    <w:rsid w:val="00C45366"/>
    <w:rsid w:val="00C51D26"/>
    <w:rsid w:val="00C52D67"/>
    <w:rsid w:val="00C57023"/>
    <w:rsid w:val="00C74052"/>
    <w:rsid w:val="00CB187A"/>
    <w:rsid w:val="00CC0EC7"/>
    <w:rsid w:val="00D1088B"/>
    <w:rsid w:val="00D14DE6"/>
    <w:rsid w:val="00D156D2"/>
    <w:rsid w:val="00D249F8"/>
    <w:rsid w:val="00D34249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ED7F12"/>
    <w:rsid w:val="00EF04E5"/>
    <w:rsid w:val="00F0234A"/>
    <w:rsid w:val="00F05CF2"/>
    <w:rsid w:val="00F51241"/>
    <w:rsid w:val="00F52959"/>
    <w:rsid w:val="00F55884"/>
    <w:rsid w:val="00F80800"/>
    <w:rsid w:val="00FC0D36"/>
    <w:rsid w:val="00FD6C14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E6F4681C-6CDF-4356-AF48-925775132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D6C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312_20140521A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3-14\1312_20140521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5-21-1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3</Pages>
  <Words>195</Words>
  <Characters>1114</Characters>
  <Application>Microsoft Office Word</Application>
  <DocSecurity>0</DocSecurity>
  <Lines>9</Lines>
  <Paragraphs>2</Paragraphs>
  <ScaleCrop>false</ScaleCrop>
  <Company> </Company>
  <LinksUpToDate>false</LinksUpToDate>
  <CharactersWithSpaces>1307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1312: Colleton County School District Board of Trustees - South Carolina Legislature Online</dc:title>
  <dc:subject/>
  <dc:creator>%USERNAME%</dc:creator>
  <cp:keywords/>
  <dc:description/>
  <cp:lastModifiedBy>N Cumfer</cp:lastModifiedBy>
  <cp:revision>6</cp:revision>
  <dcterms:created xsi:type="dcterms:W3CDTF">2014-05-21T23:40:00Z</dcterms:created>
  <dcterms:modified xsi:type="dcterms:W3CDTF">2014-12-05T15:12:00Z</dcterms:modified>
</cp:coreProperties>
</file>