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5F" w:rsidRDefault="00E04A5F" w:rsidP="00E04A5F">
      <w:pPr>
        <w:widowControl w:val="0"/>
        <w:jc w:val="center"/>
      </w:pPr>
      <w:r w:rsidRPr="00E04A5F">
        <w:rPr>
          <w:b/>
        </w:rPr>
        <w:t>South Carolina General Assembly</w:t>
      </w:r>
    </w:p>
    <w:p w:rsidR="00E04A5F" w:rsidRDefault="00E04A5F" w:rsidP="00E04A5F">
      <w:pPr>
        <w:widowControl w:val="0"/>
        <w:jc w:val="center"/>
      </w:pPr>
      <w:r>
        <w:t>120th Session, 2013-2014</w:t>
      </w:r>
    </w:p>
    <w:p w:rsidR="00E04A5F" w:rsidRDefault="00E04A5F" w:rsidP="00E04A5F">
      <w:pPr>
        <w:widowControl w:val="0"/>
        <w:jc w:val="left"/>
      </w:pPr>
    </w:p>
    <w:p w:rsidR="00E04A5F" w:rsidRDefault="00E04A5F" w:rsidP="00E04A5F">
      <w:pPr>
        <w:widowControl w:val="0"/>
        <w:jc w:val="left"/>
        <w:rPr>
          <w:b/>
        </w:rPr>
      </w:pPr>
      <w:r w:rsidRPr="00E04A5F">
        <w:rPr>
          <w:b/>
        </w:rPr>
        <w:t>H. 3148</w:t>
      </w:r>
    </w:p>
    <w:p w:rsidR="00E04A5F" w:rsidRDefault="00E04A5F" w:rsidP="00E04A5F">
      <w:pPr>
        <w:widowControl w:val="0"/>
        <w:jc w:val="left"/>
        <w:rPr>
          <w:b/>
        </w:rPr>
      </w:pPr>
    </w:p>
    <w:p w:rsidR="00E04A5F" w:rsidRDefault="00E04A5F" w:rsidP="00E04A5F">
      <w:pPr>
        <w:widowControl w:val="0"/>
        <w:jc w:val="left"/>
      </w:pPr>
      <w:r w:rsidRPr="00E04A5F">
        <w:rPr>
          <w:b/>
        </w:rPr>
        <w:t>STATUS INFORMATION</w:t>
      </w:r>
    </w:p>
    <w:p w:rsidR="00E04A5F" w:rsidRDefault="00E04A5F" w:rsidP="00E04A5F">
      <w:pPr>
        <w:widowControl w:val="0"/>
        <w:jc w:val="left"/>
      </w:pPr>
    </w:p>
    <w:p w:rsidR="00E04A5F" w:rsidRDefault="00E04A5F" w:rsidP="00E04A5F">
      <w:pPr>
        <w:widowControl w:val="0"/>
        <w:jc w:val="left"/>
      </w:pPr>
      <w:r>
        <w:t>General Bill</w:t>
      </w:r>
    </w:p>
    <w:p w:rsidR="00E04A5F" w:rsidRDefault="00E04A5F" w:rsidP="00E04A5F">
      <w:pPr>
        <w:widowControl w:val="0"/>
        <w:jc w:val="left"/>
      </w:pPr>
      <w:r>
        <w:t>Sponsors: Rep. R.L. Brown</w:t>
      </w:r>
    </w:p>
    <w:p w:rsidR="00E04A5F" w:rsidRDefault="00E04A5F" w:rsidP="00E04A5F">
      <w:pPr>
        <w:widowControl w:val="0"/>
        <w:jc w:val="left"/>
      </w:pPr>
      <w:r>
        <w:t>Document Path: l:\council\bills\agm\19757ab13.docx</w:t>
      </w:r>
    </w:p>
    <w:p w:rsidR="00E04A5F" w:rsidRDefault="00E04A5F" w:rsidP="00E04A5F">
      <w:pPr>
        <w:widowControl w:val="0"/>
        <w:jc w:val="left"/>
      </w:pPr>
    </w:p>
    <w:p w:rsidR="00C74C67" w:rsidRDefault="00C74C67" w:rsidP="00E04A5F">
      <w:pPr>
        <w:widowControl w:val="0"/>
        <w:jc w:val="left"/>
      </w:pPr>
      <w:r>
        <w:t>Introduced in the House on January 8, 2013</w:t>
      </w:r>
    </w:p>
    <w:p w:rsidR="00C74C67" w:rsidRPr="00C74C67" w:rsidRDefault="00C74C67" w:rsidP="00E04A5F">
      <w:pPr>
        <w:widowControl w:val="0"/>
        <w:jc w:val="left"/>
      </w:pPr>
      <w:r>
        <w:t xml:space="preserve">Currently residing in the House Committee on </w:t>
      </w:r>
      <w:r w:rsidRPr="00C74C67">
        <w:rPr>
          <w:b/>
        </w:rPr>
        <w:t>Medical, Military, Public and Municipal Affairs</w:t>
      </w:r>
    </w:p>
    <w:p w:rsidR="00C74C67" w:rsidRDefault="00C74C67" w:rsidP="00E04A5F">
      <w:pPr>
        <w:widowControl w:val="0"/>
        <w:jc w:val="left"/>
      </w:pPr>
    </w:p>
    <w:p w:rsidR="00E04A5F" w:rsidRDefault="00E04A5F" w:rsidP="00E04A5F">
      <w:pPr>
        <w:widowControl w:val="0"/>
        <w:jc w:val="left"/>
      </w:pPr>
      <w:r>
        <w:t xml:space="preserve">Summary: </w:t>
      </w:r>
      <w:r w:rsidR="0059192A">
        <w:t>Hair braiding</w:t>
      </w:r>
    </w:p>
    <w:p w:rsidR="00E04A5F" w:rsidRDefault="00E04A5F" w:rsidP="00E04A5F">
      <w:pPr>
        <w:widowControl w:val="0"/>
        <w:jc w:val="left"/>
      </w:pPr>
    </w:p>
    <w:p w:rsidR="00E04A5F" w:rsidRDefault="00E04A5F" w:rsidP="00E04A5F">
      <w:pPr>
        <w:widowControl w:val="0"/>
        <w:jc w:val="left"/>
      </w:pPr>
    </w:p>
    <w:p w:rsidR="00E04A5F" w:rsidRDefault="00E04A5F" w:rsidP="00E04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A5F">
        <w:rPr>
          <w:b/>
        </w:rPr>
        <w:t>HISTORY OF LEGISLATIVE ACTIONS</w:t>
      </w:r>
    </w:p>
    <w:p w:rsidR="00E04A5F" w:rsidRDefault="00E04A5F" w:rsidP="00E04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A5F" w:rsidRPr="00E04A5F" w:rsidRDefault="00E04A5F" w:rsidP="00E04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A5F">
        <w:rPr>
          <w:u w:val="single"/>
        </w:rPr>
        <w:tab/>
        <w:t>Date</w:t>
      </w:r>
      <w:r w:rsidRPr="00E04A5F">
        <w:rPr>
          <w:u w:val="single"/>
        </w:rPr>
        <w:tab/>
        <w:t>Body</w:t>
      </w:r>
      <w:r w:rsidRPr="00E04A5F">
        <w:rPr>
          <w:u w:val="single"/>
        </w:rPr>
        <w:tab/>
        <w:t>Action Description with journal page number</w:t>
      </w:r>
      <w:r w:rsidRPr="00E04A5F">
        <w:rPr>
          <w:u w:val="single"/>
        </w:rPr>
        <w:tab/>
      </w:r>
      <w:bookmarkStart w:id="0" w:name="_GoBack"/>
      <w:bookmarkEnd w:id="0"/>
    </w:p>
    <w:p w:rsidR="009619FE" w:rsidRDefault="009619FE" w:rsidP="00961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AC6CB2">
        <w:t>Prefiled</w:t>
      </w:r>
    </w:p>
    <w:p w:rsidR="009619FE" w:rsidRDefault="009619FE" w:rsidP="00961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AC6CB2">
        <w:t xml:space="preserve">Referred to </w:t>
      </w:r>
      <w:r>
        <w:t xml:space="preserve">Committee on </w:t>
      </w:r>
      <w:r w:rsidRPr="00AC6CB2">
        <w:rPr>
          <w:b/>
        </w:rPr>
        <w:t>Medical, Military, Public and Municipal Affairs</w:t>
      </w:r>
    </w:p>
    <w:p w:rsidR="009619FE" w:rsidRDefault="009619FE" w:rsidP="00961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AC6CB2">
        <w:t>Introduced and read first time (</w:t>
      </w:r>
      <w:hyperlink r:id="rId7" w:history="1">
        <w:r w:rsidRPr="00AC6CB2">
          <w:rPr>
            <w:rStyle w:val="Hyperlink"/>
          </w:rPr>
          <w:t>House Journal</w:t>
        </w:r>
        <w:r w:rsidRPr="00AC6CB2">
          <w:rPr>
            <w:rStyle w:val="Hyperlink"/>
          </w:rPr>
          <w:noBreakHyphen/>
          <w:t>page 105</w:t>
        </w:r>
      </w:hyperlink>
      <w:r w:rsidRPr="00AC6CB2">
        <w:t>)</w:t>
      </w:r>
    </w:p>
    <w:p w:rsidR="009619FE" w:rsidRDefault="009619FE" w:rsidP="00961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AC6CB2">
        <w:t xml:space="preserve">Referred to </w:t>
      </w:r>
      <w:r>
        <w:t xml:space="preserve">Committee on </w:t>
      </w:r>
      <w:r w:rsidRPr="00AC6CB2">
        <w:rPr>
          <w:b/>
        </w:rPr>
        <w:t>Medical, Military, Public and Municipal Affairs</w:t>
      </w:r>
      <w:r w:rsidRPr="00AC6CB2">
        <w:t xml:space="preserve"> (</w:t>
      </w:r>
      <w:hyperlink r:id="rId8" w:history="1">
        <w:r w:rsidRPr="00AC6CB2">
          <w:rPr>
            <w:rStyle w:val="Hyperlink"/>
          </w:rPr>
          <w:t>House Journal</w:t>
        </w:r>
        <w:r w:rsidRPr="00AC6CB2">
          <w:rPr>
            <w:rStyle w:val="Hyperlink"/>
          </w:rPr>
          <w:noBreakHyphen/>
          <w:t>page 105</w:t>
        </w:r>
      </w:hyperlink>
      <w:r w:rsidRPr="00AC6CB2">
        <w:t>)</w:t>
      </w:r>
    </w:p>
    <w:p w:rsidR="009619FE" w:rsidRDefault="009619FE" w:rsidP="00961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A5F" w:rsidRPr="00E04A5F" w:rsidRDefault="00E04A5F" w:rsidP="00E04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A5F" w:rsidRDefault="00E04A5F" w:rsidP="00E04A5F">
      <w:pPr>
        <w:widowControl w:val="0"/>
        <w:jc w:val="left"/>
      </w:pPr>
      <w:r w:rsidRPr="00E04A5F">
        <w:rPr>
          <w:b/>
        </w:rPr>
        <w:t>VERSIONS OF THIS BILL</w:t>
      </w:r>
    </w:p>
    <w:p w:rsidR="00E04A5F" w:rsidRDefault="00E04A5F" w:rsidP="00E04A5F">
      <w:pPr>
        <w:widowControl w:val="0"/>
        <w:jc w:val="left"/>
      </w:pPr>
    </w:p>
    <w:p w:rsidR="00E04A5F" w:rsidRDefault="00BD775D" w:rsidP="00E04A5F">
      <w:pPr>
        <w:widowControl w:val="0"/>
        <w:jc w:val="left"/>
      </w:pPr>
      <w:hyperlink r:id="rId9" w:history="1">
        <w:r w:rsidR="00E04A5F">
          <w:rPr>
            <w:rStyle w:val="Hyperlink"/>
          </w:rPr>
          <w:t>12/11/2012</w:t>
        </w:r>
      </w:hyperlink>
    </w:p>
    <w:p w:rsidR="00E04A5F" w:rsidRDefault="00E04A5F" w:rsidP="00E04A5F"/>
    <w:p w:rsidR="00E04A5F" w:rsidRDefault="00E04A5F" w:rsidP="00E04A5F">
      <w:pPr>
        <w:sectPr w:rsidR="00E04A5F" w:rsidSect="00E04A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562E" w:rsidRDefault="0038562E" w:rsidP="0038562E">
      <w:pPr>
        <w:pStyle w:val="BillDots"/>
      </w:pPr>
    </w:p>
    <w:p w:rsidR="0038562E" w:rsidRDefault="0038562E" w:rsidP="0038562E">
      <w:pPr>
        <w:pStyle w:val="Numbersforbills"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62E" w:rsidRDefault="0038562E" w:rsidP="00385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19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1D9" w:rsidRDefault="007671D9" w:rsidP="00A46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40</w:t>
      </w:r>
      <w:r w:rsidR="007527FD">
        <w:noBreakHyphen/>
      </w:r>
      <w:r>
        <w:t>7</w:t>
      </w:r>
      <w:r w:rsidR="007527FD">
        <w:noBreakHyphen/>
      </w:r>
      <w:r>
        <w:t>20, CODE OF LAWS OF SOUTH CAROLINA, 1976, RELATING TO THE DEFINITION OF HAIR BRAIDING, SO AS TO INCLUDE THE USE OF ARTIFICIAL HAIR; TO AMEND SECTION 40</w:t>
      </w:r>
      <w:r w:rsidR="007527FD">
        <w:noBreakHyphen/>
      </w:r>
      <w:r>
        <w:t>7</w:t>
      </w:r>
      <w:r w:rsidR="007527FD">
        <w:noBreakHyphen/>
      </w:r>
      <w:r>
        <w:t>350, RELATING TO BARBER EDUCATION, SO AS TO PROVIDE A SCHOOL OFFERING HAIR BRAIDING COURSE</w:t>
      </w:r>
      <w:r w:rsidR="006B2AAA">
        <w:t>WORK</w:t>
      </w:r>
      <w:r>
        <w:t xml:space="preserve"> AND A PERSON TEACHING HAIR BRAIDING </w:t>
      </w:r>
      <w:r w:rsidR="006B2AAA">
        <w:t xml:space="preserve">COURSEWORK </w:t>
      </w:r>
      <w:r>
        <w:t>MUST BE REGISTERED WITH THE BOARD, AND TO PROVIDE LICENSURE REQUIREMENTS FOR A HAIR BRAIDING TEACHER; AND TO AMEND SECTION 40</w:t>
      </w:r>
      <w:r w:rsidR="007527FD">
        <w:noBreakHyphen/>
      </w:r>
      <w:r>
        <w:t>7</w:t>
      </w:r>
      <w:r w:rsidR="007527FD">
        <w:noBreakHyphen/>
      </w:r>
      <w:r>
        <w:t>255, RELATING TO HAIR BRAIDING EDUCATION REQUIREMENTS, SO AS TO INCREASE THE EDUCATION REQUIREMENTS FOR LICENSURE.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71D9">
        <w:t>Section 40</w:t>
      </w:r>
      <w:r w:rsidR="007527FD">
        <w:noBreakHyphen/>
      </w:r>
      <w:r w:rsidR="007671D9">
        <w:t>7</w:t>
      </w:r>
      <w:r w:rsidR="007527FD">
        <w:noBreakHyphen/>
      </w:r>
      <w:r w:rsidR="007671D9">
        <w:t>20(2) of the 1976 Code is amended to read: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“(2)</w:t>
      </w:r>
      <w:r>
        <w:tab/>
      </w:r>
      <w:r w:rsidR="007527FD" w:rsidRPr="007527FD">
        <w:rPr>
          <w:color w:val="000000"/>
        </w:rPr>
        <w:t>‘</w:t>
      </w:r>
      <w:r w:rsidRPr="00A40DAB">
        <w:rPr>
          <w:color w:val="000000"/>
        </w:rPr>
        <w:t>Hair braiding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 means the weaving or interweaving of natural human hair </w:t>
      </w:r>
      <w:r>
        <w:rPr>
          <w:color w:val="000000"/>
          <w:u w:val="single"/>
        </w:rPr>
        <w:t xml:space="preserve">or artificial </w:t>
      </w:r>
      <w:r w:rsidRPr="007671D9">
        <w:rPr>
          <w:color w:val="000000"/>
          <w:u w:val="single"/>
        </w:rPr>
        <w:t>hair</w:t>
      </w:r>
      <w:r>
        <w:rPr>
          <w:color w:val="000000"/>
        </w:rPr>
        <w:t xml:space="preserve"> </w:t>
      </w:r>
      <w:r w:rsidRPr="007671D9">
        <w:rPr>
          <w:color w:val="000000"/>
        </w:rPr>
        <w:t>for</w:t>
      </w:r>
      <w:r w:rsidRPr="00A40DAB">
        <w:rPr>
          <w:color w:val="000000"/>
        </w:rPr>
        <w:t xml:space="preserve"> compensation without cutting, coloring, permanent waving, relaxing, removing, or chemical treatment </w:t>
      </w:r>
      <w:r w:rsidRPr="007671D9">
        <w:rPr>
          <w:strike/>
          <w:color w:val="000000"/>
        </w:rPr>
        <w:t>and does not include the use of hair extensions or wefts</w:t>
      </w:r>
      <w:r w:rsidRPr="00A40DAB">
        <w:rPr>
          <w:color w:val="000000"/>
        </w:rPr>
        <w:t>.</w:t>
      </w:r>
      <w:r>
        <w:rPr>
          <w:color w:val="000000"/>
        </w:rPr>
        <w:t>”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>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350 of the 1976 Code is amended to read:</w:t>
      </w:r>
    </w:p>
    <w:p w:rsidR="007671D9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4377B6" w:rsidRDefault="007671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ab/>
        <w:t>“Section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350.</w:t>
      </w:r>
      <w:r>
        <w:rPr>
          <w:color w:val="000000"/>
        </w:rPr>
        <w:tab/>
      </w:r>
      <w:r>
        <w:rPr>
          <w:color w:val="000000"/>
          <w:u w:val="single"/>
        </w:rPr>
        <w:t>(A)</w:t>
      </w:r>
      <w:r w:rsidR="007527FD" w:rsidRPr="007527FD">
        <w:rPr>
          <w:color w:val="000000"/>
        </w:rPr>
        <w:tab/>
      </w:r>
      <w:r w:rsidRPr="00A40DAB">
        <w:rPr>
          <w:color w:val="000000"/>
        </w:rPr>
        <w:t xml:space="preserve">A barber college and teachers at a barber college must be registered with the board.  </w:t>
      </w:r>
      <w:r w:rsidRPr="007671D9">
        <w:rPr>
          <w:strike/>
          <w:color w:val="000000"/>
        </w:rPr>
        <w:t>These teachers</w:t>
      </w:r>
      <w:r w:rsidRPr="00A40DAB">
        <w:rPr>
          <w:color w:val="000000"/>
        </w:rPr>
        <w:t xml:space="preserve"> </w:t>
      </w:r>
      <w:r>
        <w:rPr>
          <w:color w:val="000000"/>
          <w:u w:val="single"/>
        </w:rPr>
        <w:t xml:space="preserve">A teacher at a barber </w:t>
      </w:r>
      <w:r w:rsidRPr="00CA41D3">
        <w:rPr>
          <w:color w:val="000000"/>
          <w:u w:val="single"/>
        </w:rPr>
        <w:t>college</w:t>
      </w:r>
      <w:r>
        <w:rPr>
          <w:color w:val="000000"/>
        </w:rPr>
        <w:t xml:space="preserve"> </w:t>
      </w:r>
      <w:r w:rsidRPr="007671D9">
        <w:rPr>
          <w:color w:val="000000"/>
        </w:rPr>
        <w:t>must</w:t>
      </w:r>
      <w:r w:rsidRPr="00A40DAB">
        <w:rPr>
          <w:color w:val="000000"/>
        </w:rPr>
        <w:t xml:space="preserve"> have </w:t>
      </w:r>
      <w:r w:rsidRPr="007671D9">
        <w:rPr>
          <w:strike/>
          <w:color w:val="000000"/>
        </w:rPr>
        <w:t>had</w:t>
      </w:r>
      <w:r w:rsidRPr="00A40DAB">
        <w:rPr>
          <w:color w:val="000000"/>
        </w:rPr>
        <w:t xml:space="preserve"> three years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 experience </w:t>
      </w:r>
      <w:r w:rsidRPr="00A40DAB">
        <w:rPr>
          <w:color w:val="000000"/>
        </w:rPr>
        <w:lastRenderedPageBreak/>
        <w:t xml:space="preserve">as </w:t>
      </w:r>
      <w:r w:rsidRPr="007671D9"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7671D9">
        <w:rPr>
          <w:color w:val="000000"/>
        </w:rPr>
        <w:t>practicing</w:t>
      </w:r>
      <w:r w:rsidRPr="00A40DAB">
        <w:rPr>
          <w:color w:val="000000"/>
        </w:rPr>
        <w:t xml:space="preserve"> </w:t>
      </w:r>
      <w:r w:rsidRPr="007671D9">
        <w:rPr>
          <w:strike/>
          <w:color w:val="000000"/>
        </w:rPr>
        <w:t>barbers</w:t>
      </w:r>
      <w:r w:rsidRPr="00A40DAB">
        <w:rPr>
          <w:color w:val="000000"/>
        </w:rPr>
        <w:t xml:space="preserve"> </w:t>
      </w:r>
      <w:r w:rsidRPr="007671D9">
        <w:rPr>
          <w:color w:val="000000"/>
          <w:u w:val="single"/>
        </w:rPr>
        <w:t>barber</w:t>
      </w:r>
      <w:r>
        <w:rPr>
          <w:color w:val="000000"/>
        </w:rPr>
        <w:t xml:space="preserve"> </w:t>
      </w:r>
      <w:r w:rsidRPr="007671D9">
        <w:rPr>
          <w:color w:val="000000"/>
        </w:rPr>
        <w:t>and</w:t>
      </w:r>
      <w:r w:rsidRPr="00A40DAB">
        <w:rPr>
          <w:color w:val="000000"/>
        </w:rPr>
        <w:t xml:space="preserve"> </w:t>
      </w:r>
      <w:r w:rsidRPr="007671D9">
        <w:rPr>
          <w:strike/>
          <w:color w:val="000000"/>
        </w:rPr>
        <w:t>shall have passed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must</w:t>
      </w:r>
      <w:r>
        <w:rPr>
          <w:color w:val="000000"/>
        </w:rPr>
        <w:t xml:space="preserve"> </w:t>
      </w:r>
      <w:r w:rsidRPr="007671D9">
        <w:rPr>
          <w:color w:val="000000"/>
        </w:rPr>
        <w:t>successfully</w:t>
      </w:r>
      <w:r w:rsidR="004377B6">
        <w:rPr>
          <w:color w:val="000000"/>
        </w:rPr>
        <w:t xml:space="preserve"> </w:t>
      </w:r>
      <w:r w:rsidR="004377B6">
        <w:rPr>
          <w:color w:val="000000"/>
          <w:u w:val="single"/>
        </w:rPr>
        <w:t>pass</w:t>
      </w:r>
      <w:r w:rsidR="00A02532">
        <w:rPr>
          <w:color w:val="000000"/>
        </w:rPr>
        <w:t xml:space="preserve"> </w:t>
      </w:r>
      <w:r w:rsidR="00A02532" w:rsidRPr="004377B6">
        <w:rPr>
          <w:color w:val="000000"/>
        </w:rPr>
        <w:t>a</w:t>
      </w:r>
      <w:r w:rsidRPr="00A40DAB">
        <w:rPr>
          <w:color w:val="000000"/>
        </w:rPr>
        <w:t xml:space="preserve"> teacher</w:t>
      </w:r>
      <w:r w:rsidR="007527FD" w:rsidRPr="007527FD">
        <w:rPr>
          <w:color w:val="000000"/>
        </w:rPr>
        <w:t>’</w:t>
      </w:r>
      <w:r w:rsidRPr="00A40DAB">
        <w:rPr>
          <w:color w:val="000000"/>
        </w:rPr>
        <w:t xml:space="preserve">s </w:t>
      </w:r>
      <w:r w:rsidRPr="004377B6">
        <w:rPr>
          <w:color w:val="000000"/>
        </w:rPr>
        <w:t>examination</w:t>
      </w:r>
      <w:r w:rsidRPr="00A40DAB">
        <w:rPr>
          <w:color w:val="000000"/>
        </w:rPr>
        <w:t xml:space="preserve"> as prescribed by the board.</w:t>
      </w:r>
    </w:p>
    <w:p w:rsidR="00B0643F" w:rsidRDefault="00437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7527FD" w:rsidRPr="007527FD">
        <w:rPr>
          <w:color w:val="000000"/>
        </w:rPr>
        <w:tab/>
      </w:r>
      <w:r>
        <w:rPr>
          <w:color w:val="000000"/>
          <w:u w:val="single"/>
        </w:rPr>
        <w:t xml:space="preserve">A college that offers hair braiding coursework and a teacher of hair braiding </w:t>
      </w:r>
      <w:r w:rsidR="006B2AAA">
        <w:rPr>
          <w:color w:val="000000"/>
          <w:u w:val="single"/>
        </w:rPr>
        <w:t xml:space="preserve">coursework </w:t>
      </w:r>
      <w:r>
        <w:rPr>
          <w:color w:val="000000"/>
          <w:u w:val="single"/>
        </w:rPr>
        <w:t xml:space="preserve">must be registered with the board.  In order to register as a teacher </w:t>
      </w:r>
      <w:r w:rsidR="00B0643F">
        <w:rPr>
          <w:color w:val="000000"/>
          <w:u w:val="single"/>
        </w:rPr>
        <w:t>of hair braiding, a person must:</w:t>
      </w:r>
    </w:p>
    <w:p w:rsidR="00B0643F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(1)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be licensed and in good standing as a hair braider under the provisions of this section for at least two consecutive years prior to licensure as a teacher of hair braiding;</w:t>
      </w:r>
    </w:p>
    <w:p w:rsidR="00B0643F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(2)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 xml:space="preserve">have two years professional experience in hair braiding; </w:t>
      </w: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(3)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complete fifty hours of additional coursework in hair braiding beyond the coursework required for initial licensure; and</w:t>
      </w:r>
    </w:p>
    <w:p w:rsidR="007671D9" w:rsidRDefault="00752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7527FD">
        <w:rPr>
          <w:color w:val="000000"/>
        </w:rPr>
        <w:tab/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(4)</w:t>
      </w:r>
      <w:r w:rsidRPr="007527FD">
        <w:rPr>
          <w:color w:val="000000"/>
        </w:rPr>
        <w:tab/>
      </w:r>
      <w:r w:rsidR="00B0643F">
        <w:rPr>
          <w:color w:val="000000"/>
          <w:u w:val="single"/>
        </w:rPr>
        <w:t>successfully pass a teachers</w:t>
      </w:r>
      <w:r w:rsidRPr="007527FD">
        <w:rPr>
          <w:color w:val="000000"/>
          <w:u w:val="single"/>
        </w:rPr>
        <w:t>’</w:t>
      </w:r>
      <w:r w:rsidR="00B0643F">
        <w:rPr>
          <w:color w:val="000000"/>
          <w:u w:val="single"/>
        </w:rPr>
        <w:t xml:space="preserve"> examination as prescribed by the board.</w:t>
      </w:r>
      <w:r w:rsidR="007671D9">
        <w:rPr>
          <w:color w:val="000000"/>
        </w:rPr>
        <w:t>”</w:t>
      </w: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40</w:t>
      </w:r>
      <w:r w:rsidR="007527FD">
        <w:rPr>
          <w:color w:val="000000"/>
        </w:rPr>
        <w:noBreakHyphen/>
      </w:r>
      <w:r>
        <w:rPr>
          <w:color w:val="000000"/>
        </w:rPr>
        <w:t>7</w:t>
      </w:r>
      <w:r w:rsidR="007527FD">
        <w:rPr>
          <w:color w:val="000000"/>
        </w:rPr>
        <w:noBreakHyphen/>
      </w:r>
      <w:r>
        <w:rPr>
          <w:color w:val="000000"/>
        </w:rPr>
        <w:t>255(C)(2) of the 1976 Code is amended to read:</w:t>
      </w: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B0643F" w:rsidRDefault="00B064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“(</w:t>
      </w:r>
      <w:r w:rsidR="00735FBC">
        <w:rPr>
          <w:color w:val="000000"/>
        </w:rPr>
        <w:t>2</w:t>
      </w:r>
      <w:r>
        <w:rPr>
          <w:color w:val="000000"/>
        </w:rPr>
        <w:t>)</w:t>
      </w:r>
      <w:r>
        <w:rPr>
          <w:color w:val="000000"/>
        </w:rPr>
        <w:tab/>
      </w:r>
      <w:r w:rsidRPr="00A40DAB">
        <w:rPr>
          <w:color w:val="000000"/>
        </w:rPr>
        <w:t xml:space="preserve">provide satisfactory proof of successful completion of </w:t>
      </w:r>
      <w:r w:rsidRPr="00B0643F">
        <w:rPr>
          <w:strike/>
          <w:color w:val="000000"/>
        </w:rPr>
        <w:t>a one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day, six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hour board</w:t>
      </w:r>
      <w:r w:rsidR="007527FD">
        <w:rPr>
          <w:strike/>
          <w:color w:val="000000"/>
        </w:rPr>
        <w:noBreakHyphen/>
      </w:r>
      <w:r w:rsidRPr="00B0643F">
        <w:rPr>
          <w:strike/>
          <w:color w:val="000000"/>
        </w:rPr>
        <w:t>approved hair braiding course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at least forty hours of training in hair braiding from a curriculum approved by the board</w:t>
      </w:r>
      <w:r w:rsidRPr="00A40DAB">
        <w:rPr>
          <w:color w:val="000000"/>
        </w:rPr>
        <w:t>;</w:t>
      </w:r>
      <w:r>
        <w:rPr>
          <w:color w:val="000000"/>
        </w:rPr>
        <w:t>”</w:t>
      </w:r>
    </w:p>
    <w:p w:rsidR="00201940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1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643F">
        <w:t>4</w:t>
      </w:r>
      <w:r>
        <w:t>.</w:t>
      </w:r>
      <w:r>
        <w:tab/>
        <w:t>This act takes effect upon approval by the Governor.</w:t>
      </w:r>
    </w:p>
    <w:p w:rsidR="00A4696C" w:rsidRDefault="007527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96C" w:rsidRDefault="00A4696C" w:rsidP="00E04A5F">
      <w:pPr>
        <w:suppressAutoHyphens/>
      </w:pPr>
    </w:p>
    <w:sectPr w:rsidR="00A4696C" w:rsidSect="00E04A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FD" w:rsidRDefault="008274FD" w:rsidP="009F0C77">
      <w:r>
        <w:separator/>
      </w:r>
    </w:p>
  </w:endnote>
  <w:endnote w:type="continuationSeparator" w:id="0">
    <w:p w:rsidR="008274FD" w:rsidRDefault="008274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7FA69-F7D9-4FE8-85D9-474903D9DD97}"/>
    <w:embedBold r:id="rId2" w:fontKey="{AE279539-65AD-4B69-8E7B-A8B7AA4F5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6B02BA-374F-4073-BA8E-6C1D7827A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4EACE1-8560-4595-BBEC-516AA89C8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A5F" w:rsidRPr="00A4696C" w:rsidRDefault="00E04A5F" w:rsidP="00A469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[3148]</w:t>
    </w:r>
    <w:r>
      <w:tab/>
    </w:r>
    <w:r w:rsidR="00F41C10">
      <w:fldChar w:fldCharType="begin"/>
    </w:r>
    <w:r w:rsidR="00F41C10">
      <w:instrText xml:space="preserve"> PAGE  \* MERGEFORMAT </w:instrText>
    </w:r>
    <w:r w:rsidR="00F41C10">
      <w:fldChar w:fldCharType="separate"/>
    </w:r>
    <w:r w:rsidR="00BD775D">
      <w:rPr>
        <w:noProof/>
      </w:rPr>
      <w:t>1</w:t>
    </w:r>
    <w:r w:rsidR="00F41C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FD" w:rsidRDefault="008274FD" w:rsidP="009F0C77">
      <w:r>
        <w:separator/>
      </w:r>
    </w:p>
  </w:footnote>
  <w:footnote w:type="continuationSeparator" w:id="0">
    <w:p w:rsidR="008274FD" w:rsidRDefault="008274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57AB13"/>
    <w:docVar w:name="CoverBillType" w:val="b"/>
    <w:docVar w:name="docpath" w:val="L:\Council\bills\AGM\19757AB13.DOCX"/>
    <w:docVar w:name="dvBillNumber" w:val="31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A1650"/>
    <w:rsid w:val="00011869"/>
    <w:rsid w:val="000826D3"/>
    <w:rsid w:val="000E1785"/>
    <w:rsid w:val="000F40FA"/>
    <w:rsid w:val="0010776B"/>
    <w:rsid w:val="00133E66"/>
    <w:rsid w:val="001435A3"/>
    <w:rsid w:val="001D08F2"/>
    <w:rsid w:val="001D525B"/>
    <w:rsid w:val="001D7F4F"/>
    <w:rsid w:val="00201940"/>
    <w:rsid w:val="002321B6"/>
    <w:rsid w:val="00250967"/>
    <w:rsid w:val="002543C8"/>
    <w:rsid w:val="00284AAE"/>
    <w:rsid w:val="00284AEA"/>
    <w:rsid w:val="002A08C5"/>
    <w:rsid w:val="002E5912"/>
    <w:rsid w:val="003127E9"/>
    <w:rsid w:val="00325348"/>
    <w:rsid w:val="0032732C"/>
    <w:rsid w:val="00336AD0"/>
    <w:rsid w:val="0037079A"/>
    <w:rsid w:val="00374061"/>
    <w:rsid w:val="0038562E"/>
    <w:rsid w:val="003B2C21"/>
    <w:rsid w:val="003D01E8"/>
    <w:rsid w:val="003E5288"/>
    <w:rsid w:val="003F6D79"/>
    <w:rsid w:val="004050BB"/>
    <w:rsid w:val="0041760A"/>
    <w:rsid w:val="00417C01"/>
    <w:rsid w:val="004377B6"/>
    <w:rsid w:val="004809EE"/>
    <w:rsid w:val="004E7D54"/>
    <w:rsid w:val="004F764A"/>
    <w:rsid w:val="005273C6"/>
    <w:rsid w:val="00530A69"/>
    <w:rsid w:val="00545593"/>
    <w:rsid w:val="00570B19"/>
    <w:rsid w:val="00577C6C"/>
    <w:rsid w:val="0059192A"/>
    <w:rsid w:val="005C2FE2"/>
    <w:rsid w:val="005E2BC9"/>
    <w:rsid w:val="00605102"/>
    <w:rsid w:val="006215AA"/>
    <w:rsid w:val="006913C9"/>
    <w:rsid w:val="0069470D"/>
    <w:rsid w:val="006B2AAA"/>
    <w:rsid w:val="00734F00"/>
    <w:rsid w:val="00735FBC"/>
    <w:rsid w:val="007527FD"/>
    <w:rsid w:val="007671D9"/>
    <w:rsid w:val="0079331C"/>
    <w:rsid w:val="007A70AE"/>
    <w:rsid w:val="008274FD"/>
    <w:rsid w:val="008362E8"/>
    <w:rsid w:val="008A1650"/>
    <w:rsid w:val="008A1768"/>
    <w:rsid w:val="008F4429"/>
    <w:rsid w:val="0094021A"/>
    <w:rsid w:val="009619FE"/>
    <w:rsid w:val="00965B22"/>
    <w:rsid w:val="009C6A0B"/>
    <w:rsid w:val="009F0C77"/>
    <w:rsid w:val="009F4DD1"/>
    <w:rsid w:val="00A02532"/>
    <w:rsid w:val="00A41684"/>
    <w:rsid w:val="00A4696C"/>
    <w:rsid w:val="00A5480E"/>
    <w:rsid w:val="00A64E80"/>
    <w:rsid w:val="00A65AE6"/>
    <w:rsid w:val="00A72BCD"/>
    <w:rsid w:val="00A741D9"/>
    <w:rsid w:val="00A833AB"/>
    <w:rsid w:val="00A9741D"/>
    <w:rsid w:val="00AD4B17"/>
    <w:rsid w:val="00B0643F"/>
    <w:rsid w:val="00B412D4"/>
    <w:rsid w:val="00B846E9"/>
    <w:rsid w:val="00BD775D"/>
    <w:rsid w:val="00BE3C22"/>
    <w:rsid w:val="00C0345E"/>
    <w:rsid w:val="00C3483A"/>
    <w:rsid w:val="00C35656"/>
    <w:rsid w:val="00C74C67"/>
    <w:rsid w:val="00C74E9D"/>
    <w:rsid w:val="00C82FD3"/>
    <w:rsid w:val="00C92819"/>
    <w:rsid w:val="00CA41D3"/>
    <w:rsid w:val="00CC6B7B"/>
    <w:rsid w:val="00CD2089"/>
    <w:rsid w:val="00D73A67"/>
    <w:rsid w:val="00D970A9"/>
    <w:rsid w:val="00DF3845"/>
    <w:rsid w:val="00E04A5F"/>
    <w:rsid w:val="00E41911"/>
    <w:rsid w:val="00E92EEF"/>
    <w:rsid w:val="00EB3304"/>
    <w:rsid w:val="00F24442"/>
    <w:rsid w:val="00F41C1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EA1E22-ED60-4C6C-8658-38092F03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4A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48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A5DE-AAEF-46C2-8362-ED12219E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3148: Hair braiding - South Carolina Legislature Online</dc:title>
  <dc:subject/>
  <dc:creator>%USERNAME%</dc:creator>
  <cp:keywords/>
  <dc:description/>
  <cp:lastModifiedBy>N Cumfer</cp:lastModifiedBy>
  <cp:revision>8</cp:revision>
  <cp:lastPrinted>2012-12-03T14:48:00Z</cp:lastPrinted>
  <dcterms:created xsi:type="dcterms:W3CDTF">2012-12-11T20:55:00Z</dcterms:created>
  <dcterms:modified xsi:type="dcterms:W3CDTF">2014-12-05T15:15:00Z</dcterms:modified>
</cp:coreProperties>
</file>