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323" w:rsidRDefault="00396323" w:rsidP="00396323">
      <w:pPr>
        <w:widowControl w:val="0"/>
        <w:jc w:val="center"/>
      </w:pPr>
      <w:r w:rsidRPr="00396323">
        <w:rPr>
          <w:b/>
        </w:rPr>
        <w:t>South Carolina General Assembly</w:t>
      </w:r>
    </w:p>
    <w:p w:rsidR="00396323" w:rsidRDefault="00396323" w:rsidP="00396323">
      <w:pPr>
        <w:widowControl w:val="0"/>
        <w:jc w:val="center"/>
      </w:pPr>
      <w:r>
        <w:t>120th Session, 2013-2014</w:t>
      </w:r>
    </w:p>
    <w:p w:rsidR="00396323" w:rsidRDefault="00396323" w:rsidP="00396323">
      <w:pPr>
        <w:widowControl w:val="0"/>
        <w:jc w:val="left"/>
      </w:pPr>
    </w:p>
    <w:p w:rsidR="00396323" w:rsidRDefault="00396323" w:rsidP="00396323">
      <w:pPr>
        <w:widowControl w:val="0"/>
        <w:jc w:val="left"/>
        <w:rPr>
          <w:b/>
        </w:rPr>
      </w:pPr>
      <w:r w:rsidRPr="00396323">
        <w:rPr>
          <w:b/>
        </w:rPr>
        <w:t>H. 3273</w:t>
      </w:r>
    </w:p>
    <w:p w:rsidR="00396323" w:rsidRDefault="00396323" w:rsidP="00396323">
      <w:pPr>
        <w:widowControl w:val="0"/>
        <w:jc w:val="left"/>
        <w:rPr>
          <w:b/>
        </w:rPr>
      </w:pPr>
    </w:p>
    <w:p w:rsidR="00396323" w:rsidRDefault="00396323" w:rsidP="00396323">
      <w:pPr>
        <w:widowControl w:val="0"/>
        <w:jc w:val="left"/>
      </w:pPr>
      <w:r w:rsidRPr="00396323">
        <w:rPr>
          <w:b/>
        </w:rPr>
        <w:t>STATUS INFORMATION</w:t>
      </w:r>
    </w:p>
    <w:p w:rsidR="00396323" w:rsidRDefault="00396323" w:rsidP="00396323">
      <w:pPr>
        <w:widowControl w:val="0"/>
        <w:jc w:val="left"/>
      </w:pPr>
    </w:p>
    <w:p w:rsidR="00396323" w:rsidRDefault="00396323" w:rsidP="00396323">
      <w:pPr>
        <w:widowControl w:val="0"/>
        <w:jc w:val="left"/>
      </w:pPr>
      <w:r>
        <w:t>House Resolution</w:t>
      </w:r>
    </w:p>
    <w:p w:rsidR="00396323" w:rsidRDefault="00354B73" w:rsidP="00396323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96323" w:rsidRDefault="00396323" w:rsidP="00396323">
      <w:pPr>
        <w:widowControl w:val="0"/>
        <w:jc w:val="left"/>
      </w:pPr>
      <w:r>
        <w:t>Document Path: l:\council\bills\rm\1036htc13.docx</w:t>
      </w:r>
    </w:p>
    <w:p w:rsidR="00396323" w:rsidRDefault="00396323" w:rsidP="00396323">
      <w:pPr>
        <w:widowControl w:val="0"/>
        <w:jc w:val="left"/>
      </w:pPr>
    </w:p>
    <w:p w:rsidR="00396323" w:rsidRDefault="00396323" w:rsidP="00396323">
      <w:pPr>
        <w:widowControl w:val="0"/>
        <w:jc w:val="left"/>
      </w:pPr>
      <w:r>
        <w:t>Introduced in the House on January 9, 2013</w:t>
      </w:r>
    </w:p>
    <w:p w:rsidR="00396323" w:rsidRDefault="00396323" w:rsidP="00396323">
      <w:pPr>
        <w:widowControl w:val="0"/>
        <w:jc w:val="left"/>
      </w:pPr>
      <w:r>
        <w:t>Adopted by the House on January 9, 2013</w:t>
      </w:r>
    </w:p>
    <w:p w:rsidR="00396323" w:rsidRDefault="00396323" w:rsidP="00396323">
      <w:pPr>
        <w:widowControl w:val="0"/>
        <w:jc w:val="left"/>
      </w:pPr>
    </w:p>
    <w:p w:rsidR="00396323" w:rsidRDefault="00396323" w:rsidP="00396323">
      <w:pPr>
        <w:widowControl w:val="0"/>
        <w:jc w:val="left"/>
      </w:pPr>
      <w:r>
        <w:t xml:space="preserve">Summary: </w:t>
      </w:r>
      <w:r w:rsidR="00D05AFA">
        <w:t>Kristen Sansbury</w:t>
      </w:r>
    </w:p>
    <w:p w:rsidR="00396323" w:rsidRDefault="00396323" w:rsidP="00396323">
      <w:pPr>
        <w:widowControl w:val="0"/>
        <w:jc w:val="left"/>
      </w:pPr>
    </w:p>
    <w:p w:rsidR="00396323" w:rsidRDefault="00396323" w:rsidP="00396323">
      <w:pPr>
        <w:widowControl w:val="0"/>
        <w:jc w:val="left"/>
      </w:pPr>
    </w:p>
    <w:p w:rsidR="00396323" w:rsidRDefault="00396323" w:rsidP="003963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323">
        <w:rPr>
          <w:b/>
        </w:rPr>
        <w:t>HISTORY OF LEGISLATIVE ACTIONS</w:t>
      </w:r>
    </w:p>
    <w:p w:rsidR="00396323" w:rsidRDefault="00396323" w:rsidP="003963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6323" w:rsidRPr="00396323" w:rsidRDefault="00396323" w:rsidP="003963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6323">
        <w:rPr>
          <w:u w:val="single"/>
        </w:rPr>
        <w:tab/>
        <w:t>Date</w:t>
      </w:r>
      <w:r w:rsidRPr="00396323">
        <w:rPr>
          <w:u w:val="single"/>
        </w:rPr>
        <w:tab/>
        <w:t>Body</w:t>
      </w:r>
      <w:r w:rsidRPr="00396323">
        <w:rPr>
          <w:u w:val="single"/>
        </w:rPr>
        <w:tab/>
        <w:t>Action Description with journal page number</w:t>
      </w:r>
      <w:r w:rsidRPr="00396323">
        <w:rPr>
          <w:u w:val="single"/>
        </w:rPr>
        <w:tab/>
      </w:r>
      <w:bookmarkStart w:id="0" w:name="_GoBack"/>
      <w:bookmarkEnd w:id="0"/>
    </w:p>
    <w:p w:rsidR="00C42C77" w:rsidRDefault="00C42C77" w:rsidP="00C42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D726D1">
        <w:t>Introduced and adopted (</w:t>
      </w:r>
      <w:hyperlink r:id="rId7" w:history="1">
        <w:r w:rsidRPr="00D726D1">
          <w:rPr>
            <w:rStyle w:val="Hyperlink"/>
          </w:rPr>
          <w:t>House Journal</w:t>
        </w:r>
        <w:r w:rsidRPr="00D726D1">
          <w:rPr>
            <w:rStyle w:val="Hyperlink"/>
          </w:rPr>
          <w:noBreakHyphen/>
          <w:t>page 5</w:t>
        </w:r>
      </w:hyperlink>
      <w:r w:rsidRPr="00D726D1">
        <w:t>)</w:t>
      </w:r>
    </w:p>
    <w:p w:rsidR="00C42C77" w:rsidRDefault="00C42C77" w:rsidP="00C42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323" w:rsidRPr="00396323" w:rsidRDefault="00396323" w:rsidP="003963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6323" w:rsidRDefault="00396323" w:rsidP="00396323">
      <w:r w:rsidRPr="00396323">
        <w:rPr>
          <w:b/>
        </w:rPr>
        <w:t>VERSIONS OF THIS BILL</w:t>
      </w:r>
    </w:p>
    <w:p w:rsidR="00396323" w:rsidRDefault="00396323" w:rsidP="00396323"/>
    <w:p w:rsidR="00396323" w:rsidRDefault="008B6E5D" w:rsidP="00396323">
      <w:hyperlink r:id="rId8" w:history="1">
        <w:r w:rsidR="00396323">
          <w:rPr>
            <w:rStyle w:val="Hyperlink"/>
          </w:rPr>
          <w:t>1/9/2013</w:t>
        </w:r>
      </w:hyperlink>
    </w:p>
    <w:p w:rsidR="00396323" w:rsidRDefault="00396323" w:rsidP="00396323"/>
    <w:p w:rsidR="00396323" w:rsidRDefault="00396323" w:rsidP="00396323">
      <w:pPr>
        <w:sectPr w:rsidR="00396323" w:rsidSect="003963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6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2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B17" w:rsidRDefault="00024A3D" w:rsidP="00EA6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350E9">
        <w:t>CONGRATULATE</w:t>
      </w:r>
      <w:r w:rsidR="00EA6B17">
        <w:t xml:space="preserve"> </w:t>
      </w:r>
      <w:r w:rsidR="009350E9">
        <w:t>JUNIOR</w:t>
      </w:r>
      <w:r w:rsidR="00EA6B17">
        <w:t xml:space="preserve"> </w:t>
      </w:r>
      <w:r w:rsidR="009350E9">
        <w:t>KRISTEN SANSBURY</w:t>
      </w:r>
      <w:r w:rsidR="00EA6B17">
        <w:t xml:space="preserve"> OF </w:t>
      </w:r>
      <w:r w:rsidR="009350E9">
        <w:t>HARTSVILLE</w:t>
      </w:r>
      <w:r w:rsidR="00EA6B17">
        <w:t xml:space="preserve"> HIGH SCHOOL ON </w:t>
      </w:r>
      <w:r w:rsidR="009350E9">
        <w:t>EARNING ALL</w:t>
      </w:r>
      <w:r w:rsidR="00635DC9">
        <w:noBreakHyphen/>
      </w:r>
      <w:r w:rsidR="009350E9">
        <w:t>AMER</w:t>
      </w:r>
      <w:r w:rsidR="00F856C4">
        <w:t>I</w:t>
      </w:r>
      <w:r w:rsidR="009350E9">
        <w:t>CA</w:t>
      </w:r>
      <w:r w:rsidR="00814C9E">
        <w:t>N</w:t>
      </w:r>
      <w:r w:rsidR="009350E9">
        <w:t xml:space="preserve"> STATUS AND </w:t>
      </w:r>
      <w:r w:rsidR="00410C2C">
        <w:t>PLACING AS</w:t>
      </w:r>
      <w:r w:rsidR="00EA6B17">
        <w:t xml:space="preserve"> </w:t>
      </w:r>
      <w:r w:rsidR="009350E9">
        <w:t>FIRST RUNNER</w:t>
      </w:r>
      <w:r w:rsidR="00635DC9">
        <w:noBreakHyphen/>
      </w:r>
      <w:r w:rsidR="009350E9">
        <w:t xml:space="preserve">UP IN THE 2012 NEW BALANCE OUTDOOR NATIONALS TRACK AND FIELD MEET </w:t>
      </w:r>
      <w:r w:rsidR="000B6392">
        <w:t xml:space="preserve">FOR THE SHOT PUT, </w:t>
      </w:r>
      <w:r w:rsidR="00DB72DA">
        <w:t xml:space="preserve">TO SALUTE HER </w:t>
      </w:r>
      <w:r w:rsidR="000B6392">
        <w:t>ON</w:t>
      </w:r>
      <w:r w:rsidR="009350E9">
        <w:t xml:space="preserve"> CAPTURING THE </w:t>
      </w:r>
      <w:r w:rsidR="00EC02B2">
        <w:t xml:space="preserve">2012 </w:t>
      </w:r>
      <w:r w:rsidR="00EA6B17">
        <w:rPr>
          <w:color w:val="000000" w:themeColor="text1"/>
          <w:u w:color="000000" w:themeColor="text1"/>
        </w:rPr>
        <w:t xml:space="preserve">CLASS AAA GIRLS STATE CHAMPIONSHIP </w:t>
      </w:r>
      <w:r w:rsidR="000B6392">
        <w:rPr>
          <w:color w:val="000000" w:themeColor="text1"/>
          <w:u w:color="000000" w:themeColor="text1"/>
        </w:rPr>
        <w:t>SHOT PUT</w:t>
      </w:r>
      <w:r w:rsidR="00EA6B17">
        <w:rPr>
          <w:color w:val="000000" w:themeColor="text1"/>
          <w:u w:color="000000" w:themeColor="text1"/>
        </w:rPr>
        <w:t xml:space="preserve"> TITLE</w:t>
      </w:r>
      <w:r w:rsidR="009350E9">
        <w:rPr>
          <w:color w:val="000000" w:themeColor="text1"/>
          <w:u w:color="000000" w:themeColor="text1"/>
        </w:rPr>
        <w:t>, AN</w:t>
      </w:r>
      <w:r w:rsidR="000B6392">
        <w:rPr>
          <w:color w:val="000000" w:themeColor="text1"/>
          <w:u w:color="000000" w:themeColor="text1"/>
        </w:rPr>
        <w:t>D</w:t>
      </w:r>
      <w:r w:rsidR="009350E9">
        <w:rPr>
          <w:color w:val="000000" w:themeColor="text1"/>
          <w:u w:color="000000" w:themeColor="text1"/>
        </w:rPr>
        <w:t xml:space="preserve"> TO WISH HER WELL AS SHE CONTINUES AN OUTSTANDING HIGH SCHOOL ATHLETIC CAREER</w:t>
      </w:r>
      <w:r w:rsidR="00EA6B17">
        <w:rPr>
          <w:color w:val="000000" w:themeColor="text1"/>
          <w:u w:color="000000" w:themeColor="text1"/>
        </w:rPr>
        <w:t>.</w:t>
      </w:r>
    </w:p>
    <w:p w:rsidR="005E7255" w:rsidRDefault="005E72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Pr="00FA7299">
        <w:rPr>
          <w:color w:val="000000" w:themeColor="text1"/>
          <w:u w:color="000000" w:themeColor="text1"/>
        </w:rPr>
        <w:t>Hartsville High School junior Kristen Sansbury delivered a season</w:t>
      </w:r>
      <w:r w:rsidR="00635DC9">
        <w:rPr>
          <w:color w:val="000000" w:themeColor="text1"/>
          <w:u w:color="000000" w:themeColor="text1"/>
        </w:rPr>
        <w:noBreakHyphen/>
      </w:r>
      <w:r w:rsidRPr="00FA7299">
        <w:rPr>
          <w:color w:val="000000" w:themeColor="text1"/>
          <w:u w:color="000000" w:themeColor="text1"/>
        </w:rPr>
        <w:t>high and personal</w:t>
      </w:r>
      <w:r w:rsidR="00635DC9">
        <w:rPr>
          <w:color w:val="000000" w:themeColor="text1"/>
          <w:u w:color="000000" w:themeColor="text1"/>
        </w:rPr>
        <w:noBreakHyphen/>
      </w:r>
      <w:r w:rsidRPr="00FA7299">
        <w:rPr>
          <w:color w:val="000000" w:themeColor="text1"/>
          <w:u w:color="000000" w:themeColor="text1"/>
        </w:rPr>
        <w:t>best throw of 44 feet, 1.5 inches to earn All</w:t>
      </w:r>
      <w:r w:rsidR="00635DC9">
        <w:rPr>
          <w:color w:val="000000" w:themeColor="text1"/>
          <w:u w:color="000000" w:themeColor="text1"/>
        </w:rPr>
        <w:noBreakHyphen/>
      </w:r>
      <w:r w:rsidRPr="00FA7299">
        <w:rPr>
          <w:color w:val="000000" w:themeColor="text1"/>
          <w:u w:color="000000" w:themeColor="text1"/>
        </w:rPr>
        <w:t xml:space="preserve">American status at </w:t>
      </w:r>
      <w:r w:rsidR="0038529D">
        <w:rPr>
          <w:color w:val="000000" w:themeColor="text1"/>
          <w:u w:color="000000" w:themeColor="text1"/>
        </w:rPr>
        <w:t xml:space="preserve">the </w:t>
      </w:r>
      <w:r w:rsidRPr="00FA7299">
        <w:rPr>
          <w:color w:val="000000" w:themeColor="text1"/>
          <w:u w:color="000000" w:themeColor="text1"/>
        </w:rPr>
        <w:t xml:space="preserve">New Balance Outdoor Nationals Track and Field </w:t>
      </w:r>
      <w:r>
        <w:rPr>
          <w:color w:val="000000" w:themeColor="text1"/>
          <w:u w:color="000000" w:themeColor="text1"/>
        </w:rPr>
        <w:t>M</w:t>
      </w:r>
      <w:r w:rsidRPr="00FA7299">
        <w:rPr>
          <w:color w:val="000000" w:themeColor="text1"/>
          <w:u w:color="000000" w:themeColor="text1"/>
        </w:rPr>
        <w:t>eet</w:t>
      </w:r>
      <w:r>
        <w:rPr>
          <w:color w:val="000000" w:themeColor="text1"/>
          <w:u w:color="000000" w:themeColor="text1"/>
        </w:rPr>
        <w:t>,</w:t>
      </w:r>
      <w:r w:rsidRPr="00FA7299">
        <w:rPr>
          <w:color w:val="000000" w:themeColor="text1"/>
          <w:u w:color="000000" w:themeColor="text1"/>
        </w:rPr>
        <w:t xml:space="preserve"> held June 16</w:t>
      </w:r>
      <w:r w:rsidR="00635D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17, 2012, in Greensboro, North Carolina; and</w:t>
      </w:r>
    </w:p>
    <w:p w:rsidR="00141886" w:rsidRPr="00FA7299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Kristen</w:t>
      </w:r>
      <w:r w:rsidRPr="00FA7299">
        <w:rPr>
          <w:color w:val="000000" w:themeColor="text1"/>
          <w:u w:color="000000" w:themeColor="text1"/>
        </w:rPr>
        <w:t xml:space="preserve">, who won </w:t>
      </w:r>
      <w:r>
        <w:rPr>
          <w:color w:val="000000" w:themeColor="text1"/>
          <w:u w:color="000000" w:themeColor="text1"/>
        </w:rPr>
        <w:t>the Palmetto State</w:t>
      </w:r>
      <w:r w:rsidR="00635DC9" w:rsidRPr="00635D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Class AAA</w:t>
      </w:r>
      <w:r w:rsidRPr="00FA72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championship </w:t>
      </w:r>
      <w:r w:rsidRPr="00FA7299">
        <w:rPr>
          <w:color w:val="000000" w:themeColor="text1"/>
          <w:u w:color="000000" w:themeColor="text1"/>
        </w:rPr>
        <w:t xml:space="preserve">title in the shot put for </w:t>
      </w:r>
      <w:r w:rsidR="00005CED">
        <w:rPr>
          <w:color w:val="000000" w:themeColor="text1"/>
          <w:u w:color="000000" w:themeColor="text1"/>
        </w:rPr>
        <w:t xml:space="preserve">Hartsville </w:t>
      </w:r>
      <w:r w:rsidR="00BD1C14">
        <w:rPr>
          <w:color w:val="000000" w:themeColor="text1"/>
          <w:u w:color="000000" w:themeColor="text1"/>
        </w:rPr>
        <w:t>o</w:t>
      </w:r>
      <w:r w:rsidRPr="00FA7299">
        <w:rPr>
          <w:color w:val="000000" w:themeColor="text1"/>
          <w:u w:color="000000" w:themeColor="text1"/>
        </w:rPr>
        <w:t>n Ma</w:t>
      </w:r>
      <w:r>
        <w:rPr>
          <w:color w:val="000000" w:themeColor="text1"/>
          <w:u w:color="000000" w:themeColor="text1"/>
        </w:rPr>
        <w:t xml:space="preserve">y </w:t>
      </w:r>
      <w:r w:rsidR="00BD1C14">
        <w:rPr>
          <w:color w:val="000000" w:themeColor="text1"/>
          <w:u w:color="000000" w:themeColor="text1"/>
        </w:rPr>
        <w:t xml:space="preserve">11, </w:t>
      </w:r>
      <w:r>
        <w:rPr>
          <w:color w:val="000000" w:themeColor="text1"/>
          <w:u w:color="000000" w:themeColor="text1"/>
        </w:rPr>
        <w:t>2012</w:t>
      </w:r>
      <w:r w:rsidRPr="00FA72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finished the New Balance meet as first runner</w:t>
      </w:r>
      <w:r w:rsidR="00635D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while up against the toughest competition she has ever faced; and</w:t>
      </w:r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886" w:rsidRDefault="00141886" w:rsidP="00141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265879">
        <w:rPr>
          <w:color w:val="000000" w:themeColor="text1"/>
          <w:u w:color="000000" w:themeColor="text1"/>
        </w:rPr>
        <w:t>eas</w:t>
      </w:r>
      <w:r>
        <w:rPr>
          <w:color w:val="000000" w:themeColor="text1"/>
          <w:u w:color="000000" w:themeColor="text1"/>
        </w:rPr>
        <w:t>, w</w:t>
      </w:r>
      <w:r w:rsidRPr="00FA7299">
        <w:rPr>
          <w:color w:val="000000" w:themeColor="text1"/>
          <w:u w:color="000000" w:themeColor="text1"/>
        </w:rPr>
        <w:t xml:space="preserve">ith her senior year still ahead of her, </w:t>
      </w:r>
      <w:r>
        <w:rPr>
          <w:color w:val="000000" w:themeColor="text1"/>
          <w:u w:color="000000" w:themeColor="text1"/>
        </w:rPr>
        <w:t>Kristen</w:t>
      </w:r>
      <w:r w:rsidRPr="00FA7299">
        <w:rPr>
          <w:color w:val="000000" w:themeColor="text1"/>
          <w:u w:color="000000" w:themeColor="text1"/>
        </w:rPr>
        <w:t xml:space="preserve"> is already drawing attention from Div</w:t>
      </w:r>
      <w:r>
        <w:rPr>
          <w:color w:val="000000" w:themeColor="text1"/>
          <w:u w:color="000000" w:themeColor="text1"/>
        </w:rPr>
        <w:t>ision</w:t>
      </w:r>
      <w:r w:rsidRPr="00FA7299">
        <w:rPr>
          <w:color w:val="000000" w:themeColor="text1"/>
          <w:u w:color="000000" w:themeColor="text1"/>
        </w:rPr>
        <w:t xml:space="preserve"> I schools.</w:t>
      </w:r>
      <w:r>
        <w:rPr>
          <w:color w:val="000000" w:themeColor="text1"/>
          <w:u w:color="000000" w:themeColor="text1"/>
        </w:rPr>
        <w:t xml:space="preserve"> S</w:t>
      </w:r>
      <w:r w:rsidRPr="00FA7299">
        <w:rPr>
          <w:color w:val="000000" w:themeColor="text1"/>
          <w:u w:color="000000" w:themeColor="text1"/>
        </w:rPr>
        <w:t>he is undecided on where she will attend college but has received interest from schools such as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Florida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University,</w:t>
      </w:r>
      <w:r>
        <w:rPr>
          <w:color w:val="000000" w:themeColor="text1"/>
          <w:u w:color="000000" w:themeColor="text1"/>
        </w:rPr>
        <w:t xml:space="preserve"> </w:t>
      </w:r>
      <w:r w:rsidR="00DF0C61">
        <w:rPr>
          <w:color w:val="000000" w:themeColor="text1"/>
          <w:u w:color="000000" w:themeColor="text1"/>
        </w:rPr>
        <w:t xml:space="preserve">the </w:t>
      </w:r>
      <w:r w:rsidRPr="00FA7299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of Kentucky,</w:t>
      </w:r>
      <w:r>
        <w:rPr>
          <w:color w:val="000000" w:themeColor="text1"/>
          <w:u w:color="000000" w:themeColor="text1"/>
        </w:rPr>
        <w:t xml:space="preserve"> the </w:t>
      </w:r>
      <w:r w:rsidRPr="00FA7299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South Carolina</w:t>
      </w:r>
      <w:r w:rsidR="00DF0C6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East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FA7299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>; and</w:t>
      </w:r>
    </w:p>
    <w:p w:rsidR="004E3C37" w:rsidRDefault="004E3C37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of Representatives is proud to acknowledge </w:t>
      </w:r>
      <w:r w:rsidR="00212EA9">
        <w:rPr>
          <w:color w:val="000000" w:themeColor="text1"/>
          <w:u w:color="000000" w:themeColor="text1"/>
        </w:rPr>
        <w:t>Kristen</w:t>
      </w:r>
      <w:r w:rsidR="00635DC9" w:rsidRPr="00635DC9">
        <w:rPr>
          <w:color w:val="000000" w:themeColor="text1"/>
          <w:u w:color="000000" w:themeColor="text1"/>
        </w:rPr>
        <w:t>’</w:t>
      </w:r>
      <w:r w:rsidR="00212EA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remarkable high school athletic career and extends its </w:t>
      </w:r>
      <w:r>
        <w:rPr>
          <w:color w:val="000000" w:themeColor="text1"/>
          <w:u w:color="000000" w:themeColor="text1"/>
        </w:rPr>
        <w:lastRenderedPageBreak/>
        <w:t xml:space="preserve">heartiest congratulations to her on her </w:t>
      </w:r>
      <w:r w:rsidR="00212EA9">
        <w:rPr>
          <w:color w:val="000000" w:themeColor="text1"/>
          <w:u w:color="000000" w:themeColor="text1"/>
        </w:rPr>
        <w:t>most recent achievements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6C4" w:rsidRDefault="00646192" w:rsidP="00F85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F856C4">
        <w:t>congratulate junior Kristen Sansbury of Hartsville High School on earning All</w:t>
      </w:r>
      <w:r w:rsidR="00635DC9">
        <w:noBreakHyphen/>
      </w:r>
      <w:r w:rsidR="00F856C4">
        <w:t>America</w:t>
      </w:r>
      <w:r w:rsidR="00814C9E">
        <w:t>n</w:t>
      </w:r>
      <w:r w:rsidR="00F856C4">
        <w:t xml:space="preserve"> status and </w:t>
      </w:r>
      <w:r w:rsidR="00410C2C">
        <w:t>placing as f</w:t>
      </w:r>
      <w:r w:rsidR="00F856C4">
        <w:t>irst runner</w:t>
      </w:r>
      <w:r w:rsidR="00635DC9">
        <w:noBreakHyphen/>
      </w:r>
      <w:r w:rsidR="00F856C4">
        <w:t xml:space="preserve">up in the 2012 </w:t>
      </w:r>
      <w:r w:rsidR="00EC02B2">
        <w:t>N</w:t>
      </w:r>
      <w:r w:rsidR="00F856C4">
        <w:t xml:space="preserve">ew </w:t>
      </w:r>
      <w:r w:rsidR="00EC02B2">
        <w:t>B</w:t>
      </w:r>
      <w:r w:rsidR="00F856C4">
        <w:t xml:space="preserve">alance </w:t>
      </w:r>
      <w:r w:rsidR="00EC02B2">
        <w:t>O</w:t>
      </w:r>
      <w:r w:rsidR="00F856C4">
        <w:t xml:space="preserve">utdoor </w:t>
      </w:r>
      <w:r w:rsidR="00EC02B2">
        <w:t>N</w:t>
      </w:r>
      <w:r w:rsidR="00F856C4">
        <w:t xml:space="preserve">ationals </w:t>
      </w:r>
      <w:r w:rsidR="00EC02B2">
        <w:t>T</w:t>
      </w:r>
      <w:r w:rsidR="00F856C4">
        <w:t xml:space="preserve">rack and </w:t>
      </w:r>
      <w:r w:rsidR="00EC02B2">
        <w:t>F</w:t>
      </w:r>
      <w:r w:rsidR="00F856C4">
        <w:t xml:space="preserve">ield </w:t>
      </w:r>
      <w:r w:rsidR="00EC02B2">
        <w:t>M</w:t>
      </w:r>
      <w:r w:rsidR="00F856C4">
        <w:t xml:space="preserve">eet for the shot put, </w:t>
      </w:r>
      <w:r w:rsidR="00DB72DA">
        <w:t xml:space="preserve">salute her </w:t>
      </w:r>
      <w:r w:rsidR="00F856C4">
        <w:t xml:space="preserve">on capturing the </w:t>
      </w:r>
      <w:r w:rsidR="00EC02B2">
        <w:t>2012 C</w:t>
      </w:r>
      <w:r w:rsidR="00F856C4">
        <w:rPr>
          <w:color w:val="000000" w:themeColor="text1"/>
          <w:u w:color="000000" w:themeColor="text1"/>
        </w:rPr>
        <w:t xml:space="preserve">lass </w:t>
      </w:r>
      <w:r w:rsidR="00DB72DA">
        <w:rPr>
          <w:color w:val="000000" w:themeColor="text1"/>
          <w:u w:color="000000" w:themeColor="text1"/>
        </w:rPr>
        <w:t>AAA</w:t>
      </w:r>
      <w:r w:rsidR="00F856C4">
        <w:rPr>
          <w:color w:val="000000" w:themeColor="text1"/>
          <w:u w:color="000000" w:themeColor="text1"/>
        </w:rPr>
        <w:t xml:space="preserve"> </w:t>
      </w:r>
      <w:r w:rsidR="00DB72DA">
        <w:rPr>
          <w:color w:val="000000" w:themeColor="text1"/>
          <w:u w:color="000000" w:themeColor="text1"/>
        </w:rPr>
        <w:t>G</w:t>
      </w:r>
      <w:r w:rsidR="00F856C4">
        <w:rPr>
          <w:color w:val="000000" w:themeColor="text1"/>
          <w:u w:color="000000" w:themeColor="text1"/>
        </w:rPr>
        <w:t xml:space="preserve">irls </w:t>
      </w:r>
      <w:r w:rsidR="00DB72DA">
        <w:rPr>
          <w:color w:val="000000" w:themeColor="text1"/>
          <w:u w:color="000000" w:themeColor="text1"/>
        </w:rPr>
        <w:t>S</w:t>
      </w:r>
      <w:r w:rsidR="00F856C4">
        <w:rPr>
          <w:color w:val="000000" w:themeColor="text1"/>
          <w:u w:color="000000" w:themeColor="text1"/>
        </w:rPr>
        <w:t xml:space="preserve">tate </w:t>
      </w:r>
      <w:r w:rsidR="00DB72DA">
        <w:rPr>
          <w:color w:val="000000" w:themeColor="text1"/>
          <w:u w:color="000000" w:themeColor="text1"/>
        </w:rPr>
        <w:t>C</w:t>
      </w:r>
      <w:r w:rsidR="00F856C4">
        <w:rPr>
          <w:color w:val="000000" w:themeColor="text1"/>
          <w:u w:color="000000" w:themeColor="text1"/>
        </w:rPr>
        <w:t>hampionship shot put title, and wish her well as she continues an outstanding high school athletic career.</w:t>
      </w: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192" w:rsidRDefault="00646192" w:rsidP="00646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A1155">
        <w:t>Kristen Sansbury</w:t>
      </w:r>
      <w:r>
        <w:t>.</w:t>
      </w:r>
    </w:p>
    <w:p w:rsidR="00D0607B" w:rsidRDefault="00635D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07B" w:rsidRDefault="00D0607B" w:rsidP="00396323">
      <w:pPr>
        <w:suppressAutoHyphens/>
      </w:pPr>
    </w:p>
    <w:sectPr w:rsidR="00D0607B" w:rsidSect="0039632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C37" w:rsidRDefault="004E3C37" w:rsidP="009F0C77">
      <w:r>
        <w:separator/>
      </w:r>
    </w:p>
  </w:endnote>
  <w:endnote w:type="continuationSeparator" w:id="0">
    <w:p w:rsidR="004E3C37" w:rsidRDefault="004E3C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62DA35-761D-43F6-B743-CA9D978C0FB4}"/>
    <w:embedBold r:id="rId2" w:fontKey="{D9EF00AB-6347-413E-B5E2-D64E6ED0BD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6F6742-F875-4928-8D3E-144456F604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8F61B0-0513-4274-9753-016772DDF5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403FBC-5C2A-4369-9C07-37970B2258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23" w:rsidRPr="00D0607B" w:rsidRDefault="00396323" w:rsidP="00D060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[3273]</w:t>
    </w:r>
    <w:r>
      <w:tab/>
    </w:r>
    <w:r w:rsidR="00501605">
      <w:fldChar w:fldCharType="begin"/>
    </w:r>
    <w:r w:rsidR="00354B73">
      <w:instrText xml:space="preserve"> PAGE  \* MERGEFORMAT </w:instrText>
    </w:r>
    <w:r w:rsidR="00501605">
      <w:fldChar w:fldCharType="separate"/>
    </w:r>
    <w:r w:rsidR="008B6E5D">
      <w:rPr>
        <w:noProof/>
      </w:rPr>
      <w:t>1</w:t>
    </w:r>
    <w:r w:rsidR="005016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C37" w:rsidRDefault="004E3C37" w:rsidP="009F0C77">
      <w:r>
        <w:separator/>
      </w:r>
    </w:p>
  </w:footnote>
  <w:footnote w:type="continuationSeparator" w:id="0">
    <w:p w:rsidR="004E3C37" w:rsidRDefault="004E3C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6HTC13"/>
    <w:docVar w:name="CoverBillType" w:val="r"/>
    <w:docVar w:name="docpath" w:val="L:\Council\bills\RM\1036HTC13.DOCX"/>
    <w:docVar w:name="dvBillNumber" w:val="3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1289"/>
    <w:rsid w:val="00005CED"/>
    <w:rsid w:val="00011869"/>
    <w:rsid w:val="00024A3D"/>
    <w:rsid w:val="0003438D"/>
    <w:rsid w:val="000B6392"/>
    <w:rsid w:val="000E1785"/>
    <w:rsid w:val="000F40FA"/>
    <w:rsid w:val="0010776B"/>
    <w:rsid w:val="00133E66"/>
    <w:rsid w:val="00141886"/>
    <w:rsid w:val="001435A3"/>
    <w:rsid w:val="001A13F0"/>
    <w:rsid w:val="001D08F2"/>
    <w:rsid w:val="001D525B"/>
    <w:rsid w:val="001D7F4F"/>
    <w:rsid w:val="00212EA9"/>
    <w:rsid w:val="002321B6"/>
    <w:rsid w:val="00234748"/>
    <w:rsid w:val="00250967"/>
    <w:rsid w:val="002543C8"/>
    <w:rsid w:val="00265879"/>
    <w:rsid w:val="00284AAE"/>
    <w:rsid w:val="00287F48"/>
    <w:rsid w:val="002E5912"/>
    <w:rsid w:val="00301B21"/>
    <w:rsid w:val="00325348"/>
    <w:rsid w:val="0032732C"/>
    <w:rsid w:val="00336AD0"/>
    <w:rsid w:val="00354B73"/>
    <w:rsid w:val="0037079A"/>
    <w:rsid w:val="0038529D"/>
    <w:rsid w:val="0039626D"/>
    <w:rsid w:val="00396323"/>
    <w:rsid w:val="003D01E8"/>
    <w:rsid w:val="003E046D"/>
    <w:rsid w:val="003E5288"/>
    <w:rsid w:val="003F6D79"/>
    <w:rsid w:val="00410C2C"/>
    <w:rsid w:val="0041760A"/>
    <w:rsid w:val="00417C01"/>
    <w:rsid w:val="004538BF"/>
    <w:rsid w:val="004809EE"/>
    <w:rsid w:val="004A24B8"/>
    <w:rsid w:val="004E3C37"/>
    <w:rsid w:val="004E7D54"/>
    <w:rsid w:val="00501605"/>
    <w:rsid w:val="005273C6"/>
    <w:rsid w:val="00530A69"/>
    <w:rsid w:val="00545593"/>
    <w:rsid w:val="00577C6C"/>
    <w:rsid w:val="005C2FE2"/>
    <w:rsid w:val="005E2BC9"/>
    <w:rsid w:val="005E7255"/>
    <w:rsid w:val="00604F22"/>
    <w:rsid w:val="00605102"/>
    <w:rsid w:val="00605900"/>
    <w:rsid w:val="006215AA"/>
    <w:rsid w:val="00635DC9"/>
    <w:rsid w:val="00646192"/>
    <w:rsid w:val="006913C9"/>
    <w:rsid w:val="0069470D"/>
    <w:rsid w:val="006A0181"/>
    <w:rsid w:val="00734F00"/>
    <w:rsid w:val="00754336"/>
    <w:rsid w:val="007A70AE"/>
    <w:rsid w:val="00814C9E"/>
    <w:rsid w:val="008362E8"/>
    <w:rsid w:val="008A1768"/>
    <w:rsid w:val="008B6E5D"/>
    <w:rsid w:val="008D47C0"/>
    <w:rsid w:val="008F0F33"/>
    <w:rsid w:val="008F4429"/>
    <w:rsid w:val="009350E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DBD"/>
    <w:rsid w:val="00A833AB"/>
    <w:rsid w:val="00A9741D"/>
    <w:rsid w:val="00AD4B17"/>
    <w:rsid w:val="00B412D4"/>
    <w:rsid w:val="00BA1155"/>
    <w:rsid w:val="00BD1C14"/>
    <w:rsid w:val="00BE3C22"/>
    <w:rsid w:val="00C0345E"/>
    <w:rsid w:val="00C3483A"/>
    <w:rsid w:val="00C42C77"/>
    <w:rsid w:val="00C74E9D"/>
    <w:rsid w:val="00C82FD3"/>
    <w:rsid w:val="00C92819"/>
    <w:rsid w:val="00CC6B7B"/>
    <w:rsid w:val="00CD1A02"/>
    <w:rsid w:val="00CD2089"/>
    <w:rsid w:val="00D05AFA"/>
    <w:rsid w:val="00D0607B"/>
    <w:rsid w:val="00D6016C"/>
    <w:rsid w:val="00D72759"/>
    <w:rsid w:val="00D73A67"/>
    <w:rsid w:val="00D970A9"/>
    <w:rsid w:val="00DB72DA"/>
    <w:rsid w:val="00DC6184"/>
    <w:rsid w:val="00DF0C61"/>
    <w:rsid w:val="00DF3845"/>
    <w:rsid w:val="00E21289"/>
    <w:rsid w:val="00E41911"/>
    <w:rsid w:val="00E92EEF"/>
    <w:rsid w:val="00EA6B17"/>
    <w:rsid w:val="00EC02B2"/>
    <w:rsid w:val="00EC58D5"/>
    <w:rsid w:val="00F24442"/>
    <w:rsid w:val="00F50AE3"/>
    <w:rsid w:val="00F67B35"/>
    <w:rsid w:val="00F67CF1"/>
    <w:rsid w:val="00F840F0"/>
    <w:rsid w:val="00F856C4"/>
    <w:rsid w:val="00FB0D0D"/>
    <w:rsid w:val="00FB43B4"/>
    <w:rsid w:val="00FD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2E7844-FE05-407F-A34A-22E6E2EA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63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73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4D254-7BE9-424E-AED0-7F517D3B8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3273: Kristen Sansbury - South Carolina Legislature Online</dc:title>
  <dc:creator>McDowell</dc:creator>
  <cp:lastModifiedBy>N Cumfer</cp:lastModifiedBy>
  <cp:revision>10</cp:revision>
  <cp:lastPrinted>2012-12-28T17:49:00Z</cp:lastPrinted>
  <dcterms:created xsi:type="dcterms:W3CDTF">2013-01-09T19:53:00Z</dcterms:created>
  <dcterms:modified xsi:type="dcterms:W3CDTF">2014-12-05T16:34:00Z</dcterms:modified>
</cp:coreProperties>
</file>