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204" w:rsidRDefault="00AD7204" w:rsidP="00AD7204">
      <w:pPr>
        <w:widowControl w:val="0"/>
        <w:jc w:val="center"/>
      </w:pPr>
      <w:r w:rsidRPr="00AD7204">
        <w:rPr>
          <w:b/>
        </w:rPr>
        <w:t>South Carolina General Assembly</w:t>
      </w:r>
    </w:p>
    <w:p w:rsidR="00AD7204" w:rsidRDefault="00AD7204" w:rsidP="00AD7204">
      <w:pPr>
        <w:widowControl w:val="0"/>
        <w:jc w:val="center"/>
      </w:pPr>
      <w:r>
        <w:t>120th Session, 2013-2014</w:t>
      </w:r>
    </w:p>
    <w:p w:rsidR="00AD7204" w:rsidRDefault="00AD7204" w:rsidP="00AD7204">
      <w:pPr>
        <w:widowControl w:val="0"/>
        <w:jc w:val="left"/>
      </w:pPr>
    </w:p>
    <w:p w:rsidR="00AD7204" w:rsidRDefault="00AD7204" w:rsidP="00AD7204">
      <w:pPr>
        <w:widowControl w:val="0"/>
        <w:jc w:val="left"/>
        <w:rPr>
          <w:b/>
        </w:rPr>
      </w:pPr>
      <w:r w:rsidRPr="00AD7204">
        <w:rPr>
          <w:b/>
        </w:rPr>
        <w:t>H. 3282</w:t>
      </w:r>
    </w:p>
    <w:p w:rsidR="00AD7204" w:rsidRDefault="00AD7204" w:rsidP="00AD7204">
      <w:pPr>
        <w:widowControl w:val="0"/>
        <w:jc w:val="left"/>
        <w:rPr>
          <w:b/>
        </w:rPr>
      </w:pPr>
    </w:p>
    <w:p w:rsidR="00AD7204" w:rsidRDefault="00AD7204" w:rsidP="00AD7204">
      <w:pPr>
        <w:widowControl w:val="0"/>
        <w:jc w:val="left"/>
      </w:pPr>
      <w:r w:rsidRPr="00AD7204">
        <w:rPr>
          <w:b/>
        </w:rPr>
        <w:t>STATUS INFORMATION</w:t>
      </w:r>
    </w:p>
    <w:p w:rsidR="00AD7204" w:rsidRDefault="00AD7204" w:rsidP="00AD7204">
      <w:pPr>
        <w:widowControl w:val="0"/>
        <w:jc w:val="left"/>
      </w:pPr>
    </w:p>
    <w:p w:rsidR="00AD7204" w:rsidRDefault="00AD7204" w:rsidP="00AD7204">
      <w:pPr>
        <w:widowControl w:val="0"/>
        <w:jc w:val="left"/>
      </w:pPr>
      <w:r>
        <w:t>Concurrent Resolution</w:t>
      </w:r>
    </w:p>
    <w:p w:rsidR="00AD7204" w:rsidRDefault="00AD7204" w:rsidP="00AD7204">
      <w:pPr>
        <w:widowControl w:val="0"/>
        <w:jc w:val="left"/>
      </w:pPr>
      <w:r>
        <w:t>Sponsors: Rep. Barfield</w:t>
      </w:r>
    </w:p>
    <w:p w:rsidR="00AD7204" w:rsidRDefault="00AD7204" w:rsidP="00AD7204">
      <w:pPr>
        <w:widowControl w:val="0"/>
        <w:jc w:val="left"/>
      </w:pPr>
      <w:r>
        <w:t>Document Path: l:\council\bills\gm\29497vr13.docx</w:t>
      </w:r>
    </w:p>
    <w:p w:rsidR="00AD7204" w:rsidRDefault="00AD7204" w:rsidP="00AD7204">
      <w:pPr>
        <w:widowControl w:val="0"/>
        <w:jc w:val="left"/>
      </w:pPr>
    </w:p>
    <w:p w:rsidR="0009139D" w:rsidRDefault="0009139D" w:rsidP="00AD7204">
      <w:pPr>
        <w:widowControl w:val="0"/>
        <w:jc w:val="left"/>
      </w:pPr>
      <w:r>
        <w:t>Introduced in the House on January 10, 2013</w:t>
      </w:r>
    </w:p>
    <w:p w:rsidR="0009139D" w:rsidRDefault="0009139D" w:rsidP="00AD7204">
      <w:pPr>
        <w:widowControl w:val="0"/>
        <w:jc w:val="left"/>
      </w:pPr>
      <w:r>
        <w:t>Introduced in the Senate on January 15, 2013</w:t>
      </w:r>
    </w:p>
    <w:p w:rsidR="0009139D" w:rsidRDefault="0009139D" w:rsidP="00AD7204">
      <w:pPr>
        <w:widowControl w:val="0"/>
        <w:jc w:val="left"/>
      </w:pPr>
      <w:r>
        <w:t>Adopted by the General Assembly on January 15, 2013</w:t>
      </w:r>
    </w:p>
    <w:p w:rsidR="0009139D" w:rsidRDefault="0009139D" w:rsidP="00AD7204">
      <w:pPr>
        <w:widowControl w:val="0"/>
        <w:jc w:val="left"/>
      </w:pPr>
    </w:p>
    <w:p w:rsidR="00AD7204" w:rsidRDefault="00AD7204" w:rsidP="00AD7204">
      <w:pPr>
        <w:widowControl w:val="0"/>
        <w:jc w:val="left"/>
      </w:pPr>
      <w:r>
        <w:t xml:space="preserve">Summary: </w:t>
      </w:r>
      <w:r w:rsidR="00375C65">
        <w:t>Romel Ashe Eagles</w:t>
      </w:r>
    </w:p>
    <w:p w:rsidR="00AD7204" w:rsidRDefault="00AD7204" w:rsidP="00AD7204">
      <w:pPr>
        <w:widowControl w:val="0"/>
        <w:jc w:val="left"/>
      </w:pPr>
    </w:p>
    <w:p w:rsidR="00AD7204" w:rsidRDefault="00AD7204" w:rsidP="00AD7204">
      <w:pPr>
        <w:widowControl w:val="0"/>
        <w:jc w:val="left"/>
      </w:pPr>
    </w:p>
    <w:p w:rsidR="00AD7204" w:rsidRDefault="00AD7204" w:rsidP="00AD72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204">
        <w:rPr>
          <w:b/>
        </w:rPr>
        <w:t>HISTORY OF LEGISLATIVE ACTIONS</w:t>
      </w:r>
    </w:p>
    <w:p w:rsidR="00AD7204" w:rsidRDefault="00AD7204" w:rsidP="00AD72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7204" w:rsidRPr="00AD7204" w:rsidRDefault="00AD7204" w:rsidP="00AD72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204">
        <w:rPr>
          <w:u w:val="single"/>
        </w:rPr>
        <w:tab/>
        <w:t>Date</w:t>
      </w:r>
      <w:r w:rsidRPr="00AD7204">
        <w:rPr>
          <w:u w:val="single"/>
        </w:rPr>
        <w:tab/>
        <w:t>Body</w:t>
      </w:r>
      <w:r w:rsidRPr="00AD7204">
        <w:rPr>
          <w:u w:val="single"/>
        </w:rPr>
        <w:tab/>
        <w:t>Action Description with journal page number</w:t>
      </w:r>
      <w:r w:rsidRPr="00AD7204">
        <w:rPr>
          <w:u w:val="single"/>
        </w:rPr>
        <w:tab/>
      </w:r>
      <w:bookmarkStart w:id="0" w:name="_GoBack"/>
      <w:bookmarkEnd w:id="0"/>
    </w:p>
    <w:p w:rsidR="00BD2F4F" w:rsidRDefault="00BD2F4F" w:rsidP="00BD2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1153BA">
        <w:t>Intr</w:t>
      </w:r>
      <w:r>
        <w:t xml:space="preserve">oduced, adopted, sent to Senate </w:t>
      </w:r>
      <w:r w:rsidRPr="001153BA">
        <w:t>(</w:t>
      </w:r>
      <w:hyperlink r:id="rId7" w:history="1">
        <w:r w:rsidRPr="001153BA">
          <w:rPr>
            <w:rStyle w:val="Hyperlink"/>
          </w:rPr>
          <w:t>House Journal</w:t>
        </w:r>
        <w:r w:rsidRPr="001153BA">
          <w:rPr>
            <w:rStyle w:val="Hyperlink"/>
          </w:rPr>
          <w:noBreakHyphen/>
          <w:t>page 809</w:t>
        </w:r>
      </w:hyperlink>
      <w:r w:rsidRPr="001153BA">
        <w:t>)</w:t>
      </w:r>
    </w:p>
    <w:p w:rsidR="00BD2F4F" w:rsidRDefault="00BD2F4F" w:rsidP="00BD2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Senate</w:t>
      </w:r>
      <w:r>
        <w:tab/>
      </w:r>
      <w:r w:rsidRPr="001153BA">
        <w:t>Introduced, ado</w:t>
      </w:r>
      <w:r>
        <w:t xml:space="preserve">pted, returned with concurrence </w:t>
      </w:r>
      <w:r w:rsidRPr="001153BA">
        <w:t>(</w:t>
      </w:r>
      <w:hyperlink r:id="rId8" w:history="1">
        <w:r w:rsidRPr="001153BA">
          <w:rPr>
            <w:rStyle w:val="Hyperlink"/>
          </w:rPr>
          <w:t>Senate Journal</w:t>
        </w:r>
        <w:r w:rsidRPr="001153BA">
          <w:rPr>
            <w:rStyle w:val="Hyperlink"/>
          </w:rPr>
          <w:noBreakHyphen/>
          <w:t>page 11</w:t>
        </w:r>
      </w:hyperlink>
      <w:r w:rsidRPr="001153BA">
        <w:t>)</w:t>
      </w:r>
    </w:p>
    <w:p w:rsidR="00BD2F4F" w:rsidRDefault="00BD2F4F" w:rsidP="00BD2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204" w:rsidRPr="00AD7204" w:rsidRDefault="00AD7204" w:rsidP="00AD7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204" w:rsidRDefault="00AD7204" w:rsidP="00AD7204">
      <w:r w:rsidRPr="00AD7204">
        <w:rPr>
          <w:b/>
        </w:rPr>
        <w:t>VERSIONS OF THIS BILL</w:t>
      </w:r>
    </w:p>
    <w:p w:rsidR="00AD7204" w:rsidRDefault="00AD7204" w:rsidP="00AD7204"/>
    <w:p w:rsidR="00AD7204" w:rsidRDefault="00261573" w:rsidP="00AD7204">
      <w:hyperlink r:id="rId9" w:history="1">
        <w:r w:rsidR="00AD7204">
          <w:rPr>
            <w:rStyle w:val="Hyperlink"/>
          </w:rPr>
          <w:t>1/10/2013</w:t>
        </w:r>
      </w:hyperlink>
    </w:p>
    <w:p w:rsidR="00AD7204" w:rsidRDefault="00AD7204" w:rsidP="00AD7204"/>
    <w:p w:rsidR="00AD7204" w:rsidRDefault="00AD7204" w:rsidP="00AD7204">
      <w:pPr>
        <w:sectPr w:rsidR="00AD7204" w:rsidSect="00AD72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01E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20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B2C61">
        <w:t>CONGRATULATE</w:t>
      </w:r>
      <w:r w:rsidR="00CB2C61" w:rsidRPr="00002473">
        <w:t xml:space="preserve"> ROMEL ASHE EAGLES</w:t>
      </w:r>
      <w:r w:rsidR="00CB2C61">
        <w:t xml:space="preserve"> UPON THE OCCASION OF HER ONE HUNDREDTH BIRTHDAY,</w:t>
      </w:r>
      <w:r w:rsidR="00CB2C61" w:rsidRPr="00CB2C61">
        <w:rPr>
          <w:color w:val="000000" w:themeColor="text1"/>
          <w:u w:color="000000" w:themeColor="text1"/>
        </w:rPr>
        <w:t xml:space="preserve"> </w:t>
      </w:r>
      <w:r w:rsidR="00CB2C61" w:rsidRPr="008D22FE">
        <w:rPr>
          <w:color w:val="000000" w:themeColor="text1"/>
          <w:u w:color="000000" w:themeColor="text1"/>
        </w:rPr>
        <w:t xml:space="preserve">AND </w:t>
      </w:r>
      <w:r w:rsidR="00CB2C61">
        <w:rPr>
          <w:color w:val="000000" w:themeColor="text1"/>
          <w:u w:color="000000" w:themeColor="text1"/>
        </w:rPr>
        <w:t xml:space="preserve">TO </w:t>
      </w:r>
      <w:r w:rsidR="00CB2C61" w:rsidRPr="008D22FE">
        <w:rPr>
          <w:color w:val="000000" w:themeColor="text1"/>
          <w:u w:color="000000" w:themeColor="text1"/>
        </w:rPr>
        <w:t xml:space="preserve">WISH HER A JOYOUS BIRTHDAY CELEBRATION AND </w:t>
      </w:r>
      <w:r w:rsidR="00CB2C61">
        <w:rPr>
          <w:color w:val="000000" w:themeColor="text1"/>
          <w:u w:color="000000" w:themeColor="text1"/>
        </w:rPr>
        <w:t xml:space="preserve">MANY YEARS OF </w:t>
      </w:r>
      <w:r w:rsidR="00CB2C61" w:rsidRPr="008D22FE">
        <w:rPr>
          <w:color w:val="000000" w:themeColor="text1"/>
          <w:u w:color="000000" w:themeColor="text1"/>
        </w:rPr>
        <w:t>CONTINUED HEALTH AND HAPPINESS</w:t>
      </w:r>
      <w:r w:rsidR="00CB2C61">
        <w:t>.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7863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208C">
        <w:t>the members of the South Carolina General Assembly are please</w:t>
      </w:r>
      <w:r w:rsidR="00876877">
        <w:t>d</w:t>
      </w:r>
      <w:r w:rsidR="005D208C">
        <w:t xml:space="preserve"> to learn that </w:t>
      </w:r>
      <w:r w:rsidR="005D208C" w:rsidRPr="00002473">
        <w:t>Romel Ashe Eagles</w:t>
      </w:r>
      <w:r w:rsidR="005D208C">
        <w:t xml:space="preserve"> </w:t>
      </w:r>
      <w:r w:rsidR="00FE7863">
        <w:t xml:space="preserve">will </w:t>
      </w:r>
      <w:r w:rsidR="00CB2C61">
        <w:t>mark</w:t>
      </w:r>
      <w:r w:rsidR="005D208C">
        <w:t xml:space="preserve"> the </w:t>
      </w:r>
      <w:r w:rsidR="00CB2C61">
        <w:t xml:space="preserve">significant </w:t>
      </w:r>
      <w:r w:rsidR="005D208C">
        <w:t xml:space="preserve">milestone of </w:t>
      </w:r>
      <w:r w:rsidR="00FE7863">
        <w:t>her centennial</w:t>
      </w:r>
      <w:r w:rsidR="005D208C">
        <w:t xml:space="preserve"> birthday </w:t>
      </w:r>
      <w:r w:rsidR="00FE7863">
        <w:t>surrounded by family and friends at a celebration in her honor on February 9, 2013; and</w:t>
      </w:r>
    </w:p>
    <w:p w:rsidR="00FE7863" w:rsidRDefault="00FE78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61" w:rsidRDefault="00FE78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daughter of Mary and Frank Ashe, </w:t>
      </w:r>
      <w:r w:rsidR="00A022A9">
        <w:t>Romel</w:t>
      </w:r>
      <w:r>
        <w:t xml:space="preserve"> Ashe was born in Georgetown on February 7, 1913</w:t>
      </w:r>
      <w:r w:rsidR="00CB2C61">
        <w:t>,</w:t>
      </w:r>
      <w:r w:rsidR="00CB2C61" w:rsidRPr="00CB2C61">
        <w:rPr>
          <w:color w:val="000000" w:themeColor="text1"/>
          <w:u w:color="000000" w:themeColor="text1"/>
        </w:rPr>
        <w:t xml:space="preserve"> </w:t>
      </w:r>
      <w:r w:rsidR="00CB2C61" w:rsidRPr="008D22FE">
        <w:rPr>
          <w:color w:val="000000" w:themeColor="text1"/>
          <w:u w:color="000000" w:themeColor="text1"/>
        </w:rPr>
        <w:t xml:space="preserve">in the early part of the twentieth century, </w:t>
      </w:r>
      <w:r w:rsidR="00CB2C61">
        <w:rPr>
          <w:color w:val="000000" w:themeColor="text1"/>
          <w:u w:color="000000" w:themeColor="text1"/>
        </w:rPr>
        <w:t>and</w:t>
      </w:r>
      <w:r w:rsidR="00CB2C61" w:rsidRPr="008D22FE">
        <w:rPr>
          <w:color w:val="000000" w:themeColor="text1"/>
          <w:u w:color="000000" w:themeColor="text1"/>
        </w:rPr>
        <w:t xml:space="preserve"> </w:t>
      </w:r>
      <w:r w:rsidR="00CB2C61">
        <w:rPr>
          <w:color w:val="000000" w:themeColor="text1"/>
          <w:u w:color="000000" w:themeColor="text1"/>
        </w:rPr>
        <w:t xml:space="preserve">she </w:t>
      </w:r>
      <w:r w:rsidR="00CB2C61" w:rsidRPr="008D22FE">
        <w:rPr>
          <w:color w:val="000000" w:themeColor="text1"/>
          <w:u w:color="000000" w:themeColor="text1"/>
        </w:rPr>
        <w:t>has been w</w:t>
      </w:r>
      <w:r w:rsidR="00CB2C61">
        <w:rPr>
          <w:color w:val="000000" w:themeColor="text1"/>
          <w:u w:color="000000" w:themeColor="text1"/>
        </w:rPr>
        <w:t xml:space="preserve">itness </w:t>
      </w:r>
      <w:r w:rsidR="00876877">
        <w:rPr>
          <w:color w:val="000000" w:themeColor="text1"/>
          <w:u w:color="000000" w:themeColor="text1"/>
        </w:rPr>
        <w:t xml:space="preserve">to </w:t>
      </w:r>
      <w:r w:rsidR="00CB2C61">
        <w:rPr>
          <w:color w:val="000000" w:themeColor="text1"/>
          <w:u w:color="000000" w:themeColor="text1"/>
        </w:rPr>
        <w:t>the remarka</w:t>
      </w:r>
      <w:r w:rsidR="00CB2C61" w:rsidRPr="008D22FE">
        <w:rPr>
          <w:color w:val="000000" w:themeColor="text1"/>
          <w:u w:color="000000" w:themeColor="text1"/>
        </w:rPr>
        <w:t xml:space="preserve">ble </w:t>
      </w:r>
      <w:r w:rsidR="00CB2C61">
        <w:rPr>
          <w:color w:val="000000" w:themeColor="text1"/>
          <w:u w:color="000000" w:themeColor="text1"/>
        </w:rPr>
        <w:t xml:space="preserve">social </w:t>
      </w:r>
      <w:r w:rsidR="00CB2C61" w:rsidRPr="008D22FE">
        <w:rPr>
          <w:color w:val="000000" w:themeColor="text1"/>
          <w:u w:color="000000" w:themeColor="text1"/>
        </w:rPr>
        <w:t xml:space="preserve">changes, </w:t>
      </w:r>
      <w:r w:rsidR="00CB2C61">
        <w:rPr>
          <w:color w:val="000000" w:themeColor="text1"/>
          <w:u w:color="000000" w:themeColor="text1"/>
        </w:rPr>
        <w:t xml:space="preserve">technological </w:t>
      </w:r>
      <w:r w:rsidR="00CB2C61" w:rsidRPr="008D22FE">
        <w:rPr>
          <w:color w:val="000000" w:themeColor="text1"/>
          <w:u w:color="000000" w:themeColor="text1"/>
        </w:rPr>
        <w:t xml:space="preserve">advancements, and </w:t>
      </w:r>
      <w:r w:rsidR="00CB2C61">
        <w:rPr>
          <w:color w:val="000000" w:themeColor="text1"/>
          <w:u w:color="000000" w:themeColor="text1"/>
        </w:rPr>
        <w:t xml:space="preserve">international </w:t>
      </w:r>
      <w:r w:rsidR="00CB2C61" w:rsidRPr="008D22FE">
        <w:rPr>
          <w:color w:val="000000" w:themeColor="text1"/>
          <w:u w:color="000000" w:themeColor="text1"/>
        </w:rPr>
        <w:t xml:space="preserve">developments that have </w:t>
      </w:r>
      <w:r w:rsidR="00CB2C61">
        <w:rPr>
          <w:color w:val="000000" w:themeColor="text1"/>
          <w:u w:color="000000" w:themeColor="text1"/>
        </w:rPr>
        <w:t>spanned the globe</w:t>
      </w:r>
      <w:r w:rsidR="00CB2C61" w:rsidRPr="008D22FE">
        <w:rPr>
          <w:color w:val="000000" w:themeColor="text1"/>
          <w:u w:color="000000" w:themeColor="text1"/>
        </w:rPr>
        <w:t xml:space="preserve"> from that time into the </w:t>
      </w:r>
      <w:r w:rsidR="00CB2C61">
        <w:rPr>
          <w:color w:val="000000" w:themeColor="text1"/>
          <w:u w:color="000000" w:themeColor="text1"/>
        </w:rPr>
        <w:t>second decade of the</w:t>
      </w:r>
      <w:r w:rsidR="00CB2C61" w:rsidRPr="008D22FE">
        <w:rPr>
          <w:color w:val="000000" w:themeColor="text1"/>
          <w:u w:color="000000" w:themeColor="text1"/>
        </w:rPr>
        <w:t xml:space="preserve"> twenty</w:t>
      </w:r>
      <w:r w:rsidR="00877AA2">
        <w:rPr>
          <w:color w:val="000000" w:themeColor="text1"/>
          <w:u w:color="000000" w:themeColor="text1"/>
        </w:rPr>
        <w:noBreakHyphen/>
      </w:r>
      <w:r w:rsidR="00CB2C61" w:rsidRPr="008D22FE">
        <w:rPr>
          <w:color w:val="000000" w:themeColor="text1"/>
          <w:u w:color="000000" w:themeColor="text1"/>
        </w:rPr>
        <w:t>first centur</w:t>
      </w:r>
      <w:r w:rsidR="00CB2C61">
        <w:rPr>
          <w:color w:val="000000" w:themeColor="text1"/>
          <w:u w:color="000000" w:themeColor="text1"/>
        </w:rPr>
        <w:t>y;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James P. Eagles, she reared four fine children: James Eagles, Jr.; Othella Eagles Bush; Mary Evelyn Eagles Burroughs; and Franklin R. Eagles;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retired educator, she taught at Happy Tots Kindergarten in Conway, Horry County</w:t>
      </w:r>
      <w:r w:rsidR="00877AA2" w:rsidRPr="00877AA2">
        <w:rPr>
          <w:color w:val="000000" w:themeColor="text1"/>
          <w:u w:color="000000" w:themeColor="text1"/>
        </w:rPr>
        <w:t>'</w:t>
      </w:r>
      <w:r>
        <w:rPr>
          <w:color w:val="000000" w:themeColor="text1"/>
          <w:u w:color="000000" w:themeColor="text1"/>
        </w:rPr>
        <w:t>s first state</w:t>
      </w:r>
      <w:r w:rsidR="00877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certified black</w:t>
      </w:r>
      <w:r w:rsidR="00877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 kindergarten;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a member of Cherry Hill Missionary Baptist Church where she </w:t>
      </w:r>
      <w:r w:rsidR="00876877">
        <w:rPr>
          <w:color w:val="000000" w:themeColor="text1"/>
          <w:u w:color="000000" w:themeColor="text1"/>
        </w:rPr>
        <w:t>served as a deaconess emeritus, a Sunday school teacher, and a member of Evening Star Chapter No. 183 of the Order of the Eastern Star;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01E5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 w:rsidR="00877AA2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</w:t>
      </w:r>
      <w:r>
        <w:rPr>
          <w:color w:val="000000" w:themeColor="text1"/>
          <w:u w:color="000000" w:themeColor="text1"/>
        </w:rPr>
        <w:t xml:space="preserve">edth birthday and join with </w:t>
      </w:r>
      <w:r w:rsidRPr="008D22FE">
        <w:rPr>
          <w:color w:val="000000" w:themeColor="text1"/>
          <w:u w:color="000000" w:themeColor="text1"/>
        </w:rPr>
        <w:t>her family and friends in congratulating her on reaching this extraordinary</w:t>
      </w:r>
      <w:r w:rsidRPr="00CB2C61">
        <w:t xml:space="preserve"> </w:t>
      </w:r>
      <w:r w:rsidR="00877AA2">
        <w:t>event</w:t>
      </w:r>
      <w:r w:rsidR="009801E5">
        <w:t xml:space="preserve">.  Now, therefore, 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E5" w:rsidRDefault="009801E5" w:rsidP="00577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D208C">
        <w:t xml:space="preserve"> the members of the South Carolina General Assembly, by this resolution, </w:t>
      </w:r>
      <w:r w:rsidR="00CB2C61">
        <w:t>congratulate</w:t>
      </w:r>
      <w:r w:rsidR="00CB2C61" w:rsidRPr="00002473">
        <w:t xml:space="preserve"> </w:t>
      </w:r>
      <w:r w:rsidR="005D208C" w:rsidRPr="00002473">
        <w:t>Romel Ashe Eagles</w:t>
      </w:r>
      <w:r w:rsidR="005D208C">
        <w:t xml:space="preserve"> upon the occasion of </w:t>
      </w:r>
      <w:r w:rsidR="00CB2C61">
        <w:t xml:space="preserve">her </w:t>
      </w:r>
      <w:r w:rsidR="00FE7863">
        <w:t>one hundredth</w:t>
      </w:r>
      <w:r w:rsidR="005D208C">
        <w:t xml:space="preserve"> bir</w:t>
      </w:r>
      <w:r w:rsidR="00CB2C61">
        <w:t>thday,</w:t>
      </w:r>
      <w:r w:rsidR="00CB2C61" w:rsidRPr="00CB2C61">
        <w:rPr>
          <w:color w:val="000000" w:themeColor="text1"/>
          <w:u w:color="000000" w:themeColor="text1"/>
        </w:rPr>
        <w:t xml:space="preserve"> </w:t>
      </w:r>
      <w:r w:rsidR="00CB2C61" w:rsidRPr="008D22FE">
        <w:rPr>
          <w:color w:val="000000" w:themeColor="text1"/>
          <w:u w:color="000000" w:themeColor="text1"/>
        </w:rPr>
        <w:t xml:space="preserve">and wish her a joyous birthday celebration and </w:t>
      </w:r>
      <w:r w:rsidR="00CB2C61">
        <w:rPr>
          <w:color w:val="000000" w:themeColor="text1"/>
          <w:u w:color="000000" w:themeColor="text1"/>
        </w:rPr>
        <w:t xml:space="preserve">many years of </w:t>
      </w:r>
      <w:r w:rsidR="00CB2C61" w:rsidRPr="008D22FE">
        <w:rPr>
          <w:color w:val="000000" w:themeColor="text1"/>
          <w:u w:color="000000" w:themeColor="text1"/>
        </w:rPr>
        <w:t>continued health and happiness</w:t>
      </w:r>
      <w:r w:rsidR="00CB2C61">
        <w:rPr>
          <w:color w:val="000000" w:themeColor="text1"/>
          <w:u w:color="000000" w:themeColor="text1"/>
        </w:rPr>
        <w:t>.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D208C">
        <w:t xml:space="preserve">presented to </w:t>
      </w:r>
      <w:r w:rsidR="005D208C" w:rsidRPr="00002473">
        <w:t>Romel Ashe Eagles</w:t>
      </w:r>
      <w:r w:rsidR="005D208C">
        <w:t>.</w:t>
      </w:r>
    </w:p>
    <w:p w:rsidR="00577A56" w:rsidRDefault="00877A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A56" w:rsidRDefault="00577A56" w:rsidP="00AD7204">
      <w:pPr>
        <w:suppressAutoHyphens/>
      </w:pPr>
    </w:p>
    <w:sectPr w:rsidR="00577A56" w:rsidSect="00AD72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877" w:rsidRDefault="00876877" w:rsidP="009F0C77">
      <w:r>
        <w:separator/>
      </w:r>
    </w:p>
  </w:endnote>
  <w:endnote w:type="continuationSeparator" w:id="0">
    <w:p w:rsidR="00876877" w:rsidRDefault="008768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9AE3A8-9962-47DF-B392-B1411E9E4FB5}"/>
    <w:embedBold r:id="rId2" w:fontKey="{AFD1D8F5-3E40-451F-A608-E6CF6CD469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B3A4D6-D611-4C33-93CD-42CBB0C03D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B094BC-7712-4CCB-AB8D-EB1B9A3CD6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9E1617-481C-45EB-BE1F-71104DAC95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204" w:rsidRPr="00577A56" w:rsidRDefault="00AD7204" w:rsidP="00577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[3282]</w:t>
    </w:r>
    <w:r>
      <w:tab/>
    </w:r>
    <w:r w:rsidR="00F1149F">
      <w:fldChar w:fldCharType="begin"/>
    </w:r>
    <w:r w:rsidR="00F1149F">
      <w:instrText xml:space="preserve"> PAGE  \* MERGEFORMAT </w:instrText>
    </w:r>
    <w:r w:rsidR="00F1149F">
      <w:fldChar w:fldCharType="separate"/>
    </w:r>
    <w:r w:rsidR="00261573">
      <w:rPr>
        <w:noProof/>
      </w:rPr>
      <w:t>1</w:t>
    </w:r>
    <w:r w:rsidR="00F114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877" w:rsidRDefault="00876877" w:rsidP="009F0C77">
      <w:r>
        <w:separator/>
      </w:r>
    </w:p>
  </w:footnote>
  <w:footnote w:type="continuationSeparator" w:id="0">
    <w:p w:rsidR="00876877" w:rsidRDefault="008768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97VR13"/>
    <w:docVar w:name="CoverBillType" w:val="c"/>
    <w:docVar w:name="docpath" w:val="L:\Council\bills\GM\29497VR13.DOCX"/>
    <w:docVar w:name="dvBillNumber" w:val="3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4E8C"/>
    <w:rsid w:val="00011869"/>
    <w:rsid w:val="0009139D"/>
    <w:rsid w:val="000E1785"/>
    <w:rsid w:val="000F40FA"/>
    <w:rsid w:val="0010776B"/>
    <w:rsid w:val="00133E66"/>
    <w:rsid w:val="001435A3"/>
    <w:rsid w:val="001D08F2"/>
    <w:rsid w:val="001D525B"/>
    <w:rsid w:val="001D7F4F"/>
    <w:rsid w:val="001E5C76"/>
    <w:rsid w:val="002321B6"/>
    <w:rsid w:val="00250967"/>
    <w:rsid w:val="002543C8"/>
    <w:rsid w:val="00261573"/>
    <w:rsid w:val="00282082"/>
    <w:rsid w:val="00284AAE"/>
    <w:rsid w:val="002E5912"/>
    <w:rsid w:val="00301B21"/>
    <w:rsid w:val="00311BEF"/>
    <w:rsid w:val="00325348"/>
    <w:rsid w:val="0032732C"/>
    <w:rsid w:val="00336AD0"/>
    <w:rsid w:val="0037079A"/>
    <w:rsid w:val="00375C6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A56"/>
    <w:rsid w:val="00577C6C"/>
    <w:rsid w:val="005C2FE2"/>
    <w:rsid w:val="005D208C"/>
    <w:rsid w:val="005E2BC9"/>
    <w:rsid w:val="00605102"/>
    <w:rsid w:val="006215AA"/>
    <w:rsid w:val="006603DF"/>
    <w:rsid w:val="006913C9"/>
    <w:rsid w:val="0069470D"/>
    <w:rsid w:val="0071136F"/>
    <w:rsid w:val="00734F00"/>
    <w:rsid w:val="0076631E"/>
    <w:rsid w:val="007A70AE"/>
    <w:rsid w:val="008362E8"/>
    <w:rsid w:val="00876877"/>
    <w:rsid w:val="00877AA2"/>
    <w:rsid w:val="008A1768"/>
    <w:rsid w:val="008B7B0B"/>
    <w:rsid w:val="008F0F33"/>
    <w:rsid w:val="008F4429"/>
    <w:rsid w:val="0094021A"/>
    <w:rsid w:val="009746ED"/>
    <w:rsid w:val="009801E5"/>
    <w:rsid w:val="009B44AF"/>
    <w:rsid w:val="009C6A0B"/>
    <w:rsid w:val="009F0C77"/>
    <w:rsid w:val="009F1F6A"/>
    <w:rsid w:val="009F4DD1"/>
    <w:rsid w:val="00A022A9"/>
    <w:rsid w:val="00A41684"/>
    <w:rsid w:val="00A64E80"/>
    <w:rsid w:val="00A72BCD"/>
    <w:rsid w:val="00A741D9"/>
    <w:rsid w:val="00A833AB"/>
    <w:rsid w:val="00A9741D"/>
    <w:rsid w:val="00AD4B17"/>
    <w:rsid w:val="00AD7204"/>
    <w:rsid w:val="00B40521"/>
    <w:rsid w:val="00B412D4"/>
    <w:rsid w:val="00BD2F4F"/>
    <w:rsid w:val="00BE3C22"/>
    <w:rsid w:val="00C0345E"/>
    <w:rsid w:val="00C3483A"/>
    <w:rsid w:val="00C74E9D"/>
    <w:rsid w:val="00C82FD3"/>
    <w:rsid w:val="00C92819"/>
    <w:rsid w:val="00CB2C61"/>
    <w:rsid w:val="00CC6B7B"/>
    <w:rsid w:val="00CD2089"/>
    <w:rsid w:val="00D73A67"/>
    <w:rsid w:val="00D970A9"/>
    <w:rsid w:val="00DF3845"/>
    <w:rsid w:val="00E24E8C"/>
    <w:rsid w:val="00E40C01"/>
    <w:rsid w:val="00E41911"/>
    <w:rsid w:val="00E92EEF"/>
    <w:rsid w:val="00ED4E48"/>
    <w:rsid w:val="00EF11FD"/>
    <w:rsid w:val="00F1149F"/>
    <w:rsid w:val="00F24442"/>
    <w:rsid w:val="00F50AE3"/>
    <w:rsid w:val="00F67CF1"/>
    <w:rsid w:val="00F840F0"/>
    <w:rsid w:val="00FB0D0D"/>
    <w:rsid w:val="00FB43B4"/>
    <w:rsid w:val="00FE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E0B25B-9341-46E5-8F71-7B83388BF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A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2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82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6842D-66E9-431F-85CD-CBD4842F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3282: Romel Ashe Eagles - South Carolina Legislature Online</dc:title>
  <dc:creator>%USERNAME%</dc:creator>
  <cp:lastModifiedBy>N Cumfer</cp:lastModifiedBy>
  <cp:revision>9</cp:revision>
  <cp:lastPrinted>2013-01-09T21:35:00Z</cp:lastPrinted>
  <dcterms:created xsi:type="dcterms:W3CDTF">2013-01-10T15:15:00Z</dcterms:created>
  <dcterms:modified xsi:type="dcterms:W3CDTF">2014-12-05T16:34:00Z</dcterms:modified>
</cp:coreProperties>
</file>