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335" w:rsidRDefault="001C3335" w:rsidP="001C3335">
      <w:pPr>
        <w:widowControl w:val="0"/>
        <w:jc w:val="center"/>
      </w:pPr>
      <w:r w:rsidRPr="001C3335">
        <w:rPr>
          <w:b/>
        </w:rPr>
        <w:t>South Carolina General Assembly</w:t>
      </w:r>
    </w:p>
    <w:p w:rsidR="001C3335" w:rsidRDefault="001C3335" w:rsidP="001C3335">
      <w:pPr>
        <w:widowControl w:val="0"/>
        <w:jc w:val="center"/>
      </w:pPr>
      <w:r>
        <w:t>120th Session, 2013-2014</w:t>
      </w:r>
    </w:p>
    <w:p w:rsidR="001C3335" w:rsidRDefault="001C3335" w:rsidP="001C3335">
      <w:pPr>
        <w:widowControl w:val="0"/>
        <w:jc w:val="left"/>
      </w:pPr>
    </w:p>
    <w:p w:rsidR="001C3335" w:rsidRDefault="001C3335" w:rsidP="001C3335">
      <w:pPr>
        <w:widowControl w:val="0"/>
        <w:jc w:val="left"/>
        <w:rPr>
          <w:b/>
        </w:rPr>
      </w:pPr>
      <w:r w:rsidRPr="001C3335">
        <w:rPr>
          <w:b/>
        </w:rPr>
        <w:t>S.</w:t>
      </w:r>
      <w:r>
        <w:rPr>
          <w:b/>
        </w:rPr>
        <w:t xml:space="preserve"> </w:t>
      </w:r>
      <w:r w:rsidRPr="001C3335">
        <w:rPr>
          <w:b/>
        </w:rPr>
        <w:t>333</w:t>
      </w:r>
    </w:p>
    <w:p w:rsidR="001C3335" w:rsidRDefault="001C3335" w:rsidP="001C3335">
      <w:pPr>
        <w:widowControl w:val="0"/>
        <w:jc w:val="left"/>
        <w:rPr>
          <w:b/>
        </w:rPr>
      </w:pPr>
    </w:p>
    <w:p w:rsidR="001C3335" w:rsidRDefault="001C3335" w:rsidP="001C3335">
      <w:pPr>
        <w:widowControl w:val="0"/>
        <w:jc w:val="left"/>
      </w:pPr>
      <w:r w:rsidRPr="001C3335">
        <w:rPr>
          <w:b/>
        </w:rPr>
        <w:t>STATUS INFORMATION</w:t>
      </w:r>
    </w:p>
    <w:p w:rsidR="001C3335" w:rsidRDefault="001C3335" w:rsidP="001C3335">
      <w:pPr>
        <w:widowControl w:val="0"/>
        <w:jc w:val="left"/>
      </w:pPr>
    </w:p>
    <w:p w:rsidR="001C3335" w:rsidRDefault="001C3335" w:rsidP="001C3335">
      <w:pPr>
        <w:widowControl w:val="0"/>
        <w:jc w:val="left"/>
      </w:pPr>
      <w:r>
        <w:t>Senate Resolution</w:t>
      </w:r>
    </w:p>
    <w:p w:rsidR="001C3335" w:rsidRDefault="001C3335" w:rsidP="001C3335">
      <w:pPr>
        <w:widowControl w:val="0"/>
        <w:jc w:val="left"/>
      </w:pPr>
      <w:r>
        <w:t>Sponsors: Senator Massey</w:t>
      </w:r>
    </w:p>
    <w:p w:rsidR="001C3335" w:rsidRDefault="001C3335" w:rsidP="001C3335">
      <w:pPr>
        <w:widowControl w:val="0"/>
        <w:jc w:val="left"/>
      </w:pPr>
      <w:r>
        <w:t>Document Path: l:\council\bills\rm\1087htc13.docx</w:t>
      </w:r>
    </w:p>
    <w:p w:rsidR="00000AF0" w:rsidRDefault="00000AF0" w:rsidP="001C3335">
      <w:pPr>
        <w:widowControl w:val="0"/>
        <w:jc w:val="left"/>
      </w:pPr>
      <w:r>
        <w:t>Companion/Similar bill(s): 3581, 3582</w:t>
      </w:r>
    </w:p>
    <w:p w:rsidR="001C3335" w:rsidRDefault="001C3335" w:rsidP="001C3335">
      <w:pPr>
        <w:widowControl w:val="0"/>
        <w:jc w:val="left"/>
      </w:pPr>
    </w:p>
    <w:p w:rsidR="001C3335" w:rsidRDefault="001C3335" w:rsidP="001C3335">
      <w:pPr>
        <w:widowControl w:val="0"/>
        <w:jc w:val="left"/>
      </w:pPr>
      <w:r>
        <w:t>Introduced in the Senate on February 6, 2013</w:t>
      </w:r>
    </w:p>
    <w:p w:rsidR="001C3335" w:rsidRDefault="001C3335" w:rsidP="001C3335">
      <w:pPr>
        <w:widowControl w:val="0"/>
        <w:jc w:val="left"/>
      </w:pPr>
      <w:r>
        <w:t>Adopted by the Senate on February 6, 2013</w:t>
      </w:r>
    </w:p>
    <w:p w:rsidR="001C3335" w:rsidRDefault="001C3335" w:rsidP="001C3335">
      <w:pPr>
        <w:widowControl w:val="0"/>
        <w:jc w:val="left"/>
      </w:pPr>
    </w:p>
    <w:p w:rsidR="001C3335" w:rsidRDefault="001C3335" w:rsidP="001C3335">
      <w:pPr>
        <w:widowControl w:val="0"/>
        <w:jc w:val="left"/>
      </w:pPr>
      <w:r>
        <w:t xml:space="preserve">Summary: </w:t>
      </w:r>
      <w:r w:rsidR="00E27D26">
        <w:t>Strom Thurmond High School Marching Band</w:t>
      </w:r>
    </w:p>
    <w:p w:rsidR="001C3335" w:rsidRDefault="001C3335" w:rsidP="001C3335">
      <w:pPr>
        <w:widowControl w:val="0"/>
        <w:jc w:val="left"/>
      </w:pPr>
    </w:p>
    <w:p w:rsidR="001C3335" w:rsidRDefault="001C3335" w:rsidP="001C3335">
      <w:pPr>
        <w:widowControl w:val="0"/>
        <w:jc w:val="left"/>
      </w:pPr>
    </w:p>
    <w:p w:rsidR="001C3335" w:rsidRDefault="001C3335" w:rsidP="001C33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3335">
        <w:rPr>
          <w:b/>
        </w:rPr>
        <w:t>HISTORY OF LEGISLATIVE ACTIONS</w:t>
      </w:r>
    </w:p>
    <w:p w:rsidR="001C3335" w:rsidRDefault="001C3335" w:rsidP="001C33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3335" w:rsidRPr="001C3335" w:rsidRDefault="001C3335" w:rsidP="001C33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3335">
        <w:rPr>
          <w:u w:val="single"/>
        </w:rPr>
        <w:tab/>
        <w:t>Date</w:t>
      </w:r>
      <w:r w:rsidRPr="001C3335">
        <w:rPr>
          <w:u w:val="single"/>
        </w:rPr>
        <w:tab/>
        <w:t>Body</w:t>
      </w:r>
      <w:r w:rsidRPr="001C3335">
        <w:rPr>
          <w:u w:val="single"/>
        </w:rPr>
        <w:tab/>
        <w:t>Action Description with journal page number</w:t>
      </w:r>
      <w:r w:rsidRPr="001C3335">
        <w:rPr>
          <w:u w:val="single"/>
        </w:rPr>
        <w:tab/>
      </w:r>
      <w:bookmarkStart w:id="0" w:name="_GoBack"/>
      <w:bookmarkEnd w:id="0"/>
    </w:p>
    <w:p w:rsidR="002738EF" w:rsidRDefault="002738EF" w:rsidP="002738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2/6/2013</w:t>
      </w:r>
      <w:r>
        <w:tab/>
        <w:t>Senate</w:t>
      </w:r>
      <w:r>
        <w:tab/>
      </w:r>
      <w:r w:rsidRPr="00FF4D7D">
        <w:t>Introduced and adopted (</w:t>
      </w:r>
      <w:hyperlink r:id="rId7" w:history="1">
        <w:r w:rsidRPr="00FF4D7D">
          <w:rPr>
            <w:rStyle w:val="Hyperlink"/>
          </w:rPr>
          <w:t>Senate Journal</w:t>
        </w:r>
        <w:r w:rsidRPr="00FF4D7D">
          <w:rPr>
            <w:rStyle w:val="Hyperlink"/>
          </w:rPr>
          <w:noBreakHyphen/>
          <w:t>page 5</w:t>
        </w:r>
      </w:hyperlink>
      <w:r w:rsidRPr="00FF4D7D">
        <w:t>)</w:t>
      </w:r>
    </w:p>
    <w:p w:rsidR="002738EF" w:rsidRDefault="002738EF" w:rsidP="002738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3335" w:rsidRPr="001C3335" w:rsidRDefault="001C3335" w:rsidP="001C33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3335" w:rsidRDefault="001C3335" w:rsidP="001C3335">
      <w:r w:rsidRPr="001C3335">
        <w:rPr>
          <w:b/>
        </w:rPr>
        <w:t>VERSIONS OF THIS BILL</w:t>
      </w:r>
    </w:p>
    <w:p w:rsidR="001C3335" w:rsidRDefault="001C3335" w:rsidP="001C3335"/>
    <w:p w:rsidR="001C3335" w:rsidRDefault="00604AFD" w:rsidP="001C3335">
      <w:hyperlink r:id="rId8" w:history="1">
        <w:r w:rsidR="001C3335">
          <w:rPr>
            <w:rStyle w:val="Hyperlink"/>
          </w:rPr>
          <w:t>2/6/2013</w:t>
        </w:r>
      </w:hyperlink>
    </w:p>
    <w:p w:rsidR="001C3335" w:rsidRDefault="001C3335" w:rsidP="001C3335"/>
    <w:p w:rsidR="001C3335" w:rsidRDefault="001C3335" w:rsidP="001C3335">
      <w:pPr>
        <w:sectPr w:rsidR="001C3335" w:rsidSect="001C33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1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462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198" w:rsidRDefault="00A23D3A" w:rsidP="006F5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F5198">
        <w:t xml:space="preserve">RECOGNIZE AND </w:t>
      </w:r>
      <w:r w:rsidR="00FF1528">
        <w:t>HONOR</w:t>
      </w:r>
      <w:r w:rsidR="006F5198">
        <w:t xml:space="preserve"> THE </w:t>
      </w:r>
      <w:r w:rsidR="00864DE8">
        <w:t>STROM THURMOND</w:t>
      </w:r>
      <w:r w:rsidR="006F5198">
        <w:t xml:space="preserve"> HIGH SCHOOL MARCHING BAND FOR A SPECTACULAR PERFORMING SEASON, AND TO CONGRATULATE THE </w:t>
      </w:r>
      <w:r w:rsidR="00FF1528">
        <w:t xml:space="preserve">BAND AND ITS </w:t>
      </w:r>
      <w:r w:rsidR="006F5198">
        <w:t>DIRECTORS FOR CAPTURING THE 201</w:t>
      </w:r>
      <w:r w:rsidR="00FF1528">
        <w:t>2</w:t>
      </w:r>
      <w:r w:rsidR="006F5198">
        <w:t xml:space="preserve"> </w:t>
      </w:r>
      <w:r w:rsidR="00147B4F" w:rsidRPr="00DC2F73">
        <w:rPr>
          <w:color w:val="000000" w:themeColor="text1"/>
          <w:u w:color="000000" w:themeColor="text1"/>
        </w:rPr>
        <w:t xml:space="preserve">SOUTH CAROLINA BAND DIRECTORS ASSOCIATION </w:t>
      </w:r>
      <w:r w:rsidR="00147B4F">
        <w:rPr>
          <w:color w:val="000000" w:themeColor="text1"/>
          <w:u w:color="000000" w:themeColor="text1"/>
        </w:rPr>
        <w:t xml:space="preserve">(SCBDA) </w:t>
      </w:r>
      <w:r w:rsidR="00147B4F">
        <w:t>CLASS AA STATE CHAMPIONSHIP TITLE.</w:t>
      </w:r>
    </w:p>
    <w:p w:rsidR="00D44624" w:rsidRDefault="00D446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2FA9" w:rsidRDefault="00D44624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F2FA9">
        <w:t xml:space="preserve">the South Carolina </w:t>
      </w:r>
      <w:r w:rsidR="00C03902">
        <w:t xml:space="preserve">Senate </w:t>
      </w:r>
      <w:r w:rsidR="001F2FA9">
        <w:t>is pleased t</w:t>
      </w:r>
      <w:r w:rsidR="00864DE8">
        <w:t>o learn that the Strom Thurmond</w:t>
      </w:r>
      <w:r w:rsidR="001F2FA9">
        <w:t xml:space="preserve"> High School marching band took top honors at the state </w:t>
      </w:r>
      <w:r w:rsidR="00DA2C52">
        <w:t xml:space="preserve">SCBDA </w:t>
      </w:r>
      <w:r w:rsidR="001F2FA9">
        <w:t xml:space="preserve">competition on October </w:t>
      </w:r>
      <w:r w:rsidR="002875AA">
        <w:t>27</w:t>
      </w:r>
      <w:r w:rsidR="001F2FA9">
        <w:t>, 201</w:t>
      </w:r>
      <w:r w:rsidR="002875AA">
        <w:t>2</w:t>
      </w:r>
      <w:r w:rsidR="001F2FA9">
        <w:t>; and</w:t>
      </w: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7B4F" w:rsidRDefault="00147B4F" w:rsidP="00147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as exultant Fighting Rebel fans looked on, their marching band packed up the first state</w:t>
      </w:r>
      <w:r w:rsidR="007869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championship trophy garnered in Strom Thurmond High</w:t>
      </w:r>
      <w:r w:rsidR="007869C2" w:rsidRPr="007869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history, making the </w:t>
      </w:r>
      <w:r w:rsidR="002350CF">
        <w:rPr>
          <w:color w:val="000000" w:themeColor="text1"/>
          <w:u w:color="000000" w:themeColor="text1"/>
        </w:rPr>
        <w:t>win</w:t>
      </w:r>
      <w:r>
        <w:rPr>
          <w:color w:val="000000" w:themeColor="text1"/>
          <w:u w:color="000000" w:themeColor="text1"/>
        </w:rPr>
        <w:t xml:space="preserve"> an especially sweet one; and</w:t>
      </w:r>
    </w:p>
    <w:p w:rsidR="00147B4F" w:rsidRDefault="00147B4F" w:rsidP="00147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7B4F" w:rsidRDefault="00147B4F" w:rsidP="00147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224E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ready for the challenge, </w:t>
      </w:r>
      <w:r w:rsidRPr="004224E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Strom Thurmond </w:t>
      </w:r>
      <w:r w:rsidRPr="004224E8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 </w:t>
      </w:r>
      <w:r w:rsidRPr="00DC2F73">
        <w:rPr>
          <w:color w:val="000000" w:themeColor="text1"/>
          <w:u w:color="000000" w:themeColor="text1"/>
        </w:rPr>
        <w:t>Rebel Regiment Marching</w:t>
      </w:r>
      <w:r>
        <w:rPr>
          <w:color w:val="000000" w:themeColor="text1"/>
          <w:u w:color="000000" w:themeColor="text1"/>
        </w:rPr>
        <w:t xml:space="preserve"> Band, as it is officially known, </w:t>
      </w:r>
      <w:r w:rsidRPr="004224E8">
        <w:rPr>
          <w:color w:val="000000" w:themeColor="text1"/>
          <w:u w:color="000000" w:themeColor="text1"/>
        </w:rPr>
        <w:t>headed into its state win with the 20</w:t>
      </w:r>
      <w:r>
        <w:rPr>
          <w:color w:val="000000" w:themeColor="text1"/>
          <w:u w:color="000000" w:themeColor="text1"/>
        </w:rPr>
        <w:t>12</w:t>
      </w:r>
      <w:r w:rsidRPr="004224E8">
        <w:rPr>
          <w:color w:val="000000" w:themeColor="text1"/>
          <w:u w:color="000000" w:themeColor="text1"/>
        </w:rPr>
        <w:t xml:space="preserve"> Class </w:t>
      </w:r>
      <w:r>
        <w:rPr>
          <w:color w:val="000000" w:themeColor="text1"/>
          <w:u w:color="000000" w:themeColor="text1"/>
        </w:rPr>
        <w:t>A</w:t>
      </w:r>
      <w:r w:rsidRPr="004224E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Lower</w:t>
      </w:r>
      <w:r w:rsidRPr="004224E8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</w:t>
      </w:r>
      <w:r w:rsidRPr="004224E8">
        <w:rPr>
          <w:color w:val="000000" w:themeColor="text1"/>
          <w:u w:color="000000" w:themeColor="text1"/>
        </w:rPr>
        <w:t>Championship titl</w:t>
      </w:r>
      <w:r>
        <w:rPr>
          <w:color w:val="000000" w:themeColor="text1"/>
          <w:u w:color="000000" w:themeColor="text1"/>
        </w:rPr>
        <w:t>e already safely sent home; and</w:t>
      </w:r>
    </w:p>
    <w:p w:rsidR="00147B4F" w:rsidRPr="004224E8" w:rsidRDefault="00147B4F" w:rsidP="00147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6962FE" w:rsidRDefault="006962FE" w:rsidP="00A26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64BB" w:rsidRPr="00DC2F73">
        <w:rPr>
          <w:color w:val="000000" w:themeColor="text1"/>
          <w:u w:color="000000" w:themeColor="text1"/>
        </w:rPr>
        <w:t>the band p</w:t>
      </w:r>
      <w:r>
        <w:rPr>
          <w:color w:val="000000" w:themeColor="text1"/>
          <w:u w:color="000000" w:themeColor="text1"/>
        </w:rPr>
        <w:t xml:space="preserve">layed </w:t>
      </w:r>
      <w:r w:rsidR="00A264BB" w:rsidRPr="00DC2F73">
        <w:rPr>
          <w:color w:val="000000" w:themeColor="text1"/>
          <w:u w:color="000000" w:themeColor="text1"/>
        </w:rPr>
        <w:t>its competition show</w:t>
      </w:r>
      <w:r w:rsidR="00A264BB">
        <w:rPr>
          <w:color w:val="000000" w:themeColor="text1"/>
          <w:u w:color="000000" w:themeColor="text1"/>
        </w:rPr>
        <w:t>,</w:t>
      </w:r>
      <w:r w:rsidR="00A264BB" w:rsidRPr="00DC2F73">
        <w:rPr>
          <w:color w:val="000000" w:themeColor="text1"/>
          <w:u w:color="000000" w:themeColor="text1"/>
        </w:rPr>
        <w:t xml:space="preserve"> Double Agent</w:t>
      </w:r>
      <w:r w:rsidR="00A264BB">
        <w:rPr>
          <w:color w:val="000000" w:themeColor="text1"/>
          <w:u w:color="000000" w:themeColor="text1"/>
        </w:rPr>
        <w:t>,</w:t>
      </w:r>
      <w:r w:rsidR="00A264BB" w:rsidRPr="00DC2F73">
        <w:rPr>
          <w:color w:val="000000" w:themeColor="text1"/>
          <w:u w:color="000000" w:themeColor="text1"/>
        </w:rPr>
        <w:t xml:space="preserve"> for a packed stadium and a panel of </w:t>
      </w:r>
      <w:r w:rsidR="00A264BB">
        <w:rPr>
          <w:color w:val="000000" w:themeColor="text1"/>
          <w:u w:color="000000" w:themeColor="text1"/>
        </w:rPr>
        <w:t>six</w:t>
      </w:r>
      <w:r w:rsidR="00A264BB" w:rsidRPr="00DC2F73">
        <w:rPr>
          <w:color w:val="000000" w:themeColor="text1"/>
          <w:u w:color="000000" w:themeColor="text1"/>
        </w:rPr>
        <w:t xml:space="preserve"> highly qualified judges from across the country</w:t>
      </w:r>
      <w:r>
        <w:rPr>
          <w:color w:val="000000" w:themeColor="text1"/>
          <w:u w:color="000000" w:themeColor="text1"/>
        </w:rPr>
        <w:t>.</w:t>
      </w:r>
      <w:r w:rsidR="00A264BB" w:rsidRPr="00DC2F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Performing in wind gusts of thirty</w:t>
      </w:r>
      <w:r w:rsidR="007869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miles per hour</w:t>
      </w:r>
      <w:r w:rsidRPr="00DC2F73">
        <w:rPr>
          <w:color w:val="000000" w:themeColor="text1"/>
          <w:u w:color="000000" w:themeColor="text1"/>
        </w:rPr>
        <w:t xml:space="preserve"> </w:t>
      </w:r>
      <w:r w:rsidR="00A264BB" w:rsidRPr="00DC2F73">
        <w:rPr>
          <w:color w:val="000000" w:themeColor="text1"/>
          <w:u w:color="000000" w:themeColor="text1"/>
        </w:rPr>
        <w:t>at Spring Valley High School</w:t>
      </w:r>
      <w:r w:rsidR="009645E7">
        <w:rPr>
          <w:color w:val="000000" w:themeColor="text1"/>
          <w:u w:color="000000" w:themeColor="text1"/>
        </w:rPr>
        <w:t xml:space="preserve"> while parents held </w:t>
      </w:r>
      <w:r w:rsidR="009645E7" w:rsidRPr="00DC2F73">
        <w:rPr>
          <w:color w:val="000000" w:themeColor="text1"/>
          <w:u w:color="000000" w:themeColor="text1"/>
        </w:rPr>
        <w:t xml:space="preserve">props </w:t>
      </w:r>
      <w:r w:rsidR="009645E7">
        <w:rPr>
          <w:color w:val="000000" w:themeColor="text1"/>
          <w:u w:color="000000" w:themeColor="text1"/>
        </w:rPr>
        <w:t>in place</w:t>
      </w:r>
      <w:r>
        <w:rPr>
          <w:color w:val="000000" w:themeColor="text1"/>
          <w:u w:color="000000" w:themeColor="text1"/>
        </w:rPr>
        <w:t xml:space="preserve">, band </w:t>
      </w:r>
      <w:r w:rsidR="002350CF">
        <w:rPr>
          <w:color w:val="000000" w:themeColor="text1"/>
          <w:u w:color="000000" w:themeColor="text1"/>
        </w:rPr>
        <w:t xml:space="preserve">members </w:t>
      </w:r>
      <w:r w:rsidR="0021112E">
        <w:rPr>
          <w:color w:val="000000" w:themeColor="text1"/>
          <w:u w:color="000000" w:themeColor="text1"/>
        </w:rPr>
        <w:t>displayed</w:t>
      </w:r>
      <w:r>
        <w:rPr>
          <w:color w:val="000000" w:themeColor="text1"/>
          <w:u w:color="000000" w:themeColor="text1"/>
        </w:rPr>
        <w:t xml:space="preserve"> the poise </w:t>
      </w:r>
      <w:r w:rsidR="009645E7">
        <w:rPr>
          <w:color w:val="000000" w:themeColor="text1"/>
          <w:u w:color="000000" w:themeColor="text1"/>
        </w:rPr>
        <w:t xml:space="preserve">and musical excellence </w:t>
      </w:r>
      <w:r>
        <w:rPr>
          <w:color w:val="000000" w:themeColor="text1"/>
          <w:u w:color="000000" w:themeColor="text1"/>
        </w:rPr>
        <w:t xml:space="preserve">that had been </w:t>
      </w:r>
      <w:r w:rsidR="009645E7">
        <w:rPr>
          <w:color w:val="000000" w:themeColor="text1"/>
          <w:u w:color="000000" w:themeColor="text1"/>
        </w:rPr>
        <w:t xml:space="preserve">solidly </w:t>
      </w:r>
      <w:r>
        <w:rPr>
          <w:color w:val="000000" w:themeColor="text1"/>
          <w:u w:color="000000" w:themeColor="text1"/>
        </w:rPr>
        <w:t>trained into them; and</w:t>
      </w:r>
    </w:p>
    <w:p w:rsidR="006962FE" w:rsidRDefault="006962FE" w:rsidP="00A26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continuous support of school administration, the </w:t>
      </w:r>
      <w:r w:rsidR="00E503D7">
        <w:t>Strom Thurmond</w:t>
      </w:r>
      <w:r>
        <w:t xml:space="preserve"> Band Booster Club</w:t>
      </w:r>
      <w:r w:rsidR="00E503D7">
        <w:t xml:space="preserve">, </w:t>
      </w:r>
      <w:r>
        <w:t xml:space="preserve">and dedicated band parents enabled the </w:t>
      </w:r>
      <w:r w:rsidR="00E503D7">
        <w:t xml:space="preserve">Fighting Rebels </w:t>
      </w:r>
      <w:r>
        <w:t xml:space="preserve">to </w:t>
      </w:r>
      <w:r w:rsidR="00E47E4C">
        <w:t>march to victory</w:t>
      </w:r>
      <w:r>
        <w:t xml:space="preserve"> at the 201</w:t>
      </w:r>
      <w:r w:rsidR="00E503D7">
        <w:t>2</w:t>
      </w:r>
      <w:r>
        <w:t xml:space="preserve"> state competition; and</w:t>
      </w: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an arena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discipline, practice, and energy</w:t>
      </w:r>
      <w:r>
        <w:rPr>
          <w:color w:val="000000" w:themeColor="text1"/>
          <w:u w:color="000000" w:themeColor="text1"/>
        </w:rPr>
        <w:t xml:space="preserve">, Director of Bands </w:t>
      </w:r>
      <w:r w:rsidR="00185145">
        <w:rPr>
          <w:color w:val="000000" w:themeColor="text1"/>
          <w:u w:color="000000" w:themeColor="text1"/>
        </w:rPr>
        <w:t>Van J. Clark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staff used their own musical ability and training to forge a championship marching band and teach the</w:t>
      </w:r>
      <w:r w:rsidR="002D7C0F">
        <w:rPr>
          <w:color w:val="000000" w:themeColor="text1"/>
          <w:u w:color="000000" w:themeColor="text1"/>
        </w:rPr>
        <w:t xml:space="preserve">ir </w:t>
      </w:r>
      <w:r>
        <w:rPr>
          <w:color w:val="000000" w:themeColor="text1"/>
          <w:u w:color="000000" w:themeColor="text1"/>
        </w:rPr>
        <w:t xml:space="preserve">students </w:t>
      </w:r>
      <w:r w:rsidR="00D700F3">
        <w:rPr>
          <w:color w:val="000000" w:themeColor="text1"/>
          <w:u w:color="000000" w:themeColor="text1"/>
        </w:rPr>
        <w:t xml:space="preserve">invaluable </w:t>
      </w:r>
      <w:r>
        <w:rPr>
          <w:color w:val="000000" w:themeColor="text1"/>
          <w:u w:color="000000" w:themeColor="text1"/>
        </w:rPr>
        <w:t xml:space="preserve">lessons </w:t>
      </w:r>
      <w:r w:rsidR="00D700F3">
        <w:rPr>
          <w:color w:val="000000" w:themeColor="text1"/>
          <w:u w:color="000000" w:themeColor="text1"/>
        </w:rPr>
        <w:t xml:space="preserve">applicable to </w:t>
      </w:r>
      <w:r>
        <w:rPr>
          <w:color w:val="000000" w:themeColor="text1"/>
          <w:u w:color="000000" w:themeColor="text1"/>
        </w:rPr>
        <w:t>life both on and off the marching field; and</w:t>
      </w: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 w:rsidR="00C03902">
        <w:t>Senate</w:t>
      </w:r>
      <w:r>
        <w:rPr>
          <w:color w:val="000000" w:themeColor="text1"/>
          <w:u w:color="000000" w:themeColor="text1"/>
        </w:rPr>
        <w:t xml:space="preserve"> </w:t>
      </w:r>
      <w:r w:rsidR="00C76E61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t xml:space="preserve"> </w:t>
      </w:r>
      <w:r w:rsidR="00EC3DC9">
        <w:t>Strom Thurmond</w:t>
      </w:r>
      <w:r>
        <w:t xml:space="preserve"> High School marching band</w:t>
      </w:r>
      <w:r>
        <w:rPr>
          <w:color w:val="000000" w:themeColor="text1"/>
          <w:u w:color="000000" w:themeColor="text1"/>
        </w:rPr>
        <w:t xml:space="preserve"> </w:t>
      </w:r>
      <w:r w:rsidR="00C76E61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brought to </w:t>
      </w:r>
      <w:r w:rsidR="00C76E61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school and community</w:t>
      </w:r>
      <w:r w:rsidR="00C76E61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76E61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</w:t>
      </w:r>
      <w:r w:rsidR="00C76E61">
        <w:rPr>
          <w:color w:val="000000" w:themeColor="text1"/>
          <w:u w:color="000000" w:themeColor="text1"/>
        </w:rPr>
        <w:t xml:space="preserve">forward </w:t>
      </w:r>
      <w:r>
        <w:rPr>
          <w:color w:val="000000" w:themeColor="text1"/>
          <w:u w:color="000000" w:themeColor="text1"/>
        </w:rPr>
        <w:t>to hear</w:t>
      </w:r>
      <w:r w:rsidR="00C76E6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</w:t>
      </w:r>
      <w:r w:rsidR="00C76E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continued accomplishments </w:t>
      </w:r>
      <w:r w:rsidR="00C76E61">
        <w:rPr>
          <w:color w:val="000000" w:themeColor="text1"/>
          <w:u w:color="000000" w:themeColor="text1"/>
        </w:rPr>
        <w:t xml:space="preserve">of these fine young musicians in </w:t>
      </w:r>
      <w:r>
        <w:rPr>
          <w:color w:val="000000" w:themeColor="text1"/>
          <w:u w:color="000000" w:themeColor="text1"/>
        </w:rPr>
        <w:t>the days ahead</w:t>
      </w:r>
      <w:r>
        <w:t xml:space="preserve">.  Now, therefore, </w:t>
      </w: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2EF" w:rsidRDefault="007312EF" w:rsidP="00731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5951" w:rsidRDefault="001F2FA9" w:rsidP="00E95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 the members of the South Carolina </w:t>
      </w:r>
      <w:r w:rsidR="00C03902">
        <w:t>Senate</w:t>
      </w:r>
      <w:r>
        <w:t xml:space="preserve">, by this resolution, </w:t>
      </w:r>
      <w:r w:rsidR="00FD325D">
        <w:t xml:space="preserve">recognize and honor the </w:t>
      </w:r>
      <w:r w:rsidR="00051FF1">
        <w:t>Strom Thurmond</w:t>
      </w:r>
      <w:r w:rsidR="00FD325D">
        <w:t xml:space="preserve"> </w:t>
      </w:r>
      <w:r w:rsidR="009415DB">
        <w:t>H</w:t>
      </w:r>
      <w:r w:rsidR="00FD325D">
        <w:t xml:space="preserve">igh </w:t>
      </w:r>
      <w:r w:rsidR="009415DB">
        <w:t>S</w:t>
      </w:r>
      <w:r w:rsidR="00FD325D">
        <w:t xml:space="preserve">chool marching band for a spectacular performing season, and congratulate the band and its directors for capturing the 2012 </w:t>
      </w:r>
      <w:r w:rsidR="00BC25B3" w:rsidRPr="00DC2F73">
        <w:rPr>
          <w:color w:val="000000" w:themeColor="text1"/>
          <w:u w:color="000000" w:themeColor="text1"/>
        </w:rPr>
        <w:t xml:space="preserve">South Carolina Band Directors Association </w:t>
      </w:r>
      <w:r w:rsidR="00BC25B3">
        <w:rPr>
          <w:color w:val="000000" w:themeColor="text1"/>
          <w:u w:color="000000" w:themeColor="text1"/>
        </w:rPr>
        <w:t xml:space="preserve">(SCBDA) </w:t>
      </w:r>
      <w:r w:rsidR="009415DB">
        <w:t>C</w:t>
      </w:r>
      <w:r w:rsidR="00FD325D">
        <w:t xml:space="preserve">lass </w:t>
      </w:r>
      <w:r w:rsidR="009415DB">
        <w:t>AA</w:t>
      </w:r>
      <w:r w:rsidR="00FD325D">
        <w:t xml:space="preserve"> </w:t>
      </w:r>
      <w:r w:rsidR="009415DB">
        <w:t>S</w:t>
      </w:r>
      <w:r w:rsidR="00FD325D">
        <w:t xml:space="preserve">tate </w:t>
      </w:r>
      <w:r w:rsidR="009415DB">
        <w:t>C</w:t>
      </w:r>
      <w:r w:rsidR="00FD325D">
        <w:t>hampionship title.</w:t>
      </w: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FA9" w:rsidRDefault="001F2FA9" w:rsidP="001F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3E46BA">
        <w:t>ovided</w:t>
      </w:r>
      <w:r>
        <w:t xml:space="preserve"> to Principal </w:t>
      </w:r>
      <w:r w:rsidR="00575782">
        <w:t>Jill W. Jett</w:t>
      </w:r>
      <w:r>
        <w:t xml:space="preserve"> and Director of Bands </w:t>
      </w:r>
      <w:r w:rsidR="00575782">
        <w:t>Van J. Clark</w:t>
      </w:r>
      <w:r>
        <w:t>.</w:t>
      </w:r>
    </w:p>
    <w:p w:rsidR="00151DB8" w:rsidRDefault="007869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1DB8" w:rsidRDefault="00151DB8" w:rsidP="001C3335">
      <w:pPr>
        <w:suppressAutoHyphens/>
      </w:pPr>
    </w:p>
    <w:sectPr w:rsidR="00151DB8" w:rsidSect="001C33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5AA" w:rsidRDefault="002875AA" w:rsidP="009F0C77">
      <w:r>
        <w:separator/>
      </w:r>
    </w:p>
  </w:endnote>
  <w:endnote w:type="continuationSeparator" w:id="0">
    <w:p w:rsidR="002875AA" w:rsidRDefault="002875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DA0134-1AA7-49B0-884C-75D29D56EEF1}"/>
    <w:embedBold r:id="rId2" w:fontKey="{8B06AF95-4439-4928-843A-5104559656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D74CF7-66EB-4973-858F-72086C8F01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4742E1B-99D8-4F9D-8A73-557B0D24CB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3A318B-12E0-440F-B67B-AB830F7C69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335" w:rsidRPr="00151DB8" w:rsidRDefault="001C3335" w:rsidP="00151D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[333]</w:t>
    </w:r>
    <w:r>
      <w:tab/>
    </w:r>
    <w:r w:rsidR="001A1B7C">
      <w:fldChar w:fldCharType="begin"/>
    </w:r>
    <w:r w:rsidR="001A1B7C">
      <w:instrText xml:space="preserve"> PAGE  \* MERGEFORMAT </w:instrText>
    </w:r>
    <w:r w:rsidR="001A1B7C">
      <w:fldChar w:fldCharType="separate"/>
    </w:r>
    <w:r w:rsidR="00604AFD">
      <w:rPr>
        <w:noProof/>
      </w:rPr>
      <w:t>1</w:t>
    </w:r>
    <w:r w:rsidR="001A1B7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5AA" w:rsidRDefault="002875AA" w:rsidP="009F0C77">
      <w:r>
        <w:separator/>
      </w:r>
    </w:p>
  </w:footnote>
  <w:footnote w:type="continuationSeparator" w:id="0">
    <w:p w:rsidR="002875AA" w:rsidRDefault="002875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87HTC13"/>
    <w:docVar w:name="CoverBillType" w:val="r"/>
    <w:docVar w:name="docpath" w:val="L:\Council\bills\RM\1087HTC13.DOCX"/>
    <w:docVar w:name="dvBillNumber" w:val="33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0631D"/>
    <w:rsid w:val="00000AF0"/>
    <w:rsid w:val="00026C9A"/>
    <w:rsid w:val="00043495"/>
    <w:rsid w:val="00051FF1"/>
    <w:rsid w:val="000965A1"/>
    <w:rsid w:val="000E1785"/>
    <w:rsid w:val="000F39F2"/>
    <w:rsid w:val="001023A4"/>
    <w:rsid w:val="0010776B"/>
    <w:rsid w:val="00133E66"/>
    <w:rsid w:val="00134ACF"/>
    <w:rsid w:val="00144E15"/>
    <w:rsid w:val="00147B4F"/>
    <w:rsid w:val="00151DB8"/>
    <w:rsid w:val="00173BAF"/>
    <w:rsid w:val="00185145"/>
    <w:rsid w:val="0019204B"/>
    <w:rsid w:val="001A1B7C"/>
    <w:rsid w:val="001A4A62"/>
    <w:rsid w:val="001A681E"/>
    <w:rsid w:val="001C3335"/>
    <w:rsid w:val="001D08F2"/>
    <w:rsid w:val="001F2FA9"/>
    <w:rsid w:val="002037CA"/>
    <w:rsid w:val="002047A2"/>
    <w:rsid w:val="0021112E"/>
    <w:rsid w:val="002321B6"/>
    <w:rsid w:val="002350CF"/>
    <w:rsid w:val="0023696B"/>
    <w:rsid w:val="00250967"/>
    <w:rsid w:val="002738EF"/>
    <w:rsid w:val="002759C5"/>
    <w:rsid w:val="00277DEE"/>
    <w:rsid w:val="00280D88"/>
    <w:rsid w:val="002875AA"/>
    <w:rsid w:val="00294ABE"/>
    <w:rsid w:val="002A3EB4"/>
    <w:rsid w:val="002D7C0F"/>
    <w:rsid w:val="00325348"/>
    <w:rsid w:val="0034273F"/>
    <w:rsid w:val="00361418"/>
    <w:rsid w:val="00366DB6"/>
    <w:rsid w:val="00393688"/>
    <w:rsid w:val="003D411E"/>
    <w:rsid w:val="003E3C1E"/>
    <w:rsid w:val="003E46BA"/>
    <w:rsid w:val="003E6148"/>
    <w:rsid w:val="00400EAA"/>
    <w:rsid w:val="0041760A"/>
    <w:rsid w:val="00477365"/>
    <w:rsid w:val="004809EE"/>
    <w:rsid w:val="00511EE9"/>
    <w:rsid w:val="00521E00"/>
    <w:rsid w:val="00575782"/>
    <w:rsid w:val="00577C6C"/>
    <w:rsid w:val="0058501B"/>
    <w:rsid w:val="005B27A4"/>
    <w:rsid w:val="00604AFD"/>
    <w:rsid w:val="00604D3B"/>
    <w:rsid w:val="0060631D"/>
    <w:rsid w:val="006215AA"/>
    <w:rsid w:val="0063260F"/>
    <w:rsid w:val="006340D9"/>
    <w:rsid w:val="00643B8E"/>
    <w:rsid w:val="00665EBC"/>
    <w:rsid w:val="0069470D"/>
    <w:rsid w:val="006962FE"/>
    <w:rsid w:val="006A476C"/>
    <w:rsid w:val="006C6A93"/>
    <w:rsid w:val="006E02F9"/>
    <w:rsid w:val="006E4315"/>
    <w:rsid w:val="006F5198"/>
    <w:rsid w:val="007312EF"/>
    <w:rsid w:val="00747E19"/>
    <w:rsid w:val="00753C04"/>
    <w:rsid w:val="00756946"/>
    <w:rsid w:val="00757F80"/>
    <w:rsid w:val="00771EEC"/>
    <w:rsid w:val="00786819"/>
    <w:rsid w:val="007869C2"/>
    <w:rsid w:val="007A325A"/>
    <w:rsid w:val="007D670C"/>
    <w:rsid w:val="007F1523"/>
    <w:rsid w:val="007F509E"/>
    <w:rsid w:val="007F5799"/>
    <w:rsid w:val="007F6947"/>
    <w:rsid w:val="00864DE8"/>
    <w:rsid w:val="00872729"/>
    <w:rsid w:val="008F4429"/>
    <w:rsid w:val="00932670"/>
    <w:rsid w:val="009352BB"/>
    <w:rsid w:val="009415DB"/>
    <w:rsid w:val="009645E7"/>
    <w:rsid w:val="00970E0D"/>
    <w:rsid w:val="00990668"/>
    <w:rsid w:val="009E7E91"/>
    <w:rsid w:val="009F0C77"/>
    <w:rsid w:val="009F4DD1"/>
    <w:rsid w:val="00A1183D"/>
    <w:rsid w:val="00A23D3A"/>
    <w:rsid w:val="00A264BB"/>
    <w:rsid w:val="00A64E80"/>
    <w:rsid w:val="00A741D9"/>
    <w:rsid w:val="00A9741D"/>
    <w:rsid w:val="00AD4B17"/>
    <w:rsid w:val="00B26FA6"/>
    <w:rsid w:val="00B741CB"/>
    <w:rsid w:val="00B934F3"/>
    <w:rsid w:val="00BB6347"/>
    <w:rsid w:val="00BC25B3"/>
    <w:rsid w:val="00BD2134"/>
    <w:rsid w:val="00C038D8"/>
    <w:rsid w:val="00C03902"/>
    <w:rsid w:val="00C045DD"/>
    <w:rsid w:val="00C15B64"/>
    <w:rsid w:val="00C20C0A"/>
    <w:rsid w:val="00C3136F"/>
    <w:rsid w:val="00C3483A"/>
    <w:rsid w:val="00C74E9D"/>
    <w:rsid w:val="00C76E61"/>
    <w:rsid w:val="00C82FD3"/>
    <w:rsid w:val="00CC6B7B"/>
    <w:rsid w:val="00CD3619"/>
    <w:rsid w:val="00CF4447"/>
    <w:rsid w:val="00D405E7"/>
    <w:rsid w:val="00D41D56"/>
    <w:rsid w:val="00D44624"/>
    <w:rsid w:val="00D536C8"/>
    <w:rsid w:val="00D6260D"/>
    <w:rsid w:val="00D6662B"/>
    <w:rsid w:val="00D700F3"/>
    <w:rsid w:val="00D95E2F"/>
    <w:rsid w:val="00D970A9"/>
    <w:rsid w:val="00DA2C52"/>
    <w:rsid w:val="00DB3AC0"/>
    <w:rsid w:val="00DE68F0"/>
    <w:rsid w:val="00DF3845"/>
    <w:rsid w:val="00DF7E17"/>
    <w:rsid w:val="00E27D26"/>
    <w:rsid w:val="00E45D12"/>
    <w:rsid w:val="00E47E4C"/>
    <w:rsid w:val="00E503D7"/>
    <w:rsid w:val="00E95951"/>
    <w:rsid w:val="00EB00A2"/>
    <w:rsid w:val="00EB1BF3"/>
    <w:rsid w:val="00EC3DC9"/>
    <w:rsid w:val="00EE59BD"/>
    <w:rsid w:val="00EF3EEE"/>
    <w:rsid w:val="00F149A7"/>
    <w:rsid w:val="00F50BAF"/>
    <w:rsid w:val="00F52C10"/>
    <w:rsid w:val="00F81FFD"/>
    <w:rsid w:val="00F85228"/>
    <w:rsid w:val="00FB6773"/>
    <w:rsid w:val="00FD325D"/>
    <w:rsid w:val="00FF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ECB258C-0903-4A27-9DF9-287D2587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C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C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33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3_201302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DF829-50DB-4736-8D26-FE24969C3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333: Strom Thurmond High School Marching Band - South Carolina Legislature Online</dc:title>
  <dc:subject/>
  <dc:creator>McDowell</dc:creator>
  <cp:keywords/>
  <dc:description/>
  <cp:lastModifiedBy>N Cumfer</cp:lastModifiedBy>
  <cp:revision>8</cp:revision>
  <cp:lastPrinted>2013-02-04T20:24:00Z</cp:lastPrinted>
  <dcterms:created xsi:type="dcterms:W3CDTF">2013-02-06T19:27:00Z</dcterms:created>
  <dcterms:modified xsi:type="dcterms:W3CDTF">2014-12-04T20:38:00Z</dcterms:modified>
</cp:coreProperties>
</file>