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26D" w:rsidRDefault="00EB226D" w:rsidP="00EB226D">
      <w:pPr>
        <w:widowControl w:val="0"/>
        <w:jc w:val="center"/>
      </w:pPr>
      <w:r w:rsidRPr="00EB226D">
        <w:rPr>
          <w:b/>
        </w:rPr>
        <w:t>South Carolina General Assembly</w:t>
      </w:r>
    </w:p>
    <w:p w:rsidR="00EB226D" w:rsidRDefault="00EB226D" w:rsidP="00EB226D">
      <w:pPr>
        <w:widowControl w:val="0"/>
        <w:jc w:val="center"/>
      </w:pPr>
      <w:r>
        <w:t>120th Session, 2013-2014</w:t>
      </w:r>
    </w:p>
    <w:p w:rsidR="00EB226D" w:rsidRDefault="00EB226D" w:rsidP="00EB226D">
      <w:pPr>
        <w:widowControl w:val="0"/>
        <w:jc w:val="left"/>
      </w:pPr>
    </w:p>
    <w:p w:rsidR="00EB226D" w:rsidRDefault="00EB226D" w:rsidP="00EB226D">
      <w:pPr>
        <w:widowControl w:val="0"/>
        <w:jc w:val="left"/>
        <w:rPr>
          <w:b/>
        </w:rPr>
      </w:pPr>
      <w:r w:rsidRPr="00EB226D">
        <w:rPr>
          <w:b/>
        </w:rPr>
        <w:t>H. 3393</w:t>
      </w:r>
    </w:p>
    <w:p w:rsidR="00EB226D" w:rsidRDefault="00EB226D" w:rsidP="00EB226D">
      <w:pPr>
        <w:widowControl w:val="0"/>
        <w:jc w:val="left"/>
        <w:rPr>
          <w:b/>
        </w:rPr>
      </w:pPr>
    </w:p>
    <w:p w:rsidR="00EB226D" w:rsidRDefault="00EB226D" w:rsidP="00EB226D">
      <w:pPr>
        <w:widowControl w:val="0"/>
        <w:jc w:val="left"/>
      </w:pPr>
      <w:r w:rsidRPr="00EB226D">
        <w:rPr>
          <w:b/>
        </w:rPr>
        <w:t>STATUS INFORMATION</w:t>
      </w:r>
    </w:p>
    <w:p w:rsidR="00EB226D" w:rsidRDefault="00EB226D" w:rsidP="00EB226D">
      <w:pPr>
        <w:widowControl w:val="0"/>
        <w:jc w:val="left"/>
      </w:pPr>
    </w:p>
    <w:p w:rsidR="00EB226D" w:rsidRDefault="00EB226D" w:rsidP="00EB226D">
      <w:pPr>
        <w:widowControl w:val="0"/>
        <w:jc w:val="left"/>
      </w:pPr>
      <w:r>
        <w:t>General Bill</w:t>
      </w:r>
    </w:p>
    <w:p w:rsidR="00EB226D" w:rsidRDefault="00EB226D" w:rsidP="00EB226D">
      <w:pPr>
        <w:widowControl w:val="0"/>
        <w:jc w:val="left"/>
      </w:pPr>
      <w:r>
        <w:t>Sponsors: Rep. Sellers</w:t>
      </w:r>
    </w:p>
    <w:p w:rsidR="00EB226D" w:rsidRDefault="00EB226D" w:rsidP="00EB226D">
      <w:pPr>
        <w:widowControl w:val="0"/>
        <w:jc w:val="left"/>
      </w:pPr>
      <w:r>
        <w:t>Document Path: l:\council\bills\agm\19849ab13.docx</w:t>
      </w:r>
    </w:p>
    <w:p w:rsidR="00EB226D" w:rsidRDefault="00EB226D" w:rsidP="00EB226D">
      <w:pPr>
        <w:widowControl w:val="0"/>
        <w:jc w:val="left"/>
      </w:pPr>
    </w:p>
    <w:p w:rsidR="00EB226D" w:rsidRDefault="00EB226D" w:rsidP="00EB226D">
      <w:pPr>
        <w:widowControl w:val="0"/>
        <w:jc w:val="left"/>
      </w:pPr>
      <w:r>
        <w:t>Introduced in the House on January 23, 2013</w:t>
      </w:r>
    </w:p>
    <w:p w:rsidR="00EB226D" w:rsidRDefault="00EB226D" w:rsidP="00EB226D">
      <w:pPr>
        <w:widowControl w:val="0"/>
        <w:jc w:val="left"/>
      </w:pPr>
      <w:r>
        <w:t xml:space="preserve">Currently residing in the House Committee on </w:t>
      </w:r>
      <w:r w:rsidRPr="00EB226D">
        <w:rPr>
          <w:b/>
        </w:rPr>
        <w:t>Education and Public Works</w:t>
      </w:r>
    </w:p>
    <w:p w:rsidR="00EB226D" w:rsidRDefault="00EB226D" w:rsidP="00EB226D">
      <w:pPr>
        <w:widowControl w:val="0"/>
        <w:jc w:val="left"/>
      </w:pPr>
    </w:p>
    <w:p w:rsidR="00EB226D" w:rsidRDefault="00EB226D" w:rsidP="00EB226D">
      <w:pPr>
        <w:widowControl w:val="0"/>
        <w:jc w:val="left"/>
      </w:pPr>
      <w:r>
        <w:t xml:space="preserve">Summary: </w:t>
      </w:r>
      <w:r w:rsidR="00E83099">
        <w:t>South Carolina State University</w:t>
      </w:r>
    </w:p>
    <w:p w:rsidR="00EB226D" w:rsidRDefault="00EB226D" w:rsidP="00EB226D">
      <w:pPr>
        <w:widowControl w:val="0"/>
        <w:jc w:val="left"/>
      </w:pPr>
    </w:p>
    <w:p w:rsidR="00EB226D" w:rsidRDefault="00EB226D" w:rsidP="00EB226D">
      <w:pPr>
        <w:widowControl w:val="0"/>
        <w:jc w:val="left"/>
      </w:pPr>
    </w:p>
    <w:p w:rsidR="00EB226D" w:rsidRDefault="00EB226D" w:rsidP="00EB226D">
      <w:pPr>
        <w:widowControl w:val="0"/>
        <w:tabs>
          <w:tab w:val="center" w:pos="590"/>
          <w:tab w:val="center" w:pos="1440"/>
          <w:tab w:val="left" w:pos="1872"/>
          <w:tab w:val="left" w:pos="9187"/>
        </w:tabs>
        <w:jc w:val="left"/>
      </w:pPr>
      <w:r w:rsidRPr="00EB226D">
        <w:rPr>
          <w:b/>
        </w:rPr>
        <w:t>HISTORY OF LEGISLATIVE ACTIONS</w:t>
      </w:r>
    </w:p>
    <w:p w:rsidR="00EB226D" w:rsidRDefault="00EB226D" w:rsidP="00EB226D">
      <w:pPr>
        <w:widowControl w:val="0"/>
        <w:tabs>
          <w:tab w:val="center" w:pos="590"/>
          <w:tab w:val="center" w:pos="1440"/>
          <w:tab w:val="left" w:pos="1872"/>
          <w:tab w:val="left" w:pos="9187"/>
        </w:tabs>
        <w:jc w:val="left"/>
      </w:pPr>
    </w:p>
    <w:p w:rsidR="00EB226D" w:rsidRPr="00EB226D" w:rsidRDefault="00EB226D" w:rsidP="00EB226D">
      <w:pPr>
        <w:widowControl w:val="0"/>
        <w:tabs>
          <w:tab w:val="center" w:pos="590"/>
          <w:tab w:val="center" w:pos="1440"/>
          <w:tab w:val="left" w:pos="1872"/>
          <w:tab w:val="left" w:pos="9187"/>
        </w:tabs>
        <w:jc w:val="left"/>
      </w:pPr>
      <w:r w:rsidRPr="00EB226D">
        <w:rPr>
          <w:u w:val="single"/>
        </w:rPr>
        <w:tab/>
        <w:t>Date</w:t>
      </w:r>
      <w:r w:rsidRPr="00EB226D">
        <w:rPr>
          <w:u w:val="single"/>
        </w:rPr>
        <w:tab/>
        <w:t>Body</w:t>
      </w:r>
      <w:r w:rsidRPr="00EB226D">
        <w:rPr>
          <w:u w:val="single"/>
        </w:rPr>
        <w:tab/>
        <w:t>Action Description with journal page number</w:t>
      </w:r>
      <w:r w:rsidRPr="00EB226D">
        <w:rPr>
          <w:u w:val="single"/>
        </w:rPr>
        <w:tab/>
      </w:r>
      <w:bookmarkStart w:id="0" w:name="_GoBack"/>
      <w:bookmarkEnd w:id="0"/>
    </w:p>
    <w:p w:rsidR="00DE42B7" w:rsidRDefault="00DE42B7" w:rsidP="00DE42B7">
      <w:pPr>
        <w:widowControl w:val="0"/>
        <w:tabs>
          <w:tab w:val="right" w:pos="1008"/>
          <w:tab w:val="left" w:pos="1152"/>
          <w:tab w:val="left" w:pos="1872"/>
          <w:tab w:val="left" w:pos="9187"/>
        </w:tabs>
        <w:ind w:left="2088" w:hanging="2088"/>
        <w:jc w:val="left"/>
      </w:pPr>
      <w:r>
        <w:tab/>
        <w:t>1/23/2013</w:t>
      </w:r>
      <w:r>
        <w:tab/>
        <w:t>House</w:t>
      </w:r>
      <w:r>
        <w:tab/>
      </w:r>
      <w:r w:rsidRPr="00767FCE">
        <w:t>Introduced and read first time (</w:t>
      </w:r>
      <w:hyperlink r:id="rId7" w:history="1">
        <w:r w:rsidRPr="00767FCE">
          <w:rPr>
            <w:rStyle w:val="Hyperlink"/>
          </w:rPr>
          <w:t>House Journal</w:t>
        </w:r>
        <w:r w:rsidRPr="00767FCE">
          <w:rPr>
            <w:rStyle w:val="Hyperlink"/>
          </w:rPr>
          <w:noBreakHyphen/>
          <w:t>page 12</w:t>
        </w:r>
      </w:hyperlink>
      <w:r w:rsidRPr="00767FCE">
        <w:t>)</w:t>
      </w:r>
    </w:p>
    <w:p w:rsidR="00DE42B7" w:rsidRDefault="00DE42B7" w:rsidP="00DE42B7">
      <w:pPr>
        <w:widowControl w:val="0"/>
        <w:tabs>
          <w:tab w:val="right" w:pos="1008"/>
          <w:tab w:val="left" w:pos="1152"/>
          <w:tab w:val="left" w:pos="1872"/>
          <w:tab w:val="left" w:pos="9187"/>
        </w:tabs>
        <w:ind w:left="2088" w:hanging="2088"/>
        <w:jc w:val="left"/>
      </w:pPr>
      <w:r>
        <w:tab/>
        <w:t>1/23/2013</w:t>
      </w:r>
      <w:r>
        <w:tab/>
        <w:t>House</w:t>
      </w:r>
      <w:r>
        <w:tab/>
      </w:r>
      <w:r w:rsidRPr="00767FCE">
        <w:t>Referred to Co</w:t>
      </w:r>
      <w:r>
        <w:t xml:space="preserve">mmittee on </w:t>
      </w:r>
      <w:r w:rsidRPr="00767FCE">
        <w:rPr>
          <w:b/>
        </w:rPr>
        <w:t>Education and Public Works</w:t>
      </w:r>
      <w:r w:rsidRPr="00767FCE">
        <w:t xml:space="preserve"> (</w:t>
      </w:r>
      <w:hyperlink r:id="rId8" w:history="1">
        <w:r w:rsidRPr="00767FCE">
          <w:rPr>
            <w:rStyle w:val="Hyperlink"/>
          </w:rPr>
          <w:t>House Journal</w:t>
        </w:r>
        <w:r w:rsidRPr="00767FCE">
          <w:rPr>
            <w:rStyle w:val="Hyperlink"/>
          </w:rPr>
          <w:noBreakHyphen/>
          <w:t>page 12</w:t>
        </w:r>
      </w:hyperlink>
      <w:r w:rsidRPr="00767FCE">
        <w:t>)</w:t>
      </w:r>
    </w:p>
    <w:p w:rsidR="00DE42B7" w:rsidRDefault="00DE42B7" w:rsidP="00DE42B7">
      <w:pPr>
        <w:widowControl w:val="0"/>
        <w:tabs>
          <w:tab w:val="right" w:pos="1008"/>
          <w:tab w:val="left" w:pos="1152"/>
          <w:tab w:val="left" w:pos="1872"/>
          <w:tab w:val="left" w:pos="9187"/>
        </w:tabs>
        <w:ind w:left="2088" w:hanging="2088"/>
        <w:jc w:val="left"/>
      </w:pPr>
    </w:p>
    <w:p w:rsidR="00EB226D" w:rsidRPr="00EB226D" w:rsidRDefault="00EB226D" w:rsidP="00EB226D">
      <w:pPr>
        <w:widowControl w:val="0"/>
        <w:tabs>
          <w:tab w:val="right" w:pos="1008"/>
          <w:tab w:val="left" w:pos="1152"/>
          <w:tab w:val="left" w:pos="1872"/>
          <w:tab w:val="left" w:pos="9187"/>
        </w:tabs>
        <w:ind w:left="2088" w:hanging="2088"/>
        <w:jc w:val="left"/>
      </w:pPr>
    </w:p>
    <w:p w:rsidR="00EB226D" w:rsidRDefault="00EB226D" w:rsidP="00EB226D">
      <w:pPr>
        <w:widowControl w:val="0"/>
        <w:jc w:val="left"/>
      </w:pPr>
      <w:r w:rsidRPr="00EB226D">
        <w:rPr>
          <w:b/>
        </w:rPr>
        <w:t>VERSIONS OF THIS BILL</w:t>
      </w:r>
    </w:p>
    <w:p w:rsidR="00EB226D" w:rsidRDefault="00EB226D" w:rsidP="00EB226D">
      <w:pPr>
        <w:widowControl w:val="0"/>
        <w:jc w:val="left"/>
      </w:pPr>
    </w:p>
    <w:p w:rsidR="00EB226D" w:rsidRDefault="009E4131" w:rsidP="00EB226D">
      <w:pPr>
        <w:widowControl w:val="0"/>
        <w:jc w:val="left"/>
      </w:pPr>
      <w:hyperlink r:id="rId9" w:history="1">
        <w:r w:rsidR="00EB226D">
          <w:rPr>
            <w:rStyle w:val="Hyperlink"/>
          </w:rPr>
          <w:t>1/23/2013</w:t>
        </w:r>
      </w:hyperlink>
    </w:p>
    <w:p w:rsidR="00EB226D" w:rsidRDefault="00EB226D" w:rsidP="00EB226D"/>
    <w:p w:rsidR="00EB226D" w:rsidRDefault="00EB226D" w:rsidP="00EB226D">
      <w:pPr>
        <w:sectPr w:rsidR="00EB226D" w:rsidSect="00EB226D">
          <w:pgSz w:w="12240" w:h="15840" w:code="1"/>
          <w:pgMar w:top="1080" w:right="1440" w:bottom="1080" w:left="1440" w:header="720" w:footer="720" w:gutter="0"/>
          <w:cols w:space="720"/>
          <w:noEndnote/>
          <w:docGrid w:linePitch="360"/>
        </w:sectPr>
      </w:pPr>
    </w:p>
    <w:p w:rsidR="00F00E37" w:rsidRDefault="00F00E37" w:rsidP="00F00E37">
      <w:pPr>
        <w:pStyle w:val="BillDots"/>
      </w:pPr>
    </w:p>
    <w:p w:rsidR="00F00E37" w:rsidRDefault="00F00E37" w:rsidP="00F00E37">
      <w:pPr>
        <w:pStyle w:val="Numbersforbill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E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B64501">
        <w:noBreakHyphen/>
      </w:r>
      <w:r>
        <w:t>127</w:t>
      </w:r>
      <w:r w:rsidR="00B64501">
        <w:noBreakHyphen/>
      </w:r>
      <w:r>
        <w:t xml:space="preserve">20, AS AMENDED, CODE OF LAWS OF SOUTH CAROLINA, 1976, RELATING TO THE BOARD OF TRUSTEES OF SOUTH CAROLINA STATE UNIVERSITY, SO AS TO END THE TERMS OF THE ELECTED MEMBERS OF THE BOARD, TO PROVIDE THAT IN 2013 THE GENERAL ASSEMBLY SHALL ELECT PERSONS TO SERVE ON ALL </w:t>
      </w:r>
      <w:r w:rsidR="00F42A9B">
        <w:t xml:space="preserve">ELECTED </w:t>
      </w:r>
      <w:r>
        <w:t>BOARD SEATS, AND TO PROVIDE FOR THE TERMS OF THESE PERSONS AND THEIR SUCCESSORS.</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01A6">
        <w:t>Section 59</w:t>
      </w:r>
      <w:r w:rsidR="00B64501">
        <w:noBreakHyphen/>
      </w:r>
      <w:r w:rsidR="008901A6">
        <w:t>127</w:t>
      </w:r>
      <w:r w:rsidR="00B64501">
        <w:noBreakHyphen/>
      </w:r>
      <w:r w:rsidR="008901A6">
        <w:t>20 of the 1976 Code, as last amended by Act 176 of 2012, is further amended to read:</w:t>
      </w:r>
    </w:p>
    <w:p w:rsidR="008901A6" w:rsidRDefault="0089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901A6" w:rsidRPr="00854D7B"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64501">
        <w:noBreakHyphen/>
      </w:r>
      <w:r>
        <w:t>127</w:t>
      </w:r>
      <w:r w:rsidR="00B64501">
        <w:noBreakHyphen/>
      </w:r>
      <w:r>
        <w:t>20.</w:t>
      </w:r>
      <w:r>
        <w:tab/>
      </w:r>
      <w:r>
        <w:rPr>
          <w:color w:val="000000"/>
        </w:rPr>
        <w:t>(A)</w:t>
      </w:r>
      <w:r>
        <w:rPr>
          <w:color w:val="000000"/>
          <w:u w:val="single"/>
        </w:rPr>
        <w:t>(1)</w:t>
      </w:r>
      <w:r>
        <w:rPr>
          <w:color w:val="000000"/>
        </w:rPr>
        <w:tab/>
      </w:r>
      <w:r w:rsidRPr="00854D7B">
        <w:rPr>
          <w:color w:val="000000"/>
        </w:rPr>
        <w:t xml:space="preserve">South Carolina State University is managed and controlled by a board of trustees, composed of thirteen 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8901A6" w:rsidRP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54D7B">
        <w:rPr>
          <w:color w:val="000000"/>
        </w:rPr>
        <w:lastRenderedPageBreak/>
        <w:tab/>
      </w:r>
      <w:r>
        <w:rPr>
          <w:color w:val="000000"/>
        </w:rPr>
        <w:tab/>
      </w:r>
      <w:r>
        <w:rPr>
          <w:color w:val="000000"/>
          <w:u w:val="single"/>
        </w:rPr>
        <w:t>(2)</w:t>
      </w:r>
      <w:r w:rsidR="00B64501" w:rsidRPr="00B64501">
        <w:rPr>
          <w:color w:val="000000"/>
        </w:rPr>
        <w:tab/>
      </w:r>
      <w:r w:rsidRPr="00854D7B">
        <w:rPr>
          <w:color w:val="000000"/>
        </w:rPr>
        <w:t>Each position on the board constitutes a separate office and the seats on the board are numbered consecutively, one corresponding in number to each congressional district and Seats Eight</w:t>
      </w:r>
      <w:r w:rsidR="00B64501">
        <w:rPr>
          <w:color w:val="000000"/>
        </w:rPr>
        <w:noBreakHyphen/>
      </w:r>
      <w:r w:rsidRPr="00854D7B">
        <w:rPr>
          <w:color w:val="000000"/>
        </w:rPr>
        <w:t xml:space="preserve">Twelve at large.  The Governor or his designee occupies Seat Thirteen.  </w:t>
      </w:r>
      <w:r w:rsidRPr="008901A6">
        <w:rPr>
          <w:strike/>
          <w:color w:val="000000"/>
        </w:rPr>
        <w:t xml:space="preserve">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64501">
        <w:rPr>
          <w:color w:val="000000"/>
        </w:rPr>
        <w:tab/>
      </w:r>
      <w:r w:rsidR="008901A6" w:rsidRPr="008901A6">
        <w:rPr>
          <w:strike/>
          <w:color w:val="000000"/>
        </w:rPr>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B64501">
        <w:rPr>
          <w:color w:val="000000"/>
        </w:rPr>
        <w:tab/>
      </w:r>
      <w:r w:rsidR="008901A6" w:rsidRPr="008901A6">
        <w:rPr>
          <w:strike/>
          <w:color w:val="000000"/>
        </w:rPr>
        <w:t>(B)</w:t>
      </w:r>
      <w:r w:rsidRPr="00B64501">
        <w:rPr>
          <w:color w:val="000000"/>
        </w:rPr>
        <w:tab/>
      </w:r>
      <w:r w:rsidR="008901A6" w:rsidRPr="008901A6">
        <w:rPr>
          <w:strike/>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rPr>
        <w:noBreakHyphen/>
      </w:r>
      <w:r w:rsidR="008901A6" w:rsidRPr="008901A6">
        <w:rPr>
          <w:strike/>
          <w:color w:val="000000"/>
        </w:rPr>
        <w:t>year terms by the provisions of this subsection must be elected for terms of four years each.</w:t>
      </w:r>
    </w:p>
    <w:p w:rsidR="008901A6" w:rsidRP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01A6">
        <w:tab/>
      </w:r>
      <w:r w:rsidRPr="008901A6">
        <w:rPr>
          <w:u w:val="single"/>
        </w:rPr>
        <w:t>(B)(1)</w:t>
      </w:r>
      <w:r w:rsidR="00B64501" w:rsidRPr="00B64501">
        <w:tab/>
      </w:r>
      <w:r w:rsidRPr="008901A6">
        <w:rPr>
          <w:u w:val="single"/>
        </w:rPr>
        <w:t>The terms of the present members serving in Seats One through Twelve of the board expire on July 1, 2013.</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008901A6" w:rsidRPr="008901A6">
        <w:rPr>
          <w:u w:val="single"/>
        </w:rPr>
        <w:t>(2)</w:t>
      </w:r>
      <w:r w:rsidRPr="00B64501">
        <w:tab/>
      </w:r>
      <w:r w:rsidR="008901A6" w:rsidRPr="008901A6">
        <w:rPr>
          <w:u w:val="single"/>
        </w:rPr>
        <w:t>In 2013, the General Assembly shall elect persons to serve on Seats One through Twelve as follows:</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(a)</w:t>
      </w:r>
      <w:r w:rsidRPr="00B64501">
        <w:tab/>
      </w:r>
      <w:r w:rsidR="008901A6" w:rsidRPr="008901A6">
        <w:rPr>
          <w:u w:val="single"/>
        </w:rPr>
        <w:t>The term of office for a person elected</w:t>
      </w:r>
      <w:r w:rsidR="00F42A9B">
        <w:rPr>
          <w:u w:val="single"/>
        </w:rPr>
        <w:t xml:space="preserve"> to</w:t>
      </w:r>
      <w:r w:rsidR="008901A6" w:rsidRPr="008901A6">
        <w:rPr>
          <w:u w:val="single"/>
        </w:rPr>
        <w:t xml:space="preserve"> Seats One, Two, and Three in 2013 is one year and expires on June 30, 2014. The General Assembly shall in 2014 elect persons to serve on Seats One, Two, and Three for terms of four years to begin on July 1, 2014, after which their successors may serve terms of four years. A person elected to Seat</w:t>
      </w:r>
      <w:r w:rsidR="00F42A9B">
        <w:rPr>
          <w:u w:val="single"/>
        </w:rPr>
        <w:t>s</w:t>
      </w:r>
      <w:r w:rsidR="008901A6" w:rsidRPr="008901A6">
        <w:rPr>
          <w:u w:val="single"/>
        </w:rPr>
        <w:t xml:space="preserve"> One, Two, and Three for a four</w:t>
      </w:r>
      <w:r>
        <w:rPr>
          <w:u w:val="single"/>
        </w:rPr>
        <w:noBreakHyphen/>
      </w:r>
      <w:r w:rsidR="008901A6" w:rsidRPr="008901A6">
        <w:rPr>
          <w:u w:val="single"/>
        </w:rPr>
        <w:t>year term beginning July 1, 2014, may serve until his successor is elected and qualified. His successors must be elected to terms of four years each, and may serve until their successors are elected and qualified</w:t>
      </w:r>
      <w:r w:rsidR="00F42A9B">
        <w:rPr>
          <w:u w:val="single"/>
        </w:rPr>
        <w:t>.</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(b)</w:t>
      </w:r>
      <w:r w:rsidRPr="00B64501">
        <w:tab/>
      </w:r>
      <w:r w:rsidR="008901A6" w:rsidRPr="008901A6">
        <w:rPr>
          <w:u w:val="single"/>
        </w:rPr>
        <w:t xml:space="preserve">The term of office for a person elected </w:t>
      </w:r>
      <w:r w:rsidR="00F42A9B">
        <w:rPr>
          <w:u w:val="single"/>
        </w:rPr>
        <w:t xml:space="preserve">to </w:t>
      </w:r>
      <w:r w:rsidR="008901A6" w:rsidRPr="008901A6">
        <w:rPr>
          <w:u w:val="single"/>
        </w:rPr>
        <w:t>Seats Four, Five, and Six in 2013 is two years and expires on June 30, 2015. The General Assembly shall in 2015 elect persons to serve on Seats Four, Five, and Six for terms of four years to begin on July 1, 2015. A person elected to Seat</w:t>
      </w:r>
      <w:r w:rsidR="00F42A9B">
        <w:rPr>
          <w:u w:val="single"/>
        </w:rPr>
        <w:t>s</w:t>
      </w:r>
      <w:r w:rsidR="008901A6" w:rsidRPr="008901A6">
        <w:rPr>
          <w:u w:val="single"/>
        </w:rPr>
        <w:t xml:space="preserve"> Four, Five, and Six for a four</w:t>
      </w:r>
      <w:r>
        <w:rPr>
          <w:u w:val="single"/>
        </w:rPr>
        <w:noBreakHyphen/>
      </w:r>
      <w:r w:rsidR="008901A6" w:rsidRPr="008901A6">
        <w:rPr>
          <w:u w:val="single"/>
        </w:rPr>
        <w:t>year term beginning July 1, 2015, may serve until his successor is elected and qualified. His successors must be elected to terms of four years each, and may serve until their successors are elected and qualified.</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(c)</w:t>
      </w:r>
      <w:r w:rsidRPr="00B64501">
        <w:tab/>
      </w:r>
      <w:r w:rsidR="008901A6" w:rsidRPr="008901A6">
        <w:rPr>
          <w:u w:val="single"/>
        </w:rPr>
        <w:t xml:space="preserve">The term of office for a person elected Seats Seven, Eight, and Nine in 2013 is three years and expires on June 30, 2016. The General Assembly shall in 2016 elect persons to serve on </w:t>
      </w:r>
      <w:r w:rsidR="00F42A9B">
        <w:rPr>
          <w:u w:val="single"/>
        </w:rPr>
        <w:t xml:space="preserve">Seats </w:t>
      </w:r>
      <w:r w:rsidR="008901A6" w:rsidRPr="008901A6">
        <w:rPr>
          <w:u w:val="single"/>
        </w:rPr>
        <w:t>Seven, Eight, and Nine for terms of four years to begin on July 1, 2014. A person elected to Seat</w:t>
      </w:r>
      <w:r w:rsidR="00F42A9B">
        <w:rPr>
          <w:u w:val="single"/>
        </w:rPr>
        <w:t>s</w:t>
      </w:r>
      <w:r w:rsidR="008901A6" w:rsidRPr="008901A6">
        <w:rPr>
          <w:u w:val="single"/>
        </w:rPr>
        <w:t xml:space="preserve"> </w:t>
      </w:r>
      <w:r w:rsidR="00F42A9B">
        <w:rPr>
          <w:u w:val="single"/>
        </w:rPr>
        <w:t>Seven, Eight, and Nine</w:t>
      </w:r>
      <w:r w:rsidR="008901A6" w:rsidRPr="008901A6">
        <w:rPr>
          <w:u w:val="single"/>
        </w:rPr>
        <w:t xml:space="preserve"> for the term beginning July 1, 2014, may serve until his successor is elected and qualified. His successors must be elected to terms of four years each, and may serve until their successors are elected and qualified.</w:t>
      </w:r>
    </w:p>
    <w:p w:rsid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501">
        <w:tab/>
      </w:r>
      <w:r w:rsidRPr="00B64501">
        <w:tab/>
      </w:r>
      <w:r w:rsidRPr="00B64501">
        <w:tab/>
      </w:r>
      <w:r w:rsidR="008901A6" w:rsidRPr="008901A6">
        <w:rPr>
          <w:u w:val="single"/>
        </w:rPr>
        <w:t>(d)</w:t>
      </w:r>
      <w:r w:rsidRPr="00B64501">
        <w:tab/>
      </w:r>
      <w:r w:rsidR="008901A6" w:rsidRPr="008901A6">
        <w:rPr>
          <w:u w:val="single"/>
        </w:rPr>
        <w:t>The term of office for a person elected</w:t>
      </w:r>
      <w:r w:rsidR="00F42A9B">
        <w:rPr>
          <w:u w:val="single"/>
        </w:rPr>
        <w:t xml:space="preserve"> to</w:t>
      </w:r>
      <w:r w:rsidR="008901A6" w:rsidRPr="008901A6">
        <w:rPr>
          <w:u w:val="single"/>
        </w:rPr>
        <w:t xml:space="preserve"> Seats Ten, Eleven, and Twelve in 2013 is four years and expires on June 30, 2017. The General Assembly shall in 2017 elect persons to serve on </w:t>
      </w:r>
      <w:r w:rsidR="00F42A9B">
        <w:rPr>
          <w:u w:val="single"/>
        </w:rPr>
        <w:t>Seats Ten, Eleven, and Twelve</w:t>
      </w:r>
      <w:r w:rsidR="008901A6" w:rsidRPr="008901A6">
        <w:rPr>
          <w:u w:val="single"/>
        </w:rPr>
        <w:t xml:space="preserve"> for a subsequent term of four years, beginning on July 1, 2017. His successors must be elected to terms of four years each, and may serve until their successors are elected and qualified.</w:t>
      </w:r>
      <w:r w:rsidR="008901A6" w:rsidRPr="008901A6">
        <w:t>”</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01A6">
        <w:t>2</w:t>
      </w:r>
      <w:r>
        <w:t>.</w:t>
      </w:r>
      <w:r>
        <w:tab/>
        <w:t>This act takes effect upon approval by the Governor.</w:t>
      </w:r>
    </w:p>
    <w:p w:rsidR="000E5F58" w:rsidRDefault="00B645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F58" w:rsidRDefault="000E5F58" w:rsidP="00EB226D">
      <w:pPr>
        <w:suppressAutoHyphens/>
      </w:pPr>
    </w:p>
    <w:sectPr w:rsidR="000E5F58" w:rsidSect="00EB22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7A" w:rsidRDefault="000D5E7A" w:rsidP="009F0C77">
      <w:r>
        <w:separator/>
      </w:r>
    </w:p>
  </w:endnote>
  <w:endnote w:type="continuationSeparator" w:id="0">
    <w:p w:rsidR="000D5E7A" w:rsidRDefault="000D5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CF2804-BD4A-43A8-83AE-D6813B33D671}"/>
    <w:embedBold r:id="rId2" w:fontKey="{6279D8DF-2D44-4A16-A037-8FBE3D347B84}"/>
  </w:font>
  <w:font w:name="Calibri">
    <w:panose1 w:val="020F0502020204030204"/>
    <w:charset w:val="00"/>
    <w:family w:val="swiss"/>
    <w:pitch w:val="variable"/>
    <w:sig w:usb0="E10002FF" w:usb1="4000ACFF" w:usb2="00000009" w:usb3="00000000" w:csb0="0000019F" w:csb1="00000000"/>
    <w:embedRegular r:id="rId3" w:fontKey="{D63B9D1C-6A62-4309-B74C-3917233F078A}"/>
  </w:font>
  <w:font w:name="Cambria">
    <w:panose1 w:val="02040503050406030204"/>
    <w:charset w:val="00"/>
    <w:family w:val="roman"/>
    <w:pitch w:val="variable"/>
    <w:sig w:usb0="E00002FF" w:usb1="400004FF" w:usb2="00000000" w:usb3="00000000" w:csb0="0000019F" w:csb1="00000000"/>
    <w:embedRegular r:id="rId4" w:fontKey="{0A06C21D-60BB-4B87-BFD8-B66D710F2D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26D" w:rsidRPr="000E5F58" w:rsidRDefault="00EB226D" w:rsidP="000E5F58">
    <w:pPr>
      <w:pStyle w:val="Footer"/>
      <w:tabs>
        <w:tab w:val="clear" w:pos="4680"/>
        <w:tab w:val="clear" w:pos="9360"/>
        <w:tab w:val="center" w:pos="2995"/>
      </w:tabs>
      <w:spacing w:before="120"/>
    </w:pPr>
    <w:r>
      <w:t>[3393]</w:t>
    </w:r>
    <w:r>
      <w:tab/>
    </w:r>
    <w:r w:rsidR="00F44369">
      <w:fldChar w:fldCharType="begin"/>
    </w:r>
    <w:r w:rsidR="00F44369">
      <w:instrText xml:space="preserve"> PAGE  \* MERGEFORMAT </w:instrText>
    </w:r>
    <w:r w:rsidR="00F44369">
      <w:fldChar w:fldCharType="separate"/>
    </w:r>
    <w:r w:rsidR="009E4131">
      <w:rPr>
        <w:noProof/>
      </w:rPr>
      <w:t>1</w:t>
    </w:r>
    <w:r w:rsidR="00F443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7A" w:rsidRDefault="000D5E7A" w:rsidP="009F0C77">
      <w:r>
        <w:separator/>
      </w:r>
    </w:p>
  </w:footnote>
  <w:footnote w:type="continuationSeparator" w:id="0">
    <w:p w:rsidR="000D5E7A" w:rsidRDefault="000D5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49AB13"/>
    <w:docVar w:name="CoverBillType" w:val="b"/>
    <w:docVar w:name="docpath" w:val="L:\Council\bills\AGM\19849AB13.DOCX"/>
    <w:docVar w:name="dvBillNumber" w:val="3393"/>
    <w:docVar w:name="dvBillNumberPrefix" w:val="H. "/>
    <w:docVar w:name="dvOriginalBody" w:val="House"/>
    <w:docVar w:name="dvSteno" w:val="AGM"/>
    <w:docVar w:name="NameofBody" w:val="h"/>
    <w:docVar w:name="vgroup2" w:val="Council"/>
  </w:docVars>
  <w:rsids>
    <w:rsidRoot w:val="0079279B"/>
    <w:rsid w:val="00011869"/>
    <w:rsid w:val="000D5E7A"/>
    <w:rsid w:val="000E1785"/>
    <w:rsid w:val="000E5F58"/>
    <w:rsid w:val="000F40FA"/>
    <w:rsid w:val="0010776B"/>
    <w:rsid w:val="00133E66"/>
    <w:rsid w:val="00135069"/>
    <w:rsid w:val="001435A3"/>
    <w:rsid w:val="0018784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1219"/>
    <w:rsid w:val="003E5288"/>
    <w:rsid w:val="003F6D79"/>
    <w:rsid w:val="0041760A"/>
    <w:rsid w:val="00417C01"/>
    <w:rsid w:val="004809EE"/>
    <w:rsid w:val="004E7D54"/>
    <w:rsid w:val="005273C6"/>
    <w:rsid w:val="00530A69"/>
    <w:rsid w:val="00545593"/>
    <w:rsid w:val="00577C6C"/>
    <w:rsid w:val="005C2FE2"/>
    <w:rsid w:val="005E2BC9"/>
    <w:rsid w:val="00605102"/>
    <w:rsid w:val="00606475"/>
    <w:rsid w:val="006215AA"/>
    <w:rsid w:val="006913C9"/>
    <w:rsid w:val="0069470D"/>
    <w:rsid w:val="00734F00"/>
    <w:rsid w:val="0079279B"/>
    <w:rsid w:val="007A70AE"/>
    <w:rsid w:val="008362E8"/>
    <w:rsid w:val="008901A6"/>
    <w:rsid w:val="008A1768"/>
    <w:rsid w:val="008A1A4B"/>
    <w:rsid w:val="008F0F33"/>
    <w:rsid w:val="008F4429"/>
    <w:rsid w:val="0094021A"/>
    <w:rsid w:val="009A7C55"/>
    <w:rsid w:val="009B44AF"/>
    <w:rsid w:val="009C6A0B"/>
    <w:rsid w:val="009E4131"/>
    <w:rsid w:val="009F0C77"/>
    <w:rsid w:val="009F4DD1"/>
    <w:rsid w:val="00A41684"/>
    <w:rsid w:val="00A64E80"/>
    <w:rsid w:val="00A72BCD"/>
    <w:rsid w:val="00A741D9"/>
    <w:rsid w:val="00A833AB"/>
    <w:rsid w:val="00A9741D"/>
    <w:rsid w:val="00AD4B17"/>
    <w:rsid w:val="00AF3825"/>
    <w:rsid w:val="00B40969"/>
    <w:rsid w:val="00B412D4"/>
    <w:rsid w:val="00B64501"/>
    <w:rsid w:val="00B75EC0"/>
    <w:rsid w:val="00BA50DB"/>
    <w:rsid w:val="00BE3C22"/>
    <w:rsid w:val="00C0345E"/>
    <w:rsid w:val="00C3483A"/>
    <w:rsid w:val="00C74E9D"/>
    <w:rsid w:val="00C82FD3"/>
    <w:rsid w:val="00C92819"/>
    <w:rsid w:val="00CC6B7B"/>
    <w:rsid w:val="00CD2089"/>
    <w:rsid w:val="00D73A67"/>
    <w:rsid w:val="00D970A9"/>
    <w:rsid w:val="00DE42B7"/>
    <w:rsid w:val="00DF3845"/>
    <w:rsid w:val="00E41911"/>
    <w:rsid w:val="00E83099"/>
    <w:rsid w:val="00E92EEF"/>
    <w:rsid w:val="00EB226D"/>
    <w:rsid w:val="00F00E37"/>
    <w:rsid w:val="00F24442"/>
    <w:rsid w:val="00F42A9B"/>
    <w:rsid w:val="00F44369"/>
    <w:rsid w:val="00F50AE3"/>
    <w:rsid w:val="00F67CF1"/>
    <w:rsid w:val="00F840F0"/>
    <w:rsid w:val="00FA55F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9271B3-608A-4E4B-BACF-94FEC15D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22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3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5DAE-9FE6-494A-B959-5C176E53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1007</Words>
  <Characters>5742</Characters>
  <Application>Microsoft Office Word</Application>
  <DocSecurity>0</DocSecurity>
  <Lines>47</Lines>
  <Paragraphs>13</Paragraphs>
  <ScaleCrop>false</ScaleCrop>
  <Company>LPITS</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3393: South Carolina State University - South Carolina Legislature Online</dc:title>
  <dc:creator>angiemorgan</dc:creator>
  <cp:lastModifiedBy>N Cumfer</cp:lastModifiedBy>
  <cp:revision>7</cp:revision>
  <dcterms:created xsi:type="dcterms:W3CDTF">2013-01-23T19:43:00Z</dcterms:created>
  <dcterms:modified xsi:type="dcterms:W3CDTF">2014-12-05T16:36:00Z</dcterms:modified>
</cp:coreProperties>
</file>