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C17" w:rsidRDefault="00A57C17" w:rsidP="00A57C17">
      <w:pPr>
        <w:widowControl w:val="0"/>
        <w:jc w:val="center"/>
      </w:pPr>
      <w:r w:rsidRPr="00A57C17">
        <w:rPr>
          <w:b/>
        </w:rPr>
        <w:t>South Carolina General Assembly</w:t>
      </w:r>
    </w:p>
    <w:p w:rsidR="00A57C17" w:rsidRDefault="00A57C17" w:rsidP="00A57C17">
      <w:pPr>
        <w:widowControl w:val="0"/>
        <w:jc w:val="center"/>
      </w:pPr>
      <w:r>
        <w:t>120th Session, 2013-2014</w:t>
      </w:r>
    </w:p>
    <w:p w:rsidR="00A57C17" w:rsidRDefault="00A57C17" w:rsidP="00A57C17">
      <w:pPr>
        <w:widowControl w:val="0"/>
        <w:jc w:val="left"/>
      </w:pPr>
    </w:p>
    <w:p w:rsidR="00A57C17" w:rsidRDefault="00A57C17" w:rsidP="00A57C17">
      <w:pPr>
        <w:widowControl w:val="0"/>
        <w:jc w:val="left"/>
        <w:rPr>
          <w:b/>
        </w:rPr>
      </w:pPr>
      <w:r w:rsidRPr="00A57C17">
        <w:rPr>
          <w:b/>
        </w:rPr>
        <w:t>H. 3405</w:t>
      </w:r>
    </w:p>
    <w:p w:rsidR="00A57C17" w:rsidRDefault="00A57C17" w:rsidP="00A57C17">
      <w:pPr>
        <w:widowControl w:val="0"/>
        <w:jc w:val="left"/>
        <w:rPr>
          <w:b/>
        </w:rPr>
      </w:pPr>
    </w:p>
    <w:p w:rsidR="00A57C17" w:rsidRDefault="00A57C17" w:rsidP="00A57C17">
      <w:pPr>
        <w:widowControl w:val="0"/>
        <w:jc w:val="left"/>
      </w:pPr>
      <w:r w:rsidRPr="00A57C17">
        <w:rPr>
          <w:b/>
        </w:rPr>
        <w:t>STATUS INFORMATION</w:t>
      </w:r>
    </w:p>
    <w:p w:rsidR="00A57C17" w:rsidRDefault="00A57C17" w:rsidP="00A57C17">
      <w:pPr>
        <w:widowControl w:val="0"/>
        <w:jc w:val="left"/>
      </w:pPr>
    </w:p>
    <w:p w:rsidR="00A57C17" w:rsidRDefault="00A57C17" w:rsidP="00A57C17">
      <w:pPr>
        <w:widowControl w:val="0"/>
        <w:jc w:val="left"/>
      </w:pPr>
      <w:r>
        <w:t>Concurrent Resolution</w:t>
      </w:r>
    </w:p>
    <w:p w:rsidR="00A57C17" w:rsidRDefault="00A57C17" w:rsidP="00A57C17">
      <w:pPr>
        <w:widowControl w:val="0"/>
        <w:jc w:val="left"/>
      </w:pPr>
      <w:r>
        <w:t>Sponsors: Reps. Hardee, Anderson, Barfield, Clemmons, H.A. Crawford, Edge, George, Hardwick, Hayes and Ryhal</w:t>
      </w:r>
    </w:p>
    <w:p w:rsidR="00A57C17" w:rsidRDefault="00A57C17" w:rsidP="00A57C17">
      <w:pPr>
        <w:widowControl w:val="0"/>
        <w:jc w:val="left"/>
      </w:pPr>
      <w:r>
        <w:t>Document Path: l:\council\bills\swb\5103cm13.docx</w:t>
      </w:r>
    </w:p>
    <w:p w:rsidR="00A57C17" w:rsidRDefault="00A57C17" w:rsidP="00A57C17">
      <w:pPr>
        <w:widowControl w:val="0"/>
        <w:jc w:val="left"/>
      </w:pPr>
    </w:p>
    <w:p w:rsidR="00B35C4D" w:rsidRDefault="00B35C4D" w:rsidP="00A57C17">
      <w:pPr>
        <w:widowControl w:val="0"/>
        <w:jc w:val="left"/>
      </w:pPr>
      <w:r>
        <w:t>Introduced in the House on January 23, 2013</w:t>
      </w:r>
    </w:p>
    <w:p w:rsidR="00B35C4D" w:rsidRDefault="00B35C4D" w:rsidP="00A57C17">
      <w:pPr>
        <w:widowControl w:val="0"/>
        <w:jc w:val="left"/>
      </w:pPr>
      <w:r>
        <w:t>Introduced in the Senate on January 30, 2013</w:t>
      </w:r>
    </w:p>
    <w:p w:rsidR="00B35C4D" w:rsidRDefault="00B35C4D" w:rsidP="00A57C17">
      <w:pPr>
        <w:widowControl w:val="0"/>
        <w:jc w:val="left"/>
      </w:pPr>
      <w:r>
        <w:t>Adopted by the General Assembly on April 24, 2013</w:t>
      </w:r>
    </w:p>
    <w:p w:rsidR="00B35C4D" w:rsidRDefault="00B35C4D" w:rsidP="00A57C17">
      <w:pPr>
        <w:widowControl w:val="0"/>
        <w:jc w:val="left"/>
      </w:pPr>
    </w:p>
    <w:p w:rsidR="00A57C17" w:rsidRDefault="00A57C17" w:rsidP="00A57C17">
      <w:pPr>
        <w:widowControl w:val="0"/>
        <w:jc w:val="left"/>
      </w:pPr>
      <w:r>
        <w:t xml:space="preserve">Summary: </w:t>
      </w:r>
      <w:r w:rsidR="007E11DC">
        <w:t>Brandon Oliver Stevens Memorial Highway</w:t>
      </w:r>
    </w:p>
    <w:p w:rsidR="00A57C17" w:rsidRDefault="00A57C17" w:rsidP="00A57C17">
      <w:pPr>
        <w:widowControl w:val="0"/>
        <w:jc w:val="left"/>
      </w:pPr>
    </w:p>
    <w:p w:rsidR="00A57C17" w:rsidRDefault="00A57C17" w:rsidP="00A57C17">
      <w:pPr>
        <w:widowControl w:val="0"/>
        <w:jc w:val="left"/>
      </w:pPr>
    </w:p>
    <w:p w:rsidR="00A57C17" w:rsidRDefault="00A57C17" w:rsidP="00A57C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C17">
        <w:rPr>
          <w:b/>
        </w:rPr>
        <w:t>HISTORY OF LEGISLATIVE ACTIONS</w:t>
      </w:r>
    </w:p>
    <w:p w:rsidR="00A57C17" w:rsidRDefault="00A57C17" w:rsidP="00A57C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7C17" w:rsidRPr="00A57C17" w:rsidRDefault="00A57C17" w:rsidP="00A57C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C17">
        <w:rPr>
          <w:u w:val="single"/>
        </w:rPr>
        <w:tab/>
        <w:t>Date</w:t>
      </w:r>
      <w:r w:rsidRPr="00A57C17">
        <w:rPr>
          <w:u w:val="single"/>
        </w:rPr>
        <w:tab/>
        <w:t>Body</w:t>
      </w:r>
      <w:r w:rsidRPr="00A57C17">
        <w:rPr>
          <w:u w:val="single"/>
        </w:rPr>
        <w:tab/>
        <w:t>Action Description with journal page number</w:t>
      </w:r>
      <w:r w:rsidRPr="00A57C17">
        <w:rPr>
          <w:u w:val="single"/>
        </w:rPr>
        <w:tab/>
      </w:r>
      <w:bookmarkStart w:id="0" w:name="_GoBack"/>
      <w:bookmarkEnd w:id="0"/>
    </w:p>
    <w:p w:rsidR="0064345A" w:rsidRDefault="0064345A" w:rsidP="00643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C81293">
        <w:t>Introduced (</w:t>
      </w:r>
      <w:hyperlink r:id="rId7" w:history="1">
        <w:r w:rsidRPr="00C81293">
          <w:rPr>
            <w:rStyle w:val="Hyperlink"/>
          </w:rPr>
          <w:t>House Journal</w:t>
        </w:r>
        <w:r w:rsidRPr="00C81293">
          <w:rPr>
            <w:rStyle w:val="Hyperlink"/>
          </w:rPr>
          <w:noBreakHyphen/>
          <w:t>page 38</w:t>
        </w:r>
      </w:hyperlink>
      <w:r w:rsidRPr="00C81293">
        <w:t>)</w:t>
      </w:r>
    </w:p>
    <w:p w:rsidR="0064345A" w:rsidRDefault="0064345A" w:rsidP="00643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C81293">
        <w:t>Referred to Commit</w:t>
      </w:r>
      <w:r>
        <w:t xml:space="preserve">tee on </w:t>
      </w:r>
      <w:r w:rsidRPr="00C81293">
        <w:rPr>
          <w:b/>
        </w:rPr>
        <w:t>Invitations and Memorial Resolutions</w:t>
      </w:r>
      <w:r w:rsidRPr="00C81293">
        <w:t xml:space="preserve"> (</w:t>
      </w:r>
      <w:hyperlink r:id="rId8" w:history="1">
        <w:r w:rsidRPr="00C81293">
          <w:rPr>
            <w:rStyle w:val="Hyperlink"/>
          </w:rPr>
          <w:t>House Journal</w:t>
        </w:r>
        <w:r w:rsidRPr="00C81293">
          <w:rPr>
            <w:rStyle w:val="Hyperlink"/>
          </w:rPr>
          <w:noBreakHyphen/>
          <w:t>page 38</w:t>
        </w:r>
      </w:hyperlink>
      <w:r w:rsidRPr="00C81293">
        <w:t>)</w:t>
      </w:r>
    </w:p>
    <w:p w:rsidR="0064345A" w:rsidRDefault="0064345A" w:rsidP="00643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C81293">
        <w:t>Committee re</w:t>
      </w:r>
      <w:r>
        <w:t xml:space="preserve">port: Favorable </w:t>
      </w:r>
      <w:r w:rsidRPr="00C81293">
        <w:rPr>
          <w:b/>
        </w:rPr>
        <w:t>Invitations and Memorial Resolutions</w:t>
      </w:r>
      <w:r w:rsidRPr="00C81293">
        <w:t xml:space="preserve"> (</w:t>
      </w:r>
      <w:hyperlink r:id="rId9" w:history="1">
        <w:r w:rsidRPr="00C81293">
          <w:rPr>
            <w:rStyle w:val="Hyperlink"/>
          </w:rPr>
          <w:t>House Journal</w:t>
        </w:r>
        <w:r w:rsidRPr="00C81293">
          <w:rPr>
            <w:rStyle w:val="Hyperlink"/>
          </w:rPr>
          <w:noBreakHyphen/>
          <w:t>page 23</w:t>
        </w:r>
      </w:hyperlink>
      <w:r w:rsidRPr="00C81293">
        <w:t>)</w:t>
      </w:r>
    </w:p>
    <w:p w:rsidR="0064345A" w:rsidRDefault="0064345A" w:rsidP="00643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C81293">
        <w:t>Adopted, sent to Senate (</w:t>
      </w:r>
      <w:hyperlink r:id="rId10" w:history="1">
        <w:r w:rsidRPr="00C81293">
          <w:rPr>
            <w:rStyle w:val="Hyperlink"/>
          </w:rPr>
          <w:t>House Journal</w:t>
        </w:r>
        <w:r w:rsidRPr="00C81293">
          <w:rPr>
            <w:rStyle w:val="Hyperlink"/>
          </w:rPr>
          <w:noBreakHyphen/>
          <w:t>page 25</w:t>
        </w:r>
      </w:hyperlink>
      <w:r w:rsidRPr="00C81293">
        <w:t>)</w:t>
      </w:r>
    </w:p>
    <w:p w:rsidR="0064345A" w:rsidRDefault="0064345A" w:rsidP="00643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1/30/2013</w:t>
      </w:r>
      <w:r>
        <w:tab/>
        <w:t>Senate</w:t>
      </w:r>
      <w:r>
        <w:tab/>
      </w:r>
      <w:r w:rsidRPr="00C81293">
        <w:t>Introduced (</w:t>
      </w:r>
      <w:hyperlink r:id="rId11" w:history="1">
        <w:r w:rsidRPr="00C81293">
          <w:rPr>
            <w:rStyle w:val="Hyperlink"/>
          </w:rPr>
          <w:t>Senate Journal</w:t>
        </w:r>
        <w:r w:rsidRPr="00C81293">
          <w:rPr>
            <w:rStyle w:val="Hyperlink"/>
          </w:rPr>
          <w:noBreakHyphen/>
          <w:t>page 6</w:t>
        </w:r>
      </w:hyperlink>
      <w:r w:rsidRPr="00C81293">
        <w:t>)</w:t>
      </w:r>
    </w:p>
    <w:p w:rsidR="0064345A" w:rsidRDefault="0064345A" w:rsidP="00643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1/30/2013</w:t>
      </w:r>
      <w:r>
        <w:tab/>
        <w:t>Senate</w:t>
      </w:r>
      <w:r>
        <w:tab/>
      </w:r>
      <w:r w:rsidRPr="00C81293">
        <w:t>Referred</w:t>
      </w:r>
      <w:r>
        <w:t xml:space="preserve"> to Committee on </w:t>
      </w:r>
      <w:r w:rsidRPr="00C81293">
        <w:rPr>
          <w:b/>
        </w:rPr>
        <w:t>Transportation</w:t>
      </w:r>
      <w:r>
        <w:t xml:space="preserve"> </w:t>
      </w:r>
      <w:r w:rsidRPr="00C81293">
        <w:t>(</w:t>
      </w:r>
      <w:hyperlink r:id="rId12" w:history="1">
        <w:r w:rsidRPr="00C81293">
          <w:rPr>
            <w:rStyle w:val="Hyperlink"/>
          </w:rPr>
          <w:t>Senate Journal</w:t>
        </w:r>
        <w:r w:rsidRPr="00C81293">
          <w:rPr>
            <w:rStyle w:val="Hyperlink"/>
          </w:rPr>
          <w:noBreakHyphen/>
          <w:t>page 6</w:t>
        </w:r>
      </w:hyperlink>
      <w:r w:rsidRPr="00C81293">
        <w:t>)</w:t>
      </w:r>
    </w:p>
    <w:p w:rsidR="0064345A" w:rsidRDefault="0064345A" w:rsidP="00643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C81293">
        <w:t>Recalled f</w:t>
      </w:r>
      <w:r>
        <w:t xml:space="preserve">rom Committee on </w:t>
      </w:r>
      <w:r w:rsidRPr="00C81293">
        <w:rPr>
          <w:b/>
        </w:rPr>
        <w:t>Transportation</w:t>
      </w:r>
      <w:r>
        <w:t xml:space="preserve"> </w:t>
      </w:r>
      <w:r w:rsidRPr="00C81293">
        <w:t>(</w:t>
      </w:r>
      <w:hyperlink r:id="rId13" w:history="1">
        <w:r w:rsidRPr="00C81293">
          <w:rPr>
            <w:rStyle w:val="Hyperlink"/>
          </w:rPr>
          <w:t>Senate Journal</w:t>
        </w:r>
        <w:r w:rsidRPr="00C81293">
          <w:rPr>
            <w:rStyle w:val="Hyperlink"/>
          </w:rPr>
          <w:noBreakHyphen/>
          <w:t>page 4</w:t>
        </w:r>
      </w:hyperlink>
      <w:r w:rsidRPr="00C81293">
        <w:t>)</w:t>
      </w:r>
    </w:p>
    <w:p w:rsidR="0064345A" w:rsidRDefault="0064345A" w:rsidP="00643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Senate</w:t>
      </w:r>
      <w:r>
        <w:tab/>
      </w:r>
      <w:r w:rsidRPr="00C81293">
        <w:t>Adopted, ret</w:t>
      </w:r>
      <w:r>
        <w:t xml:space="preserve">urned to House with concurrence </w:t>
      </w:r>
      <w:r w:rsidRPr="00C81293">
        <w:t>(</w:t>
      </w:r>
      <w:hyperlink r:id="rId14" w:history="1">
        <w:r w:rsidRPr="00C81293">
          <w:rPr>
            <w:rStyle w:val="Hyperlink"/>
          </w:rPr>
          <w:t>Senate Journal</w:t>
        </w:r>
        <w:r w:rsidRPr="00C81293">
          <w:rPr>
            <w:rStyle w:val="Hyperlink"/>
          </w:rPr>
          <w:noBreakHyphen/>
          <w:t>page 47</w:t>
        </w:r>
      </w:hyperlink>
      <w:r w:rsidRPr="00C81293">
        <w:t>)</w:t>
      </w:r>
    </w:p>
    <w:p w:rsidR="0064345A" w:rsidRDefault="0064345A" w:rsidP="00643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C17" w:rsidRPr="00A57C17" w:rsidRDefault="00A57C17" w:rsidP="00A57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C17" w:rsidRDefault="00A57C17" w:rsidP="00A57C17">
      <w:r w:rsidRPr="00A57C17">
        <w:rPr>
          <w:b/>
        </w:rPr>
        <w:t>VERSIONS OF THIS BILL</w:t>
      </w:r>
    </w:p>
    <w:p w:rsidR="00A57C17" w:rsidRDefault="00A57C17" w:rsidP="00A57C17"/>
    <w:p w:rsidR="00A57C17" w:rsidRDefault="006277C8" w:rsidP="00A57C17">
      <w:hyperlink r:id="rId15" w:history="1">
        <w:r w:rsidR="00A57C17">
          <w:rPr>
            <w:rStyle w:val="Hyperlink"/>
          </w:rPr>
          <w:t>1/23/2013</w:t>
        </w:r>
      </w:hyperlink>
    </w:p>
    <w:p w:rsidR="00B760EC" w:rsidRDefault="006277C8" w:rsidP="00A57C17">
      <w:hyperlink r:id="rId16" w:history="1">
        <w:r w:rsidR="00B760EC" w:rsidRPr="00B760EC">
          <w:rPr>
            <w:rStyle w:val="Hyperlink"/>
          </w:rPr>
          <w:t>1/24/2013</w:t>
        </w:r>
      </w:hyperlink>
    </w:p>
    <w:p w:rsidR="007826FB" w:rsidRDefault="006277C8" w:rsidP="00A57C17">
      <w:hyperlink r:id="rId17" w:history="1">
        <w:r w:rsidR="007826FB" w:rsidRPr="007826FB">
          <w:rPr>
            <w:rStyle w:val="Hyperlink"/>
          </w:rPr>
          <w:t>4/23/2013</w:t>
        </w:r>
      </w:hyperlink>
    </w:p>
    <w:p w:rsidR="00A57C17" w:rsidRDefault="00A57C17" w:rsidP="00A57C17"/>
    <w:p w:rsidR="00A57C17" w:rsidRDefault="00A57C17" w:rsidP="00A57C17">
      <w:pPr>
        <w:sectPr w:rsidR="00A57C17" w:rsidSect="00A57C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26FB" w:rsidRDefault="007826FB" w:rsidP="001D7F4F">
      <w:pPr>
        <w:pStyle w:val="BillDots"/>
      </w:pPr>
      <w:r>
        <w:lastRenderedPageBreak/>
        <w:t>RECALLED</w:t>
      </w:r>
    </w:p>
    <w:p w:rsidR="007826FB" w:rsidRDefault="007826FB" w:rsidP="001D7F4F">
      <w:pPr>
        <w:pStyle w:val="BillDots"/>
      </w:pPr>
      <w:r>
        <w:t>April 23, 2013</w:t>
      </w:r>
    </w:p>
    <w:p w:rsidR="007826FB" w:rsidRDefault="007826FB" w:rsidP="001D7F4F">
      <w:pPr>
        <w:pStyle w:val="BillDots"/>
      </w:pPr>
    </w:p>
    <w:p w:rsidR="007826FB" w:rsidRPr="00011EA7" w:rsidRDefault="007826FB" w:rsidP="00011EA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3405</w:t>
      </w:r>
    </w:p>
    <w:p w:rsidR="007826FB" w:rsidRDefault="007826FB" w:rsidP="001D7F4F">
      <w:pPr>
        <w:pStyle w:val="BillDots"/>
      </w:pPr>
    </w:p>
    <w:p w:rsidR="007826FB" w:rsidRDefault="007826FB" w:rsidP="00011EA7">
      <w:pPr>
        <w:pStyle w:val="BillDots"/>
      </w:pPr>
      <w:r>
        <w:t xml:space="preserve">Introduced by </w:t>
      </w:r>
      <w:r w:rsidRPr="00AA0EB4">
        <w:t>Reps. Hardee, Anderson, Barfield, Clemmons, H.A. Crawford, Edge, George, Hardwick, Hayes and Ryhal</w:t>
      </w:r>
    </w:p>
    <w:p w:rsidR="007826FB" w:rsidRDefault="007826FB" w:rsidP="00011EA7">
      <w:pPr>
        <w:pStyle w:val="BillDots"/>
      </w:pPr>
    </w:p>
    <w:p w:rsidR="007826FB" w:rsidRDefault="007826FB" w:rsidP="001D7F4F">
      <w:pPr>
        <w:pStyle w:val="BillDots"/>
      </w:pPr>
      <w:r>
        <w:t>S. Printed 4/23/13--S.</w:t>
      </w:r>
    </w:p>
    <w:p w:rsidR="007826FB" w:rsidRDefault="007826FB" w:rsidP="001D7F4F">
      <w:pPr>
        <w:pStyle w:val="BillDots"/>
      </w:pPr>
      <w:r>
        <w:t>Read the first time January 30, 2013.</w:t>
      </w:r>
    </w:p>
    <w:p w:rsidR="007826FB" w:rsidRPr="00011EA7" w:rsidRDefault="007826FB" w:rsidP="00011EA7">
      <w:pPr>
        <w:pStyle w:val="BillDots"/>
        <w:jc w:val="center"/>
      </w:pPr>
      <w:r>
        <w:rPr>
          <w:u w:val="single"/>
        </w:rPr>
        <w:t>            </w:t>
      </w:r>
    </w:p>
    <w:p w:rsidR="007826FB" w:rsidRDefault="007826FB" w:rsidP="001D7F4F">
      <w:pPr>
        <w:pStyle w:val="BillDots"/>
      </w:pPr>
    </w:p>
    <w:p w:rsidR="007826FB" w:rsidRDefault="007826FB" w:rsidP="001D7F4F">
      <w:pPr>
        <w:pStyle w:val="BillDots"/>
        <w:sectPr w:rsidR="007826FB" w:rsidSect="00B06C72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826FB" w:rsidRDefault="007826FB" w:rsidP="001D7F4F">
      <w:pPr>
        <w:pStyle w:val="BillDots"/>
      </w:pPr>
    </w:p>
    <w:p w:rsidR="007826FB" w:rsidRDefault="007826FB" w:rsidP="003D01E8">
      <w:pPr>
        <w:pStyle w:val="Numbersforbills"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Pr="00325348" w:rsidRDefault="007826FB" w:rsidP="0041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TRANSPORTATION NAME STATE ROAD S</w:t>
      </w:r>
      <w:r>
        <w:noBreakHyphen/>
        <w:t>26</w:t>
      </w:r>
      <w:r>
        <w:noBreakHyphen/>
        <w:t>668 IN HORRY COUNTY “BRANDON OLIVER STEVENS MEMORIAL HIGHWAY” AND ERECT APPROPRIATE MARKERS OR SIGNS ALONG THIS ROAD THAT CONTAIN THE WORDS “BRANDON OLIVER STEVENS MEMORIAL HIGHWAY”.</w:t>
      </w: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Brandon Oliver Stevens died on August 19, 2012, at the age of twenty</w:t>
      </w:r>
      <w:r>
        <w:noBreakHyphen/>
        <w:t xml:space="preserve">three; and </w:t>
      </w: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son of Sherri Jones Abernathy and Norman Abernathy, and Randy Stevens and Tammy Stevens all of Conway; and</w:t>
      </w: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born in the City of Conway and was a member of Langston Baptist Church; and</w:t>
      </w: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Brandon was a former detention officer at the J. Reuben Long Detention Center and was employed at the time of his death at Kingston Plantation Resorts; and</w:t>
      </w: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State Road S</w:t>
      </w:r>
      <w:r>
        <w:noBreakHyphen/>
        <w:t>26</w:t>
      </w:r>
      <w:r>
        <w:noBreakHyphen/>
        <w:t xml:space="preserve">668 in Horry County “Brandon Oliver Stevens Memorial Highway” as a lasting tribute to his memory.  Now, therefore, </w:t>
      </w: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State Road S</w:t>
      </w:r>
      <w:r>
        <w:noBreakHyphen/>
        <w:t>26</w:t>
      </w:r>
      <w:r>
        <w:noBreakHyphen/>
        <w:t>668 in Horry County “Brandon Oliver Stevens Memorial Highway” and erect appropriate markers or signs along this road that contain the words “Brandon Oliver Stevens Memorial Highway”.</w:t>
      </w: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FB" w:rsidRDefault="0078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7826FB" w:rsidRDefault="007826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0CFA" w:rsidRDefault="00410CFA" w:rsidP="007826FB">
      <w:pPr>
        <w:pStyle w:val="BillDots"/>
      </w:pPr>
    </w:p>
    <w:sectPr w:rsidR="00410CFA" w:rsidSect="00B06C72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9D7" w:rsidRDefault="007529D7" w:rsidP="009F0C77">
      <w:r>
        <w:separator/>
      </w:r>
    </w:p>
  </w:endnote>
  <w:endnote w:type="continuationSeparator" w:id="0">
    <w:p w:rsidR="007529D7" w:rsidRDefault="007529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526EFD-227B-449A-B8D4-8C08B69D336A}"/>
    <w:embedBold r:id="rId2" w:fontKey="{4C0FEB4F-1FA7-41AF-A436-CA4CDE32DA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3EF8B0-FFEC-4DB3-9F1B-5C22DEAD7F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16F452-4C7F-4D27-BC1B-AB785FA8B0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E9EA62-08FB-486D-83CC-1EA2CB767A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6FB" w:rsidRPr="00410CFA" w:rsidRDefault="007826FB" w:rsidP="00410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[3405-</w:t>
    </w:r>
    <w:r w:rsidR="00220476">
      <w:fldChar w:fldCharType="begin"/>
    </w:r>
    <w:r w:rsidR="00220476">
      <w:instrText xml:space="preserve"> PAGE  \* MERGEFORMAT </w:instrText>
    </w:r>
    <w:r w:rsidR="00220476">
      <w:fldChar w:fldCharType="separate"/>
    </w:r>
    <w:r w:rsidR="006277C8">
      <w:rPr>
        <w:noProof/>
      </w:rPr>
      <w:t>1</w:t>
    </w:r>
    <w:r w:rsidR="0022047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C72" w:rsidRPr="00410CFA" w:rsidRDefault="007826FB" w:rsidP="00410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[3405]</w:t>
    </w:r>
    <w:r>
      <w:tab/>
    </w:r>
    <w:r w:rsidR="009E2B48">
      <w:fldChar w:fldCharType="begin"/>
    </w:r>
    <w:r>
      <w:instrText xml:space="preserve"> PAGE  \* MERGEFORMAT </w:instrText>
    </w:r>
    <w:r w:rsidR="009E2B48">
      <w:fldChar w:fldCharType="separate"/>
    </w:r>
    <w:r>
      <w:rPr>
        <w:noProof/>
      </w:rPr>
      <w:t>2</w:t>
    </w:r>
    <w:r w:rsidR="009E2B4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9D7" w:rsidRDefault="007529D7" w:rsidP="009F0C77">
      <w:r>
        <w:separator/>
      </w:r>
    </w:p>
  </w:footnote>
  <w:footnote w:type="continuationSeparator" w:id="0">
    <w:p w:rsidR="007529D7" w:rsidRDefault="007529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03CM13"/>
    <w:docVar w:name="CoverBillType" w:val="c"/>
    <w:docVar w:name="docpath" w:val="L:\Council\bills\SWB\5103CM13.DOCX"/>
    <w:docVar w:name="dvBillNumber" w:val="340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400DA"/>
    <w:rsid w:val="0000553A"/>
    <w:rsid w:val="00011869"/>
    <w:rsid w:val="000371F2"/>
    <w:rsid w:val="00073367"/>
    <w:rsid w:val="0009491C"/>
    <w:rsid w:val="000E1785"/>
    <w:rsid w:val="000F40FA"/>
    <w:rsid w:val="0010776B"/>
    <w:rsid w:val="00133E66"/>
    <w:rsid w:val="001435A3"/>
    <w:rsid w:val="001D08F2"/>
    <w:rsid w:val="001D525B"/>
    <w:rsid w:val="001D7F4F"/>
    <w:rsid w:val="001E0E51"/>
    <w:rsid w:val="001E28BD"/>
    <w:rsid w:val="00220476"/>
    <w:rsid w:val="002321B6"/>
    <w:rsid w:val="00250967"/>
    <w:rsid w:val="002543C8"/>
    <w:rsid w:val="00284AAE"/>
    <w:rsid w:val="002E5912"/>
    <w:rsid w:val="002F1DFD"/>
    <w:rsid w:val="00301B21"/>
    <w:rsid w:val="00325348"/>
    <w:rsid w:val="0032732C"/>
    <w:rsid w:val="00336AD0"/>
    <w:rsid w:val="00337098"/>
    <w:rsid w:val="003371CE"/>
    <w:rsid w:val="00353DFA"/>
    <w:rsid w:val="00367227"/>
    <w:rsid w:val="0037079A"/>
    <w:rsid w:val="003D01E8"/>
    <w:rsid w:val="003E5288"/>
    <w:rsid w:val="003F6D79"/>
    <w:rsid w:val="00410CFA"/>
    <w:rsid w:val="0041760A"/>
    <w:rsid w:val="00417C01"/>
    <w:rsid w:val="004809EE"/>
    <w:rsid w:val="004E7D54"/>
    <w:rsid w:val="005008A0"/>
    <w:rsid w:val="005273C6"/>
    <w:rsid w:val="00530A69"/>
    <w:rsid w:val="00545593"/>
    <w:rsid w:val="00577C6C"/>
    <w:rsid w:val="005C2FE2"/>
    <w:rsid w:val="005E2BC9"/>
    <w:rsid w:val="00600BBD"/>
    <w:rsid w:val="00605102"/>
    <w:rsid w:val="006215AA"/>
    <w:rsid w:val="006277C8"/>
    <w:rsid w:val="0064345A"/>
    <w:rsid w:val="00681050"/>
    <w:rsid w:val="006913C9"/>
    <w:rsid w:val="0069470D"/>
    <w:rsid w:val="006F14CE"/>
    <w:rsid w:val="00734F00"/>
    <w:rsid w:val="007529D7"/>
    <w:rsid w:val="0075711C"/>
    <w:rsid w:val="00764A26"/>
    <w:rsid w:val="007826FB"/>
    <w:rsid w:val="007A70AE"/>
    <w:rsid w:val="007D2488"/>
    <w:rsid w:val="007E11DC"/>
    <w:rsid w:val="00811FB6"/>
    <w:rsid w:val="008362E8"/>
    <w:rsid w:val="00882D41"/>
    <w:rsid w:val="008A1768"/>
    <w:rsid w:val="008B3F72"/>
    <w:rsid w:val="008F0F33"/>
    <w:rsid w:val="008F4429"/>
    <w:rsid w:val="0094021A"/>
    <w:rsid w:val="009B44AF"/>
    <w:rsid w:val="009C6A0B"/>
    <w:rsid w:val="009E2B48"/>
    <w:rsid w:val="009F0C77"/>
    <w:rsid w:val="009F1C6C"/>
    <w:rsid w:val="009F4DD1"/>
    <w:rsid w:val="00A41684"/>
    <w:rsid w:val="00A57C17"/>
    <w:rsid w:val="00A64E80"/>
    <w:rsid w:val="00A72BCD"/>
    <w:rsid w:val="00A741D9"/>
    <w:rsid w:val="00A833AB"/>
    <w:rsid w:val="00A9741D"/>
    <w:rsid w:val="00AD4B17"/>
    <w:rsid w:val="00B35C4D"/>
    <w:rsid w:val="00B412D4"/>
    <w:rsid w:val="00B4736B"/>
    <w:rsid w:val="00B760EC"/>
    <w:rsid w:val="00BC578B"/>
    <w:rsid w:val="00BE3C22"/>
    <w:rsid w:val="00BF7472"/>
    <w:rsid w:val="00C0345E"/>
    <w:rsid w:val="00C3483A"/>
    <w:rsid w:val="00C74E9D"/>
    <w:rsid w:val="00C82FD3"/>
    <w:rsid w:val="00C92819"/>
    <w:rsid w:val="00CB640E"/>
    <w:rsid w:val="00CC6B7B"/>
    <w:rsid w:val="00CD2089"/>
    <w:rsid w:val="00D1544A"/>
    <w:rsid w:val="00D408C0"/>
    <w:rsid w:val="00D73A67"/>
    <w:rsid w:val="00D970A9"/>
    <w:rsid w:val="00DC139B"/>
    <w:rsid w:val="00DE41A0"/>
    <w:rsid w:val="00DF3845"/>
    <w:rsid w:val="00DF4416"/>
    <w:rsid w:val="00E41911"/>
    <w:rsid w:val="00E92EEF"/>
    <w:rsid w:val="00EF01D4"/>
    <w:rsid w:val="00EF1A2B"/>
    <w:rsid w:val="00F24442"/>
    <w:rsid w:val="00F400DA"/>
    <w:rsid w:val="00F42EB5"/>
    <w:rsid w:val="00F43E5E"/>
    <w:rsid w:val="00F50AE3"/>
    <w:rsid w:val="00F67CF1"/>
    <w:rsid w:val="00F840F0"/>
    <w:rsid w:val="00F97CFD"/>
    <w:rsid w:val="00FB0D0D"/>
    <w:rsid w:val="00FB43B4"/>
    <w:rsid w:val="00FD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779D91-2ECA-41FF-944B-0DECCD51F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1A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7C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3-13.docx" TargetMode="External"/><Relationship Id="rId13" Type="http://schemas.openxmlformats.org/officeDocument/2006/relationships/hyperlink" Target="file:///h:\SJ%20Archive\2013\04-23-13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3\01-23-13.docx" TargetMode="External"/><Relationship Id="rId12" Type="http://schemas.openxmlformats.org/officeDocument/2006/relationships/hyperlink" Target="file:///h:\SJ%20Archive\2013\01-30-13.docx" TargetMode="External"/><Relationship Id="rId17" Type="http://schemas.openxmlformats.org/officeDocument/2006/relationships/hyperlink" Target="file:///p:\pprever\2013-14\3405_20130423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3405_20130124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1-30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3405_20130123.docx" TargetMode="External"/><Relationship Id="rId10" Type="http://schemas.openxmlformats.org/officeDocument/2006/relationships/hyperlink" Target="file:///h:\HJ%20Archive\2013\01-29-13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1-24-13.docx" TargetMode="External"/><Relationship Id="rId14" Type="http://schemas.openxmlformats.org/officeDocument/2006/relationships/hyperlink" Target="file:///h:\SJ%20Archive\2013\04-24-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44C28-4E13-4C8B-889D-073FB3B3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3405: Brandon Oliver Stevens Memorial Highway - South Carolina Legislature Online</dc:title>
  <dc:creator>SandyBarden</dc:creator>
  <cp:lastModifiedBy>N Cumfer</cp:lastModifiedBy>
  <cp:revision>9</cp:revision>
  <cp:lastPrinted>2013-01-17T20:15:00Z</cp:lastPrinted>
  <dcterms:created xsi:type="dcterms:W3CDTF">2013-04-23T22:31:00Z</dcterms:created>
  <dcterms:modified xsi:type="dcterms:W3CDTF">2014-12-05T16:36:00Z</dcterms:modified>
</cp:coreProperties>
</file>